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5C08E" w14:textId="77777777" w:rsidR="00D665F5" w:rsidRDefault="00D00EA5" w:rsidP="00D665F5">
      <w:pPr>
        <w:spacing w:after="240"/>
        <w:jc w:val="right"/>
        <w:rPr>
          <w:sz w:val="22"/>
          <w:szCs w:val="22"/>
        </w:rPr>
      </w:pPr>
      <w:r w:rsidRPr="00D00E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0EA5">
        <w:rPr>
          <w:sz w:val="22"/>
          <w:szCs w:val="22"/>
        </w:rPr>
        <w:t>2023-03-27</w:t>
      </w:r>
    </w:p>
    <w:p w14:paraId="0AC8B34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9233EF" w14:textId="77777777" w:rsidR="00D00EA5" w:rsidRPr="00D00EA5" w:rsidRDefault="00D00EA5" w:rsidP="00577BC6">
      <w:pPr>
        <w:spacing w:after="40"/>
        <w:rPr>
          <w:b/>
          <w:bCs/>
          <w:sz w:val="22"/>
          <w:szCs w:val="22"/>
        </w:rPr>
      </w:pPr>
      <w:r w:rsidRPr="00D00EA5">
        <w:rPr>
          <w:b/>
          <w:bCs/>
          <w:sz w:val="22"/>
          <w:szCs w:val="22"/>
        </w:rPr>
        <w:t>Akademia Górniczo - Hutnicza</w:t>
      </w:r>
    </w:p>
    <w:p w14:paraId="13DF37CF" w14:textId="77777777" w:rsidR="00D00EA5" w:rsidRPr="00D00EA5" w:rsidRDefault="00D00EA5" w:rsidP="00577BC6">
      <w:pPr>
        <w:spacing w:after="40"/>
        <w:rPr>
          <w:b/>
          <w:bCs/>
          <w:sz w:val="22"/>
          <w:szCs w:val="22"/>
        </w:rPr>
      </w:pPr>
      <w:r w:rsidRPr="00D00EA5">
        <w:rPr>
          <w:b/>
          <w:bCs/>
          <w:sz w:val="22"/>
          <w:szCs w:val="22"/>
        </w:rPr>
        <w:t>im. Stanisława Staszica w Krakowie</w:t>
      </w:r>
    </w:p>
    <w:p w14:paraId="756CCDD2" w14:textId="77777777" w:rsidR="00D665F5" w:rsidRPr="00D91931" w:rsidRDefault="00D00EA5" w:rsidP="00577BC6">
      <w:pPr>
        <w:spacing w:after="40"/>
        <w:rPr>
          <w:b/>
          <w:bCs/>
          <w:sz w:val="22"/>
          <w:szCs w:val="22"/>
        </w:rPr>
      </w:pPr>
      <w:r w:rsidRPr="00D00EA5">
        <w:rPr>
          <w:b/>
          <w:bCs/>
          <w:sz w:val="22"/>
          <w:szCs w:val="22"/>
        </w:rPr>
        <w:t>Dział Zamówień Publicznych</w:t>
      </w:r>
    </w:p>
    <w:p w14:paraId="6A20F862" w14:textId="77777777" w:rsidR="00D665F5" w:rsidRPr="00BD5546" w:rsidRDefault="00D00EA5" w:rsidP="00D665F5">
      <w:pPr>
        <w:rPr>
          <w:sz w:val="22"/>
          <w:szCs w:val="22"/>
        </w:rPr>
      </w:pPr>
      <w:r w:rsidRPr="00D00E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0EA5">
        <w:rPr>
          <w:sz w:val="22"/>
          <w:szCs w:val="22"/>
        </w:rPr>
        <w:t>30</w:t>
      </w:r>
    </w:p>
    <w:p w14:paraId="0DE5B4A0" w14:textId="77777777" w:rsidR="00D665F5" w:rsidRPr="00BD5546" w:rsidRDefault="00D00EA5" w:rsidP="00D665F5">
      <w:pPr>
        <w:rPr>
          <w:sz w:val="22"/>
          <w:szCs w:val="22"/>
        </w:rPr>
      </w:pPr>
      <w:r w:rsidRPr="00D00E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0EA5">
        <w:rPr>
          <w:sz w:val="22"/>
          <w:szCs w:val="22"/>
        </w:rPr>
        <w:t>Kraków</w:t>
      </w:r>
    </w:p>
    <w:p w14:paraId="404F1C9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0EA5" w:rsidRPr="00D00EA5">
        <w:rPr>
          <w:b/>
          <w:sz w:val="22"/>
          <w:szCs w:val="22"/>
        </w:rPr>
        <w:t>KC-zp.272-157/23</w:t>
      </w:r>
      <w:r w:rsidR="00A80738">
        <w:rPr>
          <w:sz w:val="24"/>
        </w:rPr>
        <w:tab/>
        <w:t xml:space="preserve"> </w:t>
      </w:r>
    </w:p>
    <w:p w14:paraId="36099F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38F1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924EAB" w14:textId="77777777" w:rsidR="00A80738" w:rsidRPr="00A80738" w:rsidRDefault="00A80738" w:rsidP="00CE4D1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E0C3F9" w14:textId="77777777" w:rsidR="00A80738" w:rsidRDefault="00A80738" w:rsidP="00CE4D1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CAF6BB" w14:textId="77777777" w:rsidR="00C659E2" w:rsidRPr="00577BC6" w:rsidRDefault="00C659E2" w:rsidP="00CE4D12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0EA5" w:rsidRPr="00D00EA5">
        <w:rPr>
          <w:sz w:val="22"/>
          <w:szCs w:val="22"/>
        </w:rPr>
        <w:t xml:space="preserve">Tryb podstawowy bez negocjacji - art. 275 pkt. 1 ustawy </w:t>
      </w:r>
      <w:proofErr w:type="spellStart"/>
      <w:r w:rsidR="00D00EA5" w:rsidRPr="00D00EA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4684483" w14:textId="77777777" w:rsidR="00A80738" w:rsidRPr="00577BC6" w:rsidRDefault="00D00EA5" w:rsidP="00CE4D12">
      <w:pPr>
        <w:pStyle w:val="Tekstpodstawowywcity"/>
        <w:ind w:firstLine="0"/>
        <w:jc w:val="center"/>
        <w:rPr>
          <w:sz w:val="22"/>
          <w:szCs w:val="22"/>
        </w:rPr>
      </w:pPr>
      <w:r w:rsidRPr="00D00EA5">
        <w:rPr>
          <w:b/>
          <w:sz w:val="22"/>
          <w:szCs w:val="22"/>
        </w:rPr>
        <w:t>remont konserwatorski bramy św. Floriana w Zespole Pałacowo-Parkowym w Młoszowej - KC-zp.272-157/23</w:t>
      </w:r>
    </w:p>
    <w:p w14:paraId="5F195AF6" w14:textId="77777777" w:rsidR="00D665F5" w:rsidRPr="00577BC6" w:rsidRDefault="00D665F5" w:rsidP="00CE4D1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AC3757E" w14:textId="77777777" w:rsidR="00A80738" w:rsidRPr="00577BC6" w:rsidRDefault="00D665F5" w:rsidP="00CE4D1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0EA5" w:rsidRPr="00D00EA5">
        <w:rPr>
          <w:sz w:val="22"/>
          <w:szCs w:val="22"/>
        </w:rPr>
        <w:t>27/03/2023</w:t>
      </w:r>
      <w:r w:rsidR="00FF4AB1" w:rsidRPr="00577BC6">
        <w:rPr>
          <w:sz w:val="22"/>
          <w:szCs w:val="22"/>
        </w:rPr>
        <w:t xml:space="preserve"> o godz. </w:t>
      </w:r>
      <w:r w:rsidR="00D00EA5" w:rsidRPr="00D00EA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E4D12" w14:paraId="615B7E7B" w14:textId="77777777" w:rsidTr="00CE4D12">
        <w:trPr>
          <w:trHeight w:val="293"/>
        </w:trPr>
        <w:tc>
          <w:tcPr>
            <w:tcW w:w="993" w:type="dxa"/>
            <w:shd w:val="clear" w:color="auto" w:fill="auto"/>
            <w:vAlign w:val="center"/>
          </w:tcPr>
          <w:p w14:paraId="677F52B7" w14:textId="77777777" w:rsidR="00D665F5" w:rsidRPr="00CE4D12" w:rsidRDefault="00D665F5" w:rsidP="00CE4D12">
            <w:pPr>
              <w:jc w:val="center"/>
            </w:pPr>
            <w:r w:rsidRPr="00CE4D1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951E8F" w14:textId="77777777" w:rsidR="00D665F5" w:rsidRPr="00CE4D12" w:rsidRDefault="00D665F5" w:rsidP="00CE4D12">
            <w:pPr>
              <w:jc w:val="center"/>
            </w:pPr>
            <w:r w:rsidRPr="00CE4D12">
              <w:t>Nazwa</w:t>
            </w:r>
            <w:r w:rsidR="003F57CD" w:rsidRPr="00CE4D12">
              <w:t xml:space="preserve"> </w:t>
            </w:r>
            <w:r w:rsidRPr="00CE4D1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C212E3" w14:textId="77777777" w:rsidR="00D665F5" w:rsidRPr="00CE4D12" w:rsidRDefault="00D665F5" w:rsidP="00CE4D12">
            <w:pPr>
              <w:jc w:val="center"/>
            </w:pPr>
            <w:r w:rsidRPr="00CE4D12">
              <w:t>Cena oferty</w:t>
            </w:r>
          </w:p>
        </w:tc>
      </w:tr>
      <w:tr w:rsidR="00D00EA5" w:rsidRPr="00CE4D12" w14:paraId="1B03C596" w14:textId="77777777" w:rsidTr="00BC1521">
        <w:tc>
          <w:tcPr>
            <w:tcW w:w="993" w:type="dxa"/>
            <w:shd w:val="clear" w:color="auto" w:fill="auto"/>
            <w:vAlign w:val="center"/>
          </w:tcPr>
          <w:p w14:paraId="0E1023BB" w14:textId="77777777" w:rsidR="00D00EA5" w:rsidRPr="00CE4D12" w:rsidRDefault="00D00EA5" w:rsidP="00CE4D12">
            <w:pPr>
              <w:jc w:val="center"/>
            </w:pPr>
            <w:r w:rsidRPr="00CE4D12">
              <w:t>1</w:t>
            </w:r>
          </w:p>
        </w:tc>
        <w:tc>
          <w:tcPr>
            <w:tcW w:w="5244" w:type="dxa"/>
            <w:shd w:val="clear" w:color="auto" w:fill="auto"/>
          </w:tcPr>
          <w:p w14:paraId="1C3777C1" w14:textId="77777777" w:rsidR="00D00EA5" w:rsidRPr="00CE4D12" w:rsidRDefault="00D00EA5" w:rsidP="00CE4D12">
            <w:r w:rsidRPr="00CE4D12">
              <w:t xml:space="preserve">Wojciech Kwiatek </w:t>
            </w:r>
            <w:proofErr w:type="spellStart"/>
            <w:r w:rsidRPr="00CE4D12">
              <w:t>Belle</w:t>
            </w:r>
            <w:proofErr w:type="spellEnd"/>
            <w:r w:rsidRPr="00CE4D12">
              <w:t xml:space="preserve"> </w:t>
            </w:r>
            <w:proofErr w:type="spellStart"/>
            <w:r w:rsidRPr="00CE4D12">
              <w:t>Arti</w:t>
            </w:r>
            <w:proofErr w:type="spellEnd"/>
          </w:p>
          <w:p w14:paraId="16F9F125" w14:textId="77777777" w:rsidR="00D00EA5" w:rsidRPr="00CE4D12" w:rsidRDefault="00D00EA5" w:rsidP="00CE4D12">
            <w:proofErr w:type="spellStart"/>
            <w:r w:rsidRPr="00CE4D12">
              <w:t>os.J.Strusia</w:t>
            </w:r>
            <w:proofErr w:type="spellEnd"/>
            <w:r w:rsidRPr="00CE4D12">
              <w:t xml:space="preserve"> </w:t>
            </w:r>
            <w:r w:rsidRPr="00CE4D12">
              <w:t>10/72</w:t>
            </w:r>
            <w:r w:rsidRPr="00CE4D12">
              <w:t xml:space="preserve"> </w:t>
            </w:r>
          </w:p>
          <w:p w14:paraId="0DA4DD9B" w14:textId="77777777" w:rsidR="00D00EA5" w:rsidRPr="00CE4D12" w:rsidRDefault="00D00EA5" w:rsidP="00CE4D12">
            <w:pPr>
              <w:jc w:val="both"/>
            </w:pPr>
            <w:r w:rsidRPr="00CE4D12">
              <w:t>31-808</w:t>
            </w:r>
            <w:r w:rsidRPr="00CE4D12">
              <w:t xml:space="preserve"> </w:t>
            </w:r>
            <w:r w:rsidRPr="00CE4D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62987" w14:textId="77777777" w:rsidR="00D00EA5" w:rsidRPr="00CE4D12" w:rsidRDefault="00D00EA5" w:rsidP="00CE4D12">
            <w:pPr>
              <w:jc w:val="both"/>
            </w:pPr>
            <w:r w:rsidRPr="00CE4D12">
              <w:t>437 880.00 zł</w:t>
            </w:r>
          </w:p>
        </w:tc>
      </w:tr>
      <w:tr w:rsidR="00D00EA5" w:rsidRPr="00CE4D12" w14:paraId="616073B5" w14:textId="77777777" w:rsidTr="00BC1521">
        <w:tc>
          <w:tcPr>
            <w:tcW w:w="993" w:type="dxa"/>
            <w:shd w:val="clear" w:color="auto" w:fill="auto"/>
            <w:vAlign w:val="center"/>
          </w:tcPr>
          <w:p w14:paraId="7ABFBF0A" w14:textId="77777777" w:rsidR="00D00EA5" w:rsidRPr="00CE4D12" w:rsidRDefault="00D00EA5" w:rsidP="00CE4D12">
            <w:pPr>
              <w:jc w:val="center"/>
            </w:pPr>
            <w:r w:rsidRPr="00CE4D12">
              <w:t>2</w:t>
            </w:r>
          </w:p>
        </w:tc>
        <w:tc>
          <w:tcPr>
            <w:tcW w:w="5244" w:type="dxa"/>
            <w:shd w:val="clear" w:color="auto" w:fill="auto"/>
          </w:tcPr>
          <w:p w14:paraId="2910E1A3" w14:textId="77777777" w:rsidR="00D00EA5" w:rsidRPr="00CE4D12" w:rsidRDefault="00D00EA5" w:rsidP="00CE4D12">
            <w:r w:rsidRPr="00CE4D12">
              <w:t xml:space="preserve">Katanga Grzegorz </w:t>
            </w:r>
            <w:proofErr w:type="spellStart"/>
            <w:r w:rsidRPr="00CE4D12">
              <w:t>Kwapisiewicz</w:t>
            </w:r>
            <w:proofErr w:type="spellEnd"/>
            <w:r w:rsidRPr="00CE4D12">
              <w:t xml:space="preserve"> Sp. z o.o.</w:t>
            </w:r>
          </w:p>
          <w:p w14:paraId="07ACFF90" w14:textId="77777777" w:rsidR="00D00EA5" w:rsidRPr="00CE4D12" w:rsidRDefault="00D00EA5" w:rsidP="00CE4D12">
            <w:proofErr w:type="spellStart"/>
            <w:r w:rsidRPr="00CE4D12">
              <w:t>Złotoglin</w:t>
            </w:r>
            <w:proofErr w:type="spellEnd"/>
            <w:r w:rsidRPr="00CE4D12">
              <w:t xml:space="preserve"> </w:t>
            </w:r>
            <w:r w:rsidRPr="00CE4D12">
              <w:t>128</w:t>
            </w:r>
            <w:r w:rsidRPr="00CE4D12">
              <w:t xml:space="preserve"> </w:t>
            </w:r>
          </w:p>
          <w:p w14:paraId="12D4E685" w14:textId="77777777" w:rsidR="00D00EA5" w:rsidRPr="00CE4D12" w:rsidRDefault="00D00EA5" w:rsidP="00CE4D12">
            <w:pPr>
              <w:jc w:val="both"/>
            </w:pPr>
            <w:r w:rsidRPr="00CE4D12">
              <w:t>27-215</w:t>
            </w:r>
            <w:r w:rsidRPr="00CE4D12">
              <w:t xml:space="preserve"> </w:t>
            </w:r>
            <w:r w:rsidRPr="00CE4D12">
              <w:t>Parszów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9C406E" w14:textId="77777777" w:rsidR="00D00EA5" w:rsidRPr="00CE4D12" w:rsidRDefault="00D00EA5" w:rsidP="00CE4D12">
            <w:pPr>
              <w:jc w:val="both"/>
            </w:pPr>
            <w:r w:rsidRPr="00CE4D12">
              <w:t>901 562.57 zł</w:t>
            </w:r>
          </w:p>
        </w:tc>
      </w:tr>
      <w:tr w:rsidR="00D00EA5" w:rsidRPr="00CE4D12" w14:paraId="1597B2FD" w14:textId="77777777" w:rsidTr="00BC1521">
        <w:tc>
          <w:tcPr>
            <w:tcW w:w="993" w:type="dxa"/>
            <w:shd w:val="clear" w:color="auto" w:fill="auto"/>
            <w:vAlign w:val="center"/>
          </w:tcPr>
          <w:p w14:paraId="4C43C5FD" w14:textId="77777777" w:rsidR="00D00EA5" w:rsidRPr="00CE4D12" w:rsidRDefault="00D00EA5" w:rsidP="00CE4D12">
            <w:pPr>
              <w:jc w:val="center"/>
            </w:pPr>
            <w:r w:rsidRPr="00CE4D12">
              <w:t>3</w:t>
            </w:r>
          </w:p>
        </w:tc>
        <w:tc>
          <w:tcPr>
            <w:tcW w:w="5244" w:type="dxa"/>
            <w:shd w:val="clear" w:color="auto" w:fill="auto"/>
          </w:tcPr>
          <w:p w14:paraId="5F0F4F94" w14:textId="77777777" w:rsidR="00D00EA5" w:rsidRPr="00CE4D12" w:rsidRDefault="00D00EA5" w:rsidP="00CE4D12">
            <w:r w:rsidRPr="00CE4D12">
              <w:t xml:space="preserve">Art-K sp. z </w:t>
            </w:r>
            <w:proofErr w:type="spellStart"/>
            <w:r w:rsidRPr="00CE4D12">
              <w:t>o.o</w:t>
            </w:r>
            <w:proofErr w:type="spellEnd"/>
          </w:p>
          <w:p w14:paraId="696CC458" w14:textId="77777777" w:rsidR="00D00EA5" w:rsidRPr="00CE4D12" w:rsidRDefault="00D00EA5" w:rsidP="00CE4D12">
            <w:r w:rsidRPr="00CE4D12">
              <w:t>Opolska</w:t>
            </w:r>
            <w:r w:rsidRPr="00CE4D12">
              <w:t xml:space="preserve"> </w:t>
            </w:r>
            <w:r w:rsidRPr="00CE4D12">
              <w:t>41/11</w:t>
            </w:r>
            <w:r w:rsidRPr="00CE4D12">
              <w:t xml:space="preserve"> </w:t>
            </w:r>
          </w:p>
          <w:p w14:paraId="0CB54D2C" w14:textId="77777777" w:rsidR="00D00EA5" w:rsidRPr="00CE4D12" w:rsidRDefault="00D00EA5" w:rsidP="00CE4D12">
            <w:pPr>
              <w:jc w:val="both"/>
            </w:pPr>
            <w:r w:rsidRPr="00CE4D12">
              <w:t>31-277</w:t>
            </w:r>
            <w:r w:rsidRPr="00CE4D12">
              <w:t xml:space="preserve"> </w:t>
            </w:r>
            <w:r w:rsidRPr="00CE4D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5E455D" w14:textId="77777777" w:rsidR="00D00EA5" w:rsidRPr="00CE4D12" w:rsidRDefault="00D00EA5" w:rsidP="00CE4D12">
            <w:pPr>
              <w:jc w:val="both"/>
            </w:pPr>
            <w:r w:rsidRPr="00CE4D12">
              <w:t>249 690.00 zł</w:t>
            </w:r>
          </w:p>
        </w:tc>
      </w:tr>
      <w:tr w:rsidR="00D00EA5" w:rsidRPr="00CE4D12" w14:paraId="68885029" w14:textId="77777777" w:rsidTr="00BC1521">
        <w:tc>
          <w:tcPr>
            <w:tcW w:w="993" w:type="dxa"/>
            <w:shd w:val="clear" w:color="auto" w:fill="auto"/>
            <w:vAlign w:val="center"/>
          </w:tcPr>
          <w:p w14:paraId="77BA6235" w14:textId="77777777" w:rsidR="00D00EA5" w:rsidRPr="00CE4D12" w:rsidRDefault="00D00EA5" w:rsidP="00CE4D12">
            <w:pPr>
              <w:jc w:val="center"/>
            </w:pPr>
            <w:r w:rsidRPr="00CE4D12">
              <w:t>4</w:t>
            </w:r>
          </w:p>
        </w:tc>
        <w:tc>
          <w:tcPr>
            <w:tcW w:w="5244" w:type="dxa"/>
            <w:shd w:val="clear" w:color="auto" w:fill="auto"/>
          </w:tcPr>
          <w:p w14:paraId="0675569D" w14:textId="77777777" w:rsidR="00CE4D12" w:rsidRPr="00CE4D12" w:rsidRDefault="00CE4D12" w:rsidP="00CE4D12">
            <w:r w:rsidRPr="00CE4D12">
              <w:t>Konsorcjum  Firm:</w:t>
            </w:r>
          </w:p>
          <w:p w14:paraId="44568457" w14:textId="1E719532" w:rsidR="00D00EA5" w:rsidRPr="00CE4D12" w:rsidRDefault="00D00EA5" w:rsidP="00CE4D12">
            <w:r w:rsidRPr="00CE4D12">
              <w:t>KONSERWACJA ZABYTKÓW SABINA SZKODLARSKA</w:t>
            </w:r>
          </w:p>
          <w:p w14:paraId="461FC576" w14:textId="77777777" w:rsidR="00D00EA5" w:rsidRPr="00CE4D12" w:rsidRDefault="00D00EA5" w:rsidP="00CE4D12">
            <w:r w:rsidRPr="00CE4D12">
              <w:t>KAMIENNA</w:t>
            </w:r>
            <w:r w:rsidRPr="00CE4D12">
              <w:t xml:space="preserve"> </w:t>
            </w:r>
            <w:r w:rsidRPr="00CE4D12">
              <w:t>54</w:t>
            </w:r>
            <w:r w:rsidRPr="00CE4D12">
              <w:t xml:space="preserve"> </w:t>
            </w:r>
          </w:p>
          <w:p w14:paraId="36E56FD8" w14:textId="77777777" w:rsidR="00D00EA5" w:rsidRPr="00CE4D12" w:rsidRDefault="00D00EA5" w:rsidP="00CE4D12">
            <w:pPr>
              <w:jc w:val="both"/>
            </w:pPr>
            <w:r w:rsidRPr="00CE4D12">
              <w:t>32-080</w:t>
            </w:r>
            <w:r w:rsidRPr="00CE4D12">
              <w:t xml:space="preserve"> </w:t>
            </w:r>
            <w:r w:rsidRPr="00CE4D12">
              <w:t>ZABIERZÓW</w:t>
            </w:r>
          </w:p>
          <w:p w14:paraId="4096871C" w14:textId="77777777" w:rsidR="00CE4D12" w:rsidRPr="00CE4D12" w:rsidRDefault="00CE4D12" w:rsidP="00CE4D12">
            <w:pPr>
              <w:jc w:val="both"/>
            </w:pPr>
            <w:r w:rsidRPr="00CE4D12">
              <w:t>ATARTIS KAJA SZKODLARSKA</w:t>
            </w:r>
          </w:p>
          <w:p w14:paraId="69CA02B4" w14:textId="77777777" w:rsidR="00CE4D12" w:rsidRPr="00CE4D12" w:rsidRDefault="00CE4D12" w:rsidP="00CE4D12">
            <w:r w:rsidRPr="00CE4D12">
              <w:t xml:space="preserve">KAMIENNA 54 </w:t>
            </w:r>
          </w:p>
          <w:p w14:paraId="4BE72120" w14:textId="1630BCDD" w:rsidR="00CE4D12" w:rsidRPr="00CE4D12" w:rsidRDefault="00CE4D12" w:rsidP="00CE4D12">
            <w:pPr>
              <w:jc w:val="both"/>
            </w:pPr>
            <w:r w:rsidRPr="00CE4D12">
              <w:t>32-080 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EE999E" w14:textId="77777777" w:rsidR="00D00EA5" w:rsidRPr="00CE4D12" w:rsidRDefault="00D00EA5" w:rsidP="00CE4D12">
            <w:pPr>
              <w:jc w:val="both"/>
            </w:pPr>
            <w:r w:rsidRPr="00CE4D12">
              <w:t>616 557.18 zł</w:t>
            </w:r>
          </w:p>
        </w:tc>
      </w:tr>
      <w:tr w:rsidR="00D00EA5" w:rsidRPr="00CE4D12" w14:paraId="6EEC853D" w14:textId="77777777" w:rsidTr="00BC1521">
        <w:tc>
          <w:tcPr>
            <w:tcW w:w="993" w:type="dxa"/>
            <w:shd w:val="clear" w:color="auto" w:fill="auto"/>
            <w:vAlign w:val="center"/>
          </w:tcPr>
          <w:p w14:paraId="50782835" w14:textId="77777777" w:rsidR="00D00EA5" w:rsidRPr="00CE4D12" w:rsidRDefault="00D00EA5" w:rsidP="00CE4D12">
            <w:pPr>
              <w:jc w:val="center"/>
            </w:pPr>
            <w:r w:rsidRPr="00CE4D12">
              <w:t>5</w:t>
            </w:r>
          </w:p>
        </w:tc>
        <w:tc>
          <w:tcPr>
            <w:tcW w:w="5244" w:type="dxa"/>
            <w:shd w:val="clear" w:color="auto" w:fill="auto"/>
          </w:tcPr>
          <w:p w14:paraId="2CAB6800" w14:textId="39BB9E8C" w:rsidR="00D00EA5" w:rsidRPr="00CE4D12" w:rsidRDefault="00D00EA5" w:rsidP="00CE4D12">
            <w:r w:rsidRPr="00CE4D12">
              <w:t xml:space="preserve">Secco </w:t>
            </w:r>
            <w:r w:rsidR="00CE4D12" w:rsidRPr="00CE4D12">
              <w:t>K</w:t>
            </w:r>
            <w:r w:rsidRPr="00CE4D12">
              <w:t xml:space="preserve">rzysztof </w:t>
            </w:r>
            <w:proofErr w:type="spellStart"/>
            <w:r w:rsidRPr="00CE4D12">
              <w:t>Opiłło</w:t>
            </w:r>
            <w:proofErr w:type="spellEnd"/>
          </w:p>
          <w:p w14:paraId="46C18D4F" w14:textId="77777777" w:rsidR="00D00EA5" w:rsidRPr="00CE4D12" w:rsidRDefault="00D00EA5" w:rsidP="00CE4D12">
            <w:r w:rsidRPr="00CE4D12">
              <w:t>Obozowa 45 F/</w:t>
            </w:r>
            <w:r w:rsidRPr="00CE4D12">
              <w:t xml:space="preserve"> </w:t>
            </w:r>
            <w:r w:rsidRPr="00CE4D12">
              <w:t>10</w:t>
            </w:r>
            <w:r w:rsidRPr="00CE4D12">
              <w:t xml:space="preserve"> </w:t>
            </w:r>
          </w:p>
          <w:p w14:paraId="0A56EA37" w14:textId="371528BC" w:rsidR="00D00EA5" w:rsidRPr="00CE4D12" w:rsidRDefault="00D00EA5" w:rsidP="00CE4D12">
            <w:pPr>
              <w:jc w:val="both"/>
            </w:pPr>
            <w:r w:rsidRPr="00CE4D12">
              <w:t>30-383</w:t>
            </w:r>
            <w:r w:rsidRPr="00CE4D12">
              <w:t xml:space="preserve"> </w:t>
            </w:r>
            <w:r w:rsidRPr="00CE4D12">
              <w:t>Krak</w:t>
            </w:r>
            <w:r w:rsidR="00CE4D12" w:rsidRPr="00CE4D12">
              <w:t>ó</w:t>
            </w:r>
            <w:r w:rsidRPr="00CE4D12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403A4" w14:textId="77777777" w:rsidR="00D00EA5" w:rsidRPr="00CE4D12" w:rsidRDefault="00D00EA5" w:rsidP="00CE4D12">
            <w:pPr>
              <w:jc w:val="both"/>
            </w:pPr>
            <w:r w:rsidRPr="00CE4D12">
              <w:t>349 982.36 zł</w:t>
            </w:r>
          </w:p>
        </w:tc>
      </w:tr>
      <w:tr w:rsidR="00D00EA5" w:rsidRPr="00CE4D12" w14:paraId="4B0FFC32" w14:textId="77777777" w:rsidTr="00BC1521">
        <w:tc>
          <w:tcPr>
            <w:tcW w:w="993" w:type="dxa"/>
            <w:shd w:val="clear" w:color="auto" w:fill="auto"/>
            <w:vAlign w:val="center"/>
          </w:tcPr>
          <w:p w14:paraId="02C06D20" w14:textId="77777777" w:rsidR="00D00EA5" w:rsidRPr="00CE4D12" w:rsidRDefault="00D00EA5" w:rsidP="00CE4D12">
            <w:pPr>
              <w:jc w:val="center"/>
            </w:pPr>
            <w:r w:rsidRPr="00CE4D12">
              <w:t>6</w:t>
            </w:r>
          </w:p>
        </w:tc>
        <w:tc>
          <w:tcPr>
            <w:tcW w:w="5244" w:type="dxa"/>
            <w:shd w:val="clear" w:color="auto" w:fill="auto"/>
          </w:tcPr>
          <w:p w14:paraId="2B2710C2" w14:textId="77777777" w:rsidR="00D00EA5" w:rsidRPr="00CE4D12" w:rsidRDefault="00D00EA5" w:rsidP="00CE4D12">
            <w:r w:rsidRPr="00CE4D12">
              <w:t>Firma JAN Janusz Janas</w:t>
            </w:r>
          </w:p>
          <w:p w14:paraId="14BABBCC" w14:textId="77777777" w:rsidR="00D00EA5" w:rsidRPr="00CE4D12" w:rsidRDefault="00D00EA5" w:rsidP="00CE4D12">
            <w:r w:rsidRPr="00CE4D12">
              <w:t>Bandurskiego</w:t>
            </w:r>
            <w:r w:rsidRPr="00CE4D12">
              <w:t xml:space="preserve"> </w:t>
            </w:r>
            <w:r w:rsidRPr="00CE4D12">
              <w:t>26</w:t>
            </w:r>
            <w:r w:rsidRPr="00CE4D12">
              <w:t xml:space="preserve"> </w:t>
            </w:r>
          </w:p>
          <w:p w14:paraId="5AC33901" w14:textId="77777777" w:rsidR="00D00EA5" w:rsidRPr="00CE4D12" w:rsidRDefault="00D00EA5" w:rsidP="00CE4D12">
            <w:pPr>
              <w:jc w:val="both"/>
            </w:pPr>
            <w:r w:rsidRPr="00CE4D12">
              <w:t>32-065</w:t>
            </w:r>
            <w:r w:rsidRPr="00CE4D12">
              <w:t xml:space="preserve"> </w:t>
            </w:r>
            <w:r w:rsidRPr="00CE4D12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EC88A" w14:textId="77777777" w:rsidR="00D00EA5" w:rsidRPr="00CE4D12" w:rsidRDefault="00D00EA5" w:rsidP="00CE4D12">
            <w:pPr>
              <w:jc w:val="both"/>
            </w:pPr>
            <w:r w:rsidRPr="00CE4D12">
              <w:t>591 568.50 zł</w:t>
            </w:r>
          </w:p>
        </w:tc>
      </w:tr>
      <w:tr w:rsidR="00D00EA5" w:rsidRPr="00CE4D12" w14:paraId="46BC5CD5" w14:textId="77777777" w:rsidTr="00BC1521">
        <w:tc>
          <w:tcPr>
            <w:tcW w:w="993" w:type="dxa"/>
            <w:shd w:val="clear" w:color="auto" w:fill="auto"/>
            <w:vAlign w:val="center"/>
          </w:tcPr>
          <w:p w14:paraId="3F4AEE7E" w14:textId="77777777" w:rsidR="00D00EA5" w:rsidRPr="00CE4D12" w:rsidRDefault="00D00EA5" w:rsidP="00CE4D12">
            <w:pPr>
              <w:jc w:val="center"/>
            </w:pPr>
            <w:r w:rsidRPr="00CE4D12">
              <w:t>7</w:t>
            </w:r>
          </w:p>
        </w:tc>
        <w:tc>
          <w:tcPr>
            <w:tcW w:w="5244" w:type="dxa"/>
            <w:shd w:val="clear" w:color="auto" w:fill="auto"/>
          </w:tcPr>
          <w:p w14:paraId="38AC39EE" w14:textId="77777777" w:rsidR="00D00EA5" w:rsidRPr="00CE4D12" w:rsidRDefault="00D00EA5" w:rsidP="00CE4D12">
            <w:r w:rsidRPr="00CE4D12">
              <w:t>Firma Budowlano-Konserwatorska Jarosław Woźniak</w:t>
            </w:r>
          </w:p>
          <w:p w14:paraId="4237375A" w14:textId="77777777" w:rsidR="00D00EA5" w:rsidRPr="00CE4D12" w:rsidRDefault="00D00EA5" w:rsidP="00CE4D12">
            <w:r w:rsidRPr="00CE4D12">
              <w:t>Płk. Nullo</w:t>
            </w:r>
            <w:r w:rsidRPr="00CE4D12">
              <w:t xml:space="preserve"> </w:t>
            </w:r>
            <w:r w:rsidRPr="00CE4D12">
              <w:t>7/4</w:t>
            </w:r>
            <w:r w:rsidRPr="00CE4D12">
              <w:t xml:space="preserve"> </w:t>
            </w:r>
          </w:p>
          <w:p w14:paraId="5B535401" w14:textId="77777777" w:rsidR="00D00EA5" w:rsidRPr="00CE4D12" w:rsidRDefault="00D00EA5" w:rsidP="00CE4D12">
            <w:pPr>
              <w:jc w:val="both"/>
            </w:pPr>
            <w:r w:rsidRPr="00CE4D12">
              <w:t>31-543</w:t>
            </w:r>
            <w:r w:rsidRPr="00CE4D12">
              <w:t xml:space="preserve"> </w:t>
            </w:r>
            <w:r w:rsidRPr="00CE4D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AA22D" w14:textId="77777777" w:rsidR="00D00EA5" w:rsidRPr="00CE4D12" w:rsidRDefault="00D00EA5" w:rsidP="00CE4D12">
            <w:pPr>
              <w:jc w:val="both"/>
            </w:pPr>
            <w:r w:rsidRPr="00CE4D12">
              <w:t>297 767.75 zł</w:t>
            </w:r>
          </w:p>
        </w:tc>
      </w:tr>
      <w:tr w:rsidR="00D00EA5" w:rsidRPr="00CE4D12" w14:paraId="3DD742EA" w14:textId="77777777" w:rsidTr="00BC1521">
        <w:tc>
          <w:tcPr>
            <w:tcW w:w="993" w:type="dxa"/>
            <w:shd w:val="clear" w:color="auto" w:fill="auto"/>
            <w:vAlign w:val="center"/>
          </w:tcPr>
          <w:p w14:paraId="434231F8" w14:textId="77777777" w:rsidR="00D00EA5" w:rsidRPr="00CE4D12" w:rsidRDefault="00D00EA5" w:rsidP="00CE4D12">
            <w:pPr>
              <w:jc w:val="center"/>
            </w:pPr>
            <w:r w:rsidRPr="00CE4D12">
              <w:t>8</w:t>
            </w:r>
          </w:p>
        </w:tc>
        <w:tc>
          <w:tcPr>
            <w:tcW w:w="5244" w:type="dxa"/>
            <w:shd w:val="clear" w:color="auto" w:fill="auto"/>
          </w:tcPr>
          <w:p w14:paraId="5D83C1B9" w14:textId="755A320B" w:rsidR="00D00EA5" w:rsidRPr="00CE4D12" w:rsidRDefault="00CE4D12" w:rsidP="00CE4D12">
            <w:r>
              <w:t>Kamieniarka I sp. z o.o.</w:t>
            </w:r>
          </w:p>
          <w:p w14:paraId="22ABACC0" w14:textId="77777777" w:rsidR="00D00EA5" w:rsidRPr="00CE4D12" w:rsidRDefault="00D00EA5" w:rsidP="00CE4D12">
            <w:r w:rsidRPr="00CE4D12">
              <w:t>Śmiłów</w:t>
            </w:r>
            <w:r w:rsidRPr="00CE4D12">
              <w:t xml:space="preserve"> </w:t>
            </w:r>
            <w:r w:rsidRPr="00CE4D12">
              <w:t>22</w:t>
            </w:r>
            <w:r w:rsidRPr="00CE4D12">
              <w:t xml:space="preserve"> </w:t>
            </w:r>
          </w:p>
          <w:p w14:paraId="2F0F13B9" w14:textId="77777777" w:rsidR="00D00EA5" w:rsidRPr="00CE4D12" w:rsidRDefault="00D00EA5" w:rsidP="00CE4D12">
            <w:pPr>
              <w:jc w:val="both"/>
            </w:pPr>
            <w:r w:rsidRPr="00CE4D12">
              <w:t>26-502</w:t>
            </w:r>
            <w:r w:rsidRPr="00CE4D12">
              <w:t xml:space="preserve"> </w:t>
            </w:r>
            <w:r w:rsidRPr="00CE4D12"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46F1B" w14:textId="77777777" w:rsidR="00D00EA5" w:rsidRPr="00CE4D12" w:rsidRDefault="00D00EA5" w:rsidP="00CE4D12">
            <w:pPr>
              <w:jc w:val="both"/>
            </w:pPr>
            <w:r w:rsidRPr="00CE4D12">
              <w:t>448 033.95 zł</w:t>
            </w:r>
          </w:p>
        </w:tc>
      </w:tr>
      <w:tr w:rsidR="00D00EA5" w:rsidRPr="00CE4D12" w14:paraId="2837459E" w14:textId="77777777" w:rsidTr="00BC1521">
        <w:tc>
          <w:tcPr>
            <w:tcW w:w="993" w:type="dxa"/>
            <w:shd w:val="clear" w:color="auto" w:fill="auto"/>
            <w:vAlign w:val="center"/>
          </w:tcPr>
          <w:p w14:paraId="062ED843" w14:textId="77777777" w:rsidR="00D00EA5" w:rsidRPr="00CE4D12" w:rsidRDefault="00D00EA5" w:rsidP="00CE4D12">
            <w:pPr>
              <w:jc w:val="center"/>
            </w:pPr>
            <w:r w:rsidRPr="00CE4D12">
              <w:t>9</w:t>
            </w:r>
          </w:p>
        </w:tc>
        <w:tc>
          <w:tcPr>
            <w:tcW w:w="5244" w:type="dxa"/>
            <w:shd w:val="clear" w:color="auto" w:fill="auto"/>
          </w:tcPr>
          <w:p w14:paraId="4E2B403B" w14:textId="77777777" w:rsidR="00D00EA5" w:rsidRPr="00CE4D12" w:rsidRDefault="00D00EA5" w:rsidP="00CE4D12">
            <w:proofErr w:type="spellStart"/>
            <w:r w:rsidRPr="00CE4D12">
              <w:t>Eudajmon</w:t>
            </w:r>
            <w:proofErr w:type="spellEnd"/>
            <w:r w:rsidRPr="00CE4D12">
              <w:t xml:space="preserve"> MT Konserwacja Obiektów Zabytkowych i Dzieł Sztuki sp. z o.o.</w:t>
            </w:r>
          </w:p>
          <w:p w14:paraId="6C4BF29E" w14:textId="77777777" w:rsidR="00D00EA5" w:rsidRPr="00CE4D12" w:rsidRDefault="00D00EA5" w:rsidP="00CE4D12">
            <w:r w:rsidRPr="00CE4D12">
              <w:t>Bolesława Chrobrego</w:t>
            </w:r>
            <w:r w:rsidRPr="00CE4D12">
              <w:t xml:space="preserve"> </w:t>
            </w:r>
            <w:r w:rsidRPr="00CE4D12">
              <w:t>41 /C</w:t>
            </w:r>
            <w:r w:rsidRPr="00CE4D12">
              <w:t xml:space="preserve"> </w:t>
            </w:r>
          </w:p>
          <w:p w14:paraId="38A799C6" w14:textId="77777777" w:rsidR="00D00EA5" w:rsidRPr="00CE4D12" w:rsidRDefault="00D00EA5" w:rsidP="00CE4D12">
            <w:pPr>
              <w:jc w:val="both"/>
            </w:pPr>
            <w:r w:rsidRPr="00CE4D12">
              <w:t>31-428</w:t>
            </w:r>
            <w:r w:rsidRPr="00CE4D12">
              <w:t xml:space="preserve"> </w:t>
            </w:r>
            <w:r w:rsidRPr="00CE4D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31CDF" w14:textId="77777777" w:rsidR="00D00EA5" w:rsidRPr="00CE4D12" w:rsidRDefault="00D00EA5" w:rsidP="00CE4D12">
            <w:pPr>
              <w:jc w:val="both"/>
            </w:pPr>
            <w:r w:rsidRPr="00CE4D12">
              <w:t>349 500.00 zł</w:t>
            </w:r>
          </w:p>
        </w:tc>
      </w:tr>
    </w:tbl>
    <w:p w14:paraId="6B76977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43D28" w14:textId="77777777" w:rsidR="002D1058" w:rsidRDefault="002D1058">
      <w:r>
        <w:separator/>
      </w:r>
    </w:p>
  </w:endnote>
  <w:endnote w:type="continuationSeparator" w:id="0">
    <w:p w14:paraId="7FE03104" w14:textId="77777777" w:rsidR="002D1058" w:rsidRDefault="002D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3B0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0751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BF56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5D3DC2">
        <v:line id="_x0000_s1025" style="position:absolute;left:0;text-align:left;z-index:251657728" from="-3.85pt,8.7pt" to="455.15pt,8.7pt"/>
      </w:pict>
    </w:r>
  </w:p>
  <w:p w14:paraId="615281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05A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BC0D0F" w14:textId="77777777" w:rsidR="009F189D" w:rsidRDefault="009F189D">
    <w:pPr>
      <w:pStyle w:val="Stopka"/>
      <w:tabs>
        <w:tab w:val="clear" w:pos="4536"/>
      </w:tabs>
      <w:jc w:val="center"/>
    </w:pPr>
  </w:p>
  <w:p w14:paraId="074DDA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DC99" w14:textId="77777777" w:rsidR="002D1058" w:rsidRDefault="002D1058">
      <w:r>
        <w:separator/>
      </w:r>
    </w:p>
  </w:footnote>
  <w:footnote w:type="continuationSeparator" w:id="0">
    <w:p w14:paraId="1534F338" w14:textId="77777777" w:rsidR="002D1058" w:rsidRDefault="002D1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4D09" w14:textId="77777777" w:rsidR="00D00EA5" w:rsidRDefault="00D00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465E" w14:textId="77777777" w:rsidR="00D00EA5" w:rsidRDefault="00D00E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ED802" w14:textId="77777777" w:rsidR="00D00EA5" w:rsidRDefault="00D00E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05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05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4D12"/>
    <w:rsid w:val="00D00EA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F4109"/>
  <w15:chartTrackingRefBased/>
  <w15:docId w15:val="{D54DD636-F7A9-491C-B3F3-E3128B18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2023-03-27T11:58:00Z</cp:lastPrinted>
  <dcterms:created xsi:type="dcterms:W3CDTF">2023-03-27T11:54:00Z</dcterms:created>
  <dcterms:modified xsi:type="dcterms:W3CDTF">2023-03-27T11:58:00Z</dcterms:modified>
</cp:coreProperties>
</file>