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7BF6A" w14:textId="77777777" w:rsidR="00236A69" w:rsidRDefault="00620BBE" w:rsidP="00236A69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noProof/>
        </w:rPr>
        <w:pict w14:anchorId="1D19973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453.75pt;height:47.25pt;visibility:visible;mso-wrap-style:square">
            <v:imagedata r:id="rId8" o:title=""/>
          </v:shape>
        </w:pict>
      </w:r>
    </w:p>
    <w:p w14:paraId="77270232" w14:textId="77777777" w:rsidR="00236A69" w:rsidRDefault="00236A69" w:rsidP="00236A69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2E8C3D50" w14:textId="77777777" w:rsidR="00236A69" w:rsidRDefault="00236A69" w:rsidP="00236A69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5518F75C" w14:textId="77777777" w:rsidR="00236A69" w:rsidRDefault="00236A69" w:rsidP="00236A69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39D66155" w14:textId="77777777" w:rsidR="00236A69" w:rsidRDefault="00236A69" w:rsidP="00236A69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7060DCB5" w14:textId="77777777" w:rsidR="00236A69" w:rsidRDefault="00236A69" w:rsidP="00236A69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4EFFFBFF" w14:textId="77777777" w:rsidR="00236A69" w:rsidRDefault="00236A69" w:rsidP="00236A69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D73435F" w14:textId="77777777" w:rsidR="00236A69" w:rsidRDefault="00236A69" w:rsidP="00236A69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9EC7644" w14:textId="77777777" w:rsidR="00236A69" w:rsidRDefault="00236A69" w:rsidP="00236A69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5F81F7FA" w14:textId="77777777" w:rsidR="00236A69" w:rsidRDefault="00236A69" w:rsidP="00236A69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8131388" w14:textId="77777777" w:rsidR="00236A69" w:rsidRDefault="00236A69" w:rsidP="00236A69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2EE0F67D" w14:textId="77777777" w:rsidR="00236A69" w:rsidRDefault="00236A69" w:rsidP="00236A69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075CE817" w14:textId="77777777" w:rsidR="00236A69" w:rsidRDefault="00236A69" w:rsidP="00236A69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12406332" w14:textId="77777777" w:rsidR="00236A69" w:rsidRDefault="00236A69" w:rsidP="00236A69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4B2A286A" w14:textId="77777777" w:rsidR="00236A69" w:rsidRDefault="00236A69" w:rsidP="00236A69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2B5D4DA4" w14:textId="77777777" w:rsidR="00236A69" w:rsidRDefault="00236A69" w:rsidP="00236A69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>)</w:t>
      </w:r>
    </w:p>
    <w:p w14:paraId="35784BF8" w14:textId="77777777" w:rsidR="00236A69" w:rsidRDefault="00236A69" w:rsidP="00236A69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63073631" w14:textId="601DB6FE" w:rsidR="00236A69" w:rsidRDefault="00236A69" w:rsidP="00236A69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>
        <w:rPr>
          <w:rFonts w:ascii="Times New Roman" w:eastAsia="Times New Roman" w:hAnsi="Times New Roman"/>
          <w:lang w:eastAsia="pl-PL"/>
        </w:rPr>
        <w:br/>
        <w:t xml:space="preserve">pn. </w:t>
      </w:r>
      <w:r w:rsidR="00620BBE" w:rsidRPr="00620BBE">
        <w:rPr>
          <w:rFonts w:ascii="Times New Roman" w:hAnsi="Times New Roman"/>
          <w:b/>
        </w:rPr>
        <w:t xml:space="preserve">Usługa transportowa w kraju i za granicą dla studentów WIMIR AGH w ramach wyjazdu studyjnego do pracodawców w Polsce i na  Targi </w:t>
      </w:r>
      <w:proofErr w:type="spellStart"/>
      <w:r w:rsidR="00620BBE" w:rsidRPr="00620BBE">
        <w:rPr>
          <w:rFonts w:ascii="Times New Roman" w:hAnsi="Times New Roman"/>
          <w:b/>
        </w:rPr>
        <w:t>Hannover</w:t>
      </w:r>
      <w:proofErr w:type="spellEnd"/>
      <w:r w:rsidR="00620BBE" w:rsidRPr="00620BBE">
        <w:rPr>
          <w:rFonts w:ascii="Times New Roman" w:hAnsi="Times New Roman"/>
          <w:b/>
        </w:rPr>
        <w:t xml:space="preserve"> </w:t>
      </w:r>
      <w:proofErr w:type="spellStart"/>
      <w:r w:rsidR="00620BBE" w:rsidRPr="00620BBE">
        <w:rPr>
          <w:rFonts w:ascii="Times New Roman" w:hAnsi="Times New Roman"/>
          <w:b/>
        </w:rPr>
        <w:t>Messe</w:t>
      </w:r>
      <w:proofErr w:type="spellEnd"/>
      <w:r w:rsidR="00620BBE" w:rsidRPr="00620BBE">
        <w:rPr>
          <w:rFonts w:ascii="Times New Roman" w:hAnsi="Times New Roman"/>
          <w:b/>
        </w:rPr>
        <w:t xml:space="preserve"> w Niemczech w terminie 16-20.04.2023 r. KC-zp.272-178/23</w:t>
      </w:r>
      <w:r>
        <w:rPr>
          <w:rFonts w:ascii="Times New Roman" w:eastAsia="Times New Roman" w:hAnsi="Times New Roman"/>
          <w:lang w:eastAsia="pl-PL"/>
        </w:rPr>
        <w:t xml:space="preserve">, prowadzonego przez </w:t>
      </w:r>
      <w:r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>
        <w:rPr>
          <w:rFonts w:ascii="Times New Roman" w:eastAsia="Times New Roman" w:hAnsi="Times New Roman"/>
          <w:i/>
          <w:lang w:eastAsia="pl-PL"/>
        </w:rPr>
        <w:t xml:space="preserve">, </w:t>
      </w:r>
      <w:r>
        <w:rPr>
          <w:rFonts w:ascii="Times New Roman" w:eastAsia="Times New Roman" w:hAnsi="Times New Roman"/>
          <w:lang w:eastAsia="pl-PL"/>
        </w:rPr>
        <w:t>oświadczam, co następuje:</w:t>
      </w:r>
    </w:p>
    <w:p w14:paraId="26B6F27C" w14:textId="77777777" w:rsidR="00236A69" w:rsidRDefault="00236A69" w:rsidP="00236A69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53813C1D" w14:textId="77777777" w:rsidR="00236A69" w:rsidRDefault="00236A69" w:rsidP="00236A69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FEBFFCD" w14:textId="77777777" w:rsidR="00236A69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3BC11817" w14:textId="6F022016" w:rsidR="00236A69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79C6022B" w14:textId="77777777" w:rsidR="00236A69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3C4E2754" w14:textId="77777777" w:rsidR="00236A69" w:rsidRDefault="00236A69" w:rsidP="00236A6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D479729" w14:textId="77777777" w:rsidR="00236A69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E7ECAF9" w14:textId="77777777" w:rsidR="00236A69" w:rsidRDefault="00236A69" w:rsidP="00236A69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413D8C72" w14:textId="77777777" w:rsidR="00236A69" w:rsidRDefault="00236A69" w:rsidP="00236A6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141D105" w14:textId="77777777" w:rsidR="00236A69" w:rsidRDefault="00236A69" w:rsidP="00236A6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4FCA455" w14:textId="77777777" w:rsidR="00236A69" w:rsidRDefault="00236A69" w:rsidP="00236A6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03CAFB5B" w14:textId="075AC610" w:rsidR="005103B9" w:rsidRPr="009475A8" w:rsidRDefault="00236A69" w:rsidP="00620BB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A2885" w14:textId="77777777" w:rsidR="001858BD" w:rsidRDefault="001858BD" w:rsidP="0038231F">
      <w:pPr>
        <w:spacing w:after="0" w:line="240" w:lineRule="auto"/>
      </w:pPr>
      <w:r>
        <w:separator/>
      </w:r>
    </w:p>
  </w:endnote>
  <w:endnote w:type="continuationSeparator" w:id="0">
    <w:p w14:paraId="0F1DFA12" w14:textId="77777777" w:rsidR="001858BD" w:rsidRDefault="001858B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90024" w14:textId="77777777" w:rsidR="00C44BEC" w:rsidRDefault="00C44B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0E30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B61EA3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7EB90" w14:textId="77777777" w:rsidR="00C44BEC" w:rsidRDefault="00C44B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CB0BEB" w14:textId="77777777" w:rsidR="001858BD" w:rsidRDefault="001858BD" w:rsidP="0038231F">
      <w:pPr>
        <w:spacing w:after="0" w:line="240" w:lineRule="auto"/>
      </w:pPr>
      <w:r>
        <w:separator/>
      </w:r>
    </w:p>
  </w:footnote>
  <w:footnote w:type="continuationSeparator" w:id="0">
    <w:p w14:paraId="5E44CF34" w14:textId="77777777" w:rsidR="001858BD" w:rsidRDefault="001858BD" w:rsidP="0038231F">
      <w:pPr>
        <w:spacing w:after="0" w:line="240" w:lineRule="auto"/>
      </w:pPr>
      <w:r>
        <w:continuationSeparator/>
      </w:r>
    </w:p>
  </w:footnote>
  <w:footnote w:id="1">
    <w:p w14:paraId="6DB5DDA2" w14:textId="01FAA363" w:rsidR="00236A69" w:rsidRDefault="00236A69" w:rsidP="00236A6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620BBE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5047FCB" w14:textId="77777777" w:rsidR="00236A69" w:rsidRDefault="00236A69" w:rsidP="00236A6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C63D4" w14:textId="77777777" w:rsidR="00C44BEC" w:rsidRDefault="00C44B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C44BF" w14:textId="77777777" w:rsidR="00C44BEC" w:rsidRDefault="00C44B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D76DF" w14:textId="77777777" w:rsidR="00C44BEC" w:rsidRDefault="00C44B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6288883">
    <w:abstractNumId w:val="7"/>
  </w:num>
  <w:num w:numId="2" w16cid:durableId="1895652598">
    <w:abstractNumId w:val="0"/>
  </w:num>
  <w:num w:numId="3" w16cid:durableId="427235111">
    <w:abstractNumId w:val="6"/>
  </w:num>
  <w:num w:numId="4" w16cid:durableId="1422531845">
    <w:abstractNumId w:val="9"/>
  </w:num>
  <w:num w:numId="5" w16cid:durableId="1289631472">
    <w:abstractNumId w:val="8"/>
  </w:num>
  <w:num w:numId="6" w16cid:durableId="153839488">
    <w:abstractNumId w:val="5"/>
  </w:num>
  <w:num w:numId="7" w16cid:durableId="180635047">
    <w:abstractNumId w:val="1"/>
  </w:num>
  <w:num w:numId="8" w16cid:durableId="1219628928">
    <w:abstractNumId w:val="3"/>
  </w:num>
  <w:num w:numId="9" w16cid:durableId="861671405">
    <w:abstractNumId w:val="2"/>
  </w:num>
  <w:num w:numId="10" w16cid:durableId="901715982">
    <w:abstractNumId w:val="4"/>
  </w:num>
  <w:num w:numId="11" w16cid:durableId="15964046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58B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858BD"/>
    <w:rsid w:val="001902D2"/>
    <w:rsid w:val="001C6945"/>
    <w:rsid w:val="001F027E"/>
    <w:rsid w:val="00203A40"/>
    <w:rsid w:val="002168A8"/>
    <w:rsid w:val="00236A69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20BBE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44BEC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38B387"/>
  <w15:chartTrackingRefBased/>
  <w15:docId w15:val="{021EAAD3-E334-41B9-863F-BC40AFF3C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6A69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6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386E10-1BB0-4C2A-89E3-4762E0A67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322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Sylwia Lempart</cp:lastModifiedBy>
  <cp:revision>2</cp:revision>
  <cp:lastPrinted>2016-07-26T10:32:00Z</cp:lastPrinted>
  <dcterms:created xsi:type="dcterms:W3CDTF">2023-03-17T12:36:00Z</dcterms:created>
  <dcterms:modified xsi:type="dcterms:W3CDTF">2023-03-17T12:36:00Z</dcterms:modified>
</cp:coreProperties>
</file>