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29C7" w14:textId="77777777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WZÓR UMOWY</w:t>
      </w:r>
    </w:p>
    <w:p w14:paraId="09867676" w14:textId="46F195A5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067B4511" w14:textId="77777777" w:rsidR="00144219" w:rsidRPr="00144219" w:rsidRDefault="00144219" w:rsidP="00726A05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4215597E" w14:textId="7CC9228B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30-0488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4817191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3929FA1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</w:t>
      </w:r>
    </w:p>
    <w:p w14:paraId="1A6C3ECA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45B19D9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49F71A92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27C32AC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054D0909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7760519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A1E3408" w14:textId="45271E51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060E71AD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732BB869" w14:textId="5121E37E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2C2190" w:rsidRPr="002C2190">
        <w:rPr>
          <w:b/>
          <w:bCs/>
          <w:sz w:val="22"/>
          <w:szCs w:val="22"/>
        </w:rPr>
        <w:t>dostawa zestawu wyświetlaczy multimedialnych</w:t>
      </w:r>
      <w:r w:rsidRPr="00144219">
        <w:rPr>
          <w:b/>
          <w:bCs/>
          <w:sz w:val="22"/>
          <w:szCs w:val="22"/>
        </w:rPr>
        <w:t>.</w:t>
      </w:r>
    </w:p>
    <w:p w14:paraId="6F4E87AE" w14:textId="77777777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5CFD940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07256ABA" w14:textId="26941279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do …….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 xml:space="preserve">od daty </w:t>
      </w:r>
      <w:r w:rsidR="008D4BA7">
        <w:rPr>
          <w:sz w:val="22"/>
          <w:szCs w:val="22"/>
        </w:rPr>
        <w:t xml:space="preserve">otrzymania zamówienia potwierdzonego przez </w:t>
      </w:r>
      <w:proofErr w:type="spellStart"/>
      <w:r w:rsidR="008D4BA7">
        <w:rPr>
          <w:sz w:val="22"/>
          <w:szCs w:val="22"/>
        </w:rPr>
        <w:t>MEiN</w:t>
      </w:r>
      <w:proofErr w:type="spellEnd"/>
      <w:r w:rsidRPr="00144219">
        <w:rPr>
          <w:sz w:val="22"/>
          <w:szCs w:val="22"/>
        </w:rPr>
        <w:t>.</w:t>
      </w:r>
    </w:p>
    <w:p w14:paraId="50967B27" w14:textId="59C90ADD" w:rsidR="00144219" w:rsidRPr="008D4BA7" w:rsidRDefault="00144219" w:rsidP="008D4BA7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Instalacja sprzętu zostanie zakończona </w:t>
      </w:r>
      <w:r>
        <w:rPr>
          <w:sz w:val="22"/>
          <w:szCs w:val="22"/>
        </w:rPr>
        <w:t>w dniu dostawy</w:t>
      </w:r>
      <w:r w:rsidRPr="008D4BA7">
        <w:rPr>
          <w:sz w:val="22"/>
          <w:szCs w:val="22"/>
        </w:rPr>
        <w:t>.</w:t>
      </w:r>
    </w:p>
    <w:p w14:paraId="37FF5804" w14:textId="4A77253D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59E06AEB" w14:textId="5CD23487" w:rsid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2D4184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4DB55B0D" w14:textId="4AB9E921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4172DF29" w14:textId="5931837C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39EE7D7F" w14:textId="77777777" w:rsidR="00A9763C" w:rsidRPr="00A9763C" w:rsidRDefault="00144219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7C3A2ECF" w14:textId="227F69F0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 xml:space="preserve">Kupujący oświadcza, że zgodnie z Ustawą z dnia 11 marca 2004 r. o podatku od towarów </w:t>
      </w:r>
      <w:r w:rsidRPr="00A9763C">
        <w:rPr>
          <w:rFonts w:eastAsia="Calibri"/>
          <w:sz w:val="22"/>
          <w:szCs w:val="22"/>
          <w:lang w:eastAsia="en-US"/>
        </w:rPr>
        <w:br/>
        <w:t xml:space="preserve">i usług (Dz.U. z dnia 5 kwietnia 2004 r.) będzie ubiegał się o zgodę na zastosowanie stawki podatku VAT w wysokości 0% </w:t>
      </w:r>
      <w:r w:rsidRPr="00A9763C">
        <w:rPr>
          <w:rFonts w:eastAsia="Calibri"/>
          <w:b/>
          <w:sz w:val="22"/>
          <w:szCs w:val="22"/>
          <w:lang w:eastAsia="en-US"/>
        </w:rPr>
        <w:t>na monitor</w:t>
      </w:r>
      <w:r>
        <w:rPr>
          <w:rFonts w:eastAsia="Calibri"/>
          <w:b/>
          <w:sz w:val="22"/>
          <w:szCs w:val="22"/>
          <w:lang w:eastAsia="en-US"/>
        </w:rPr>
        <w:t xml:space="preserve">y </w:t>
      </w:r>
      <w:r w:rsidRPr="00A9763C">
        <w:rPr>
          <w:rFonts w:eastAsia="Calibri"/>
          <w:sz w:val="22"/>
          <w:szCs w:val="22"/>
          <w:lang w:eastAsia="en-US"/>
        </w:rPr>
        <w:t>wchodzące w zakres niniejszej umowy. Po przedstawieniu przez Kupującego zamówienia potwierdzonego przez organ nadzorujący Kupującego Sprzedawca uwzględni w wystawionej fakturze 0% stawkę podatku VAT.</w:t>
      </w:r>
    </w:p>
    <w:p w14:paraId="527D963C" w14:textId="162A9F9E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>Po uzyskaniu zgody określonej w pkt. 4 i zastosowaniu 0% stawki podatku VAT cena brutto wynosić będzie ………………………………………………………………………</w:t>
      </w:r>
    </w:p>
    <w:p w14:paraId="52C01BB0" w14:textId="26EBC41B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3D9BC0D8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4</w:t>
      </w:r>
    </w:p>
    <w:p w14:paraId="1B41EEB8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B6FD0ED" w14:textId="2D0832B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BAEE3E6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1F69B331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D59661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59AF6430" w14:textId="3FE79A1C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38A376BB" w14:textId="77777777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720EAFFC" w14:textId="77777777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38823E66" w14:textId="054BE4E4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77A09F99" w14:textId="3A3140B3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6817BAE6" w14:textId="2A0D86AF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7169EF61" w14:textId="77777777" w:rsidR="00144219" w:rsidRPr="00144219" w:rsidRDefault="00144219" w:rsidP="00AA5BFF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081156AD" w14:textId="3BC47E30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1C36D6D5" w14:textId="67B0CC1B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7EDC74C1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6A7805F9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198A1706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61A1F46E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226F1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011B2549" w14:textId="77777777" w:rsidR="00144219" w:rsidRPr="00144219" w:rsidRDefault="00144219" w:rsidP="00AA5BFF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97210BA" w14:textId="1A05E8B3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 w:rsidR="00AA5BFF"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 xml:space="preserve"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</w:t>
      </w:r>
      <w:r w:rsidRPr="00144219">
        <w:rPr>
          <w:color w:val="00000A"/>
          <w:sz w:val="22"/>
          <w:szCs w:val="22"/>
        </w:rPr>
        <w:lastRenderedPageBreak/>
        <w:t>Sprzedawca może żądać wyłącznie wynagrodzenia należnego z tytułu wykonania części Umowy;</w:t>
      </w:r>
    </w:p>
    <w:p w14:paraId="77F873AE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117AC3D3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DB73D36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69B40600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3A570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38F9C796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616AA087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29D4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77FF05DC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0D90C382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05A90C00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0526AA06" w14:textId="77777777" w:rsidR="00144219" w:rsidRPr="00144219" w:rsidRDefault="00144219" w:rsidP="00AA5BFF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3755492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1. Oprócz przypadków przewidzianych w ustawie </w:t>
      </w:r>
      <w:proofErr w:type="spellStart"/>
      <w:r w:rsidRPr="00144219">
        <w:rPr>
          <w:color w:val="00000A"/>
          <w:sz w:val="22"/>
          <w:szCs w:val="22"/>
        </w:rPr>
        <w:t>Pzp</w:t>
      </w:r>
      <w:proofErr w:type="spellEnd"/>
      <w:r w:rsidRPr="00144219">
        <w:rPr>
          <w:color w:val="00000A"/>
          <w:sz w:val="22"/>
          <w:szCs w:val="22"/>
        </w:rPr>
        <w:t>, Zamawiający jest uprawniony do odstąpienia od Umowy w całości lub w części, z przyczyn leżących po stronie Wykonawcy, ze skutkiem natychmiastowym, w następujących przypadkach:</w:t>
      </w:r>
    </w:p>
    <w:p w14:paraId="5DE40D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10EC60CA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5749E3CC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48B4EEB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6036A1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2AE41581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73D57104" w14:textId="77777777" w:rsidR="00144219" w:rsidRPr="00144219" w:rsidRDefault="00144219" w:rsidP="00AA5BFF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5E5D8C47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45DB7A4D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jest fabrycznie nowy, nieużywany, kompletny, wysokiej jakości i </w:t>
      </w:r>
      <w:r w:rsidRPr="00144219">
        <w:rPr>
          <w:sz w:val="22"/>
          <w:szCs w:val="22"/>
        </w:rPr>
        <w:lastRenderedPageBreak/>
        <w:t xml:space="preserve">funkcjonalności, wprowadzony do obrotu na terytorium Rzeczypospolitej Polskiej, sprawny technicznie - w oryginalnych nienaruszonych opakowaniach. </w:t>
      </w:r>
    </w:p>
    <w:p w14:paraId="0FEFB524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7A04DF65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27FB242C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68A776D6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B86DB30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zapewni wykonanie napraw w okresie gwarancyjnym w siedzibie Zamawiającego bądź przewóz do serwisu na własny koszt. </w:t>
      </w:r>
    </w:p>
    <w:p w14:paraId="7F93AC68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Koszty transportu, serwisowania, przeglądów okresowych, koszty materiałów wymienianych oraz koszty wymiany tych materiałów ponosi Sprzedawca.</w:t>
      </w:r>
    </w:p>
    <w:p w14:paraId="5F4A083E" w14:textId="388403D2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Czas reakcji na zgłoszenie usterki nie może być dłuższy niż </w:t>
      </w:r>
      <w:r>
        <w:rPr>
          <w:sz w:val="22"/>
          <w:szCs w:val="22"/>
        </w:rPr>
        <w:t>3 dni</w:t>
      </w:r>
      <w:r w:rsidRPr="00144219">
        <w:rPr>
          <w:sz w:val="22"/>
          <w:szCs w:val="22"/>
        </w:rPr>
        <w:t xml:space="preserve"> od momentu zgłoszenia, czas naprawy nie dłuższy niż </w:t>
      </w:r>
      <w:r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 od momentu zgłoszenia.</w:t>
      </w:r>
    </w:p>
    <w:p w14:paraId="362B131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D88D1D2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74E6250D" w14:textId="6DAC12D4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Jeśli czas usunięcia wady lub usterki będzie przekraczał </w:t>
      </w:r>
      <w:r w:rsidR="005E5859"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dni, Wykonawca niezwłocznie dostarczy Zamawiającemu na czas naprawy sprzęt zastępczy o nie gorszych parametrach technicznych.</w:t>
      </w:r>
    </w:p>
    <w:p w14:paraId="3C2853A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879F86D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Okres gwarancji na sprzęt zostanie automatycznie wydłużony o czas, który minie </w:t>
      </w:r>
      <w:r w:rsidRPr="00144219">
        <w:rPr>
          <w:sz w:val="22"/>
          <w:szCs w:val="22"/>
        </w:rPr>
        <w:br/>
        <w:t>od momentu zgłoszenia usterki do uruchomienia sprzętu po wykonaniu naprawy.</w:t>
      </w:r>
    </w:p>
    <w:p w14:paraId="1A3C2F2A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1EA0F44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5B584F3C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65E49F17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</w:t>
      </w:r>
      <w:r w:rsidRPr="00144219">
        <w:rPr>
          <w:sz w:val="22"/>
          <w:szCs w:val="22"/>
        </w:rPr>
        <w:lastRenderedPageBreak/>
        <w:t xml:space="preserve">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0EB81D96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4853AA01" w14:textId="79D2E253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4CADD023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A975B5D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B98EC54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427B8BD1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28C93543" w14:textId="2A4170E1" w:rsidR="00144219" w:rsidRPr="00144219" w:rsidRDefault="00144219" w:rsidP="00AA5BFF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że osobami upoważnionymi do bieżącej komunikacji i współpracy w celu sprawnego wykonania Umowy są:</w:t>
      </w:r>
    </w:p>
    <w:p w14:paraId="71D46FDC" w14:textId="3107F36A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7DD43C36" w14:textId="7445822C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Sprzedawcy: ……………………… Tel. …………………. e-mail ……………………</w:t>
      </w:r>
    </w:p>
    <w:p w14:paraId="53B7E280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50793645" w14:textId="187932BA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523D2E0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5A5DC519" w14:textId="4FE3EB79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A5F353C" w14:textId="2DBDE3EE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118A20E2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Z Inspektorem Ochrony Danych Osobowych lub osobą odpowiedzialną za ochronę danych osobowych można kontaktować się:</w:t>
      </w:r>
    </w:p>
    <w:p w14:paraId="7B1C28A8" w14:textId="240A8CA9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250BBD5" w14:textId="77777777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E428529" w14:textId="068D3185" w:rsidR="00144219" w:rsidRPr="00144219" w:rsidRDefault="00144219" w:rsidP="00AA5BFF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Podanie danych osobowych jest konieczne dla celów związanych z zawarciem i realizacją niniejszej umowy. Dane osobowe nie będą poddawane profilowaniu. Strony nie będą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30AF1987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48730B03" w14:textId="71B16AE5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007A4A0F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6E77DE5D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079A897B" w14:textId="77777777" w:rsidR="00144219" w:rsidRPr="00144219" w:rsidRDefault="00144219" w:rsidP="00AA5BFF">
      <w:pPr>
        <w:pStyle w:val="NormalnyWeb"/>
        <w:numPr>
          <w:ilvl w:val="0"/>
          <w:numId w:val="2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 xml:space="preserve">w zakresie zmiany terminu wykonania lub terminów pośrednich wskazanych w Umowie: </w:t>
      </w:r>
    </w:p>
    <w:p w14:paraId="4E98DDB8" w14:textId="77777777" w:rsidR="00144219" w:rsidRPr="00144219" w:rsidRDefault="00144219" w:rsidP="00AA5BFF">
      <w:pPr>
        <w:pStyle w:val="NormalnyWeb"/>
        <w:tabs>
          <w:tab w:val="num" w:pos="426"/>
        </w:tabs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597EB1DC" w14:textId="46992121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C7A32D7" w14:textId="7B98D0B1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26FD4DDB" w14:textId="308B111C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5EA085D3" w14:textId="3D06A4AC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F3AE37E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1362B92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144219">
        <w:rPr>
          <w:color w:val="000000"/>
          <w:sz w:val="22"/>
          <w:szCs w:val="22"/>
        </w:rPr>
        <w:t>administracyjno</w:t>
      </w:r>
      <w:proofErr w:type="spellEnd"/>
      <w:r w:rsidRPr="00144219">
        <w:rPr>
          <w:color w:val="000000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308516C" w14:textId="77777777" w:rsidR="00144219" w:rsidRPr="00144219" w:rsidRDefault="00144219" w:rsidP="00726A05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31286D9C" w14:textId="7EA9F898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lastRenderedPageBreak/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</w:t>
      </w:r>
      <w:r w:rsidR="00AA5BFF"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7701B72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7DD8B26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2FFB0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0BF488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354DB02B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06C2EA7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14665A7" w14:textId="0195BA29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wykorzystania uzyskanych, powyższych informacji jedynie w</w:t>
      </w:r>
      <w:r w:rsidR="00CC18C3"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14B69F39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3D070DB2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29344185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§15</w:t>
      </w:r>
    </w:p>
    <w:p w14:paraId="54C24B61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</w:t>
      </w:r>
    </w:p>
    <w:p w14:paraId="795E36E4" w14:textId="77777777" w:rsidR="00144219" w:rsidRPr="00144219" w:rsidRDefault="00144219" w:rsidP="00726A05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2E6CAFA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1A9A956C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37631339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EE5340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A097423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6C76B5AA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2124262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25E4584A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441BE3EE" w14:textId="6EC7A448" w:rsidR="00144219" w:rsidRPr="00144219" w:rsidRDefault="00CB3E0A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144219"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="00144219" w:rsidRPr="00144219">
        <w:rPr>
          <w:b/>
          <w:bCs/>
          <w:sz w:val="22"/>
          <w:szCs w:val="22"/>
        </w:rPr>
        <w:t>Za Kupującego</w:t>
      </w:r>
    </w:p>
    <w:p w14:paraId="7D03F228" w14:textId="68135F6E" w:rsid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4A40E311" w14:textId="77777777" w:rsidR="00CC18C3" w:rsidRPr="00144219" w:rsidRDefault="00CC18C3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1B6DDA6D" w14:textId="042A73CC" w:rsidR="00144219" w:rsidRPr="00144219" w:rsidRDefault="00CB3E0A" w:rsidP="00726A05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44219" w:rsidRPr="00144219">
        <w:rPr>
          <w:sz w:val="22"/>
          <w:szCs w:val="22"/>
        </w:rPr>
        <w:t xml:space="preserve">...................................... </w:t>
      </w:r>
      <w:r w:rsidR="00726A05">
        <w:rPr>
          <w:sz w:val="22"/>
          <w:szCs w:val="22"/>
        </w:rPr>
        <w:t xml:space="preserve">                                                    </w:t>
      </w:r>
      <w:r w:rsidR="00144219" w:rsidRPr="00144219">
        <w:rPr>
          <w:sz w:val="22"/>
          <w:szCs w:val="22"/>
        </w:rPr>
        <w:t>……………………………………….</w:t>
      </w:r>
    </w:p>
    <w:p w14:paraId="60613EAB" w14:textId="6C1B75AF" w:rsidR="00144219" w:rsidRDefault="00CB3E0A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="00144219" w:rsidRPr="00144219">
        <w:rPr>
          <w:i/>
          <w:iCs/>
          <w:sz w:val="22"/>
          <w:szCs w:val="22"/>
        </w:rPr>
        <w:t>(data i podpis)</w:t>
      </w:r>
      <w:r w:rsidR="00726A05"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="00144219" w:rsidRPr="00144219">
        <w:rPr>
          <w:i/>
          <w:iCs/>
          <w:sz w:val="22"/>
          <w:szCs w:val="22"/>
        </w:rPr>
        <w:t xml:space="preserve"> (data i podpis)</w:t>
      </w:r>
    </w:p>
    <w:p w14:paraId="119F19DF" w14:textId="1FB03A75" w:rsidR="00726A05" w:rsidRDefault="00726A05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A279611" w14:textId="77777777" w:rsidR="00CC18C3" w:rsidRDefault="00CC18C3" w:rsidP="00726A05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46BF680E" w14:textId="3653DBE4" w:rsidR="00726A05" w:rsidRPr="00144219" w:rsidRDefault="00726A05" w:rsidP="00726A05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DAE135F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7C0EB8F8" w14:textId="77777777" w:rsidR="00726A05" w:rsidRDefault="00726A05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Załącznik nr 2 do umowy</w:t>
      </w:r>
    </w:p>
    <w:p w14:paraId="5BDAF256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98FAAF9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79F1B94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4DF1BFD3" w14:textId="77777777" w:rsidR="00726A05" w:rsidRDefault="00726A05" w:rsidP="00726A05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4E58F14C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52DBCD0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06B146FE" w14:textId="77777777" w:rsidR="00726A05" w:rsidRDefault="00726A05" w:rsidP="00726A05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9FD2011" w14:textId="77777777" w:rsidR="00726A05" w:rsidRDefault="00726A05" w:rsidP="00726A0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C402F1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B1BE6E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DE3447F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2C7A15D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6F8655D5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0F97BFB2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BA1D81F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1AECE98B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0DC82987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52EDE414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</w:t>
      </w:r>
      <w:r>
        <w:rPr>
          <w:rFonts w:eastAsia="Calibri"/>
          <w:sz w:val="22"/>
          <w:szCs w:val="22"/>
          <w:lang w:val="pl-PL" w:eastAsia="en-US"/>
        </w:rPr>
        <w:lastRenderedPageBreak/>
        <w:t>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B53AA69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23BD3B23" w14:textId="77777777" w:rsidR="00726A05" w:rsidRDefault="00726A05" w:rsidP="00726A05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D928203" w14:textId="77777777" w:rsidR="00726A05" w:rsidRDefault="00726A05" w:rsidP="00726A05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8926DD3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8C3575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1EBA25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C0DA52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276"/>
      </w:tblGrid>
      <w:tr w:rsidR="00726A05" w:rsidRPr="008D4BA7" w14:paraId="214221D2" w14:textId="77777777" w:rsidTr="00726A05">
        <w:tc>
          <w:tcPr>
            <w:tcW w:w="4105" w:type="dxa"/>
            <w:hideMark/>
          </w:tcPr>
          <w:p w14:paraId="6C846463" w14:textId="77777777" w:rsidR="00726A05" w:rsidRDefault="00726A05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E0C19AF" w14:textId="77777777" w:rsidR="00726A05" w:rsidRDefault="00726A05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01184791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1B7E23B9" w14:textId="77777777" w:rsidR="00726A05" w:rsidRDefault="00726A05" w:rsidP="00726A05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12D43D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8FF64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DE7738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48FB27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D80EF0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8C1EC1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8C406B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903CF0" w14:textId="77777777" w:rsidR="00726A05" w:rsidRDefault="00726A05" w:rsidP="00726A05">
      <w:pPr>
        <w:rPr>
          <w:sz w:val="22"/>
          <w:szCs w:val="22"/>
          <w:lang w:val="pl-PL"/>
        </w:rPr>
      </w:pPr>
    </w:p>
    <w:p w14:paraId="00E98CA6" w14:textId="77777777" w:rsidR="00726A05" w:rsidRPr="00144219" w:rsidRDefault="00726A05" w:rsidP="00726A05">
      <w:pPr>
        <w:jc w:val="both"/>
        <w:rPr>
          <w:sz w:val="22"/>
          <w:szCs w:val="22"/>
          <w:lang w:val="pl-PL"/>
        </w:rPr>
      </w:pPr>
    </w:p>
    <w:sectPr w:rsidR="00726A05" w:rsidRPr="00144219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0CF98" w14:textId="77777777" w:rsidR="00A53EE5" w:rsidRDefault="00A53EE5">
      <w:r>
        <w:separator/>
      </w:r>
    </w:p>
  </w:endnote>
  <w:endnote w:type="continuationSeparator" w:id="0">
    <w:p w14:paraId="0C4F0BB3" w14:textId="77777777" w:rsidR="00A53EE5" w:rsidRDefault="00A53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1A0E2" w14:textId="77777777" w:rsidR="00A53EE5" w:rsidRDefault="00A53EE5">
      <w:r>
        <w:separator/>
      </w:r>
    </w:p>
  </w:footnote>
  <w:footnote w:type="continuationSeparator" w:id="0">
    <w:p w14:paraId="21F89EA7" w14:textId="77777777" w:rsidR="00A53EE5" w:rsidRDefault="00A53EE5">
      <w:r>
        <w:continuationSeparator/>
      </w:r>
    </w:p>
  </w:footnote>
  <w:footnote w:id="1">
    <w:p w14:paraId="7D7E8499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B1D15F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A2A04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EAA2B6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70EFFD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B3AEE0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48ABC8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F2DA6B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1B20EA4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E88645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73ACA1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B272BA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E84C64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C79E39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00DE153" w14:textId="77777777" w:rsidR="00726A05" w:rsidRDefault="00726A05" w:rsidP="00726A0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8A074A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468F6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F93804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6CF1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A46752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41CA22F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986C668" w14:textId="77777777" w:rsidR="00726A05" w:rsidRDefault="00726A05" w:rsidP="00726A0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765BC0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1AA91AB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7A31A73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73A89A4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BF2695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37D8FA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BC729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9644FA6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D966F" w14:textId="0A7B9968" w:rsidR="00AA5BFF" w:rsidRDefault="008D4BA7" w:rsidP="00AA5BFF">
    <w:pPr>
      <w:pStyle w:val="Nagwek"/>
      <w:rPr>
        <w:noProof/>
      </w:rPr>
    </w:pPr>
    <w:r>
      <w:rPr>
        <w:noProof/>
      </w:rPr>
      <w:pict w14:anchorId="710012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24310687" w14:textId="77777777" w:rsidR="00AA5BFF" w:rsidRPr="00AA5BFF" w:rsidRDefault="00AA5BFF" w:rsidP="00AA5BFF">
    <w:pPr>
      <w:jc w:val="center"/>
      <w:rPr>
        <w:sz w:val="18"/>
        <w:szCs w:val="18"/>
        <w:lang w:val="pl-PL"/>
      </w:rPr>
    </w:pPr>
    <w:r w:rsidRPr="00AA5BFF">
      <w:rPr>
        <w:sz w:val="18"/>
        <w:szCs w:val="18"/>
        <w:lang w:val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7E33005F" w14:textId="7CC5ACF0" w:rsidR="005C0A1A" w:rsidRPr="00AA5BFF" w:rsidRDefault="005C0A1A" w:rsidP="00084020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F81E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1"/>
    <w:lvlOverride w:ilvl="0">
      <w:startOverride w:val="1"/>
    </w:lvlOverride>
  </w:num>
  <w:num w:numId="6" w16cid:durableId="132330464">
    <w:abstractNumId w:val="14"/>
    <w:lvlOverride w:ilvl="0">
      <w:startOverride w:val="1"/>
    </w:lvlOverride>
  </w:num>
  <w:num w:numId="7" w16cid:durableId="2067677735">
    <w:abstractNumId w:val="30"/>
    <w:lvlOverride w:ilvl="0">
      <w:startOverride w:val="1"/>
    </w:lvlOverride>
  </w:num>
  <w:num w:numId="8" w16cid:durableId="1874538734">
    <w:abstractNumId w:val="25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1"/>
  </w:num>
  <w:num w:numId="11" w16cid:durableId="1536118997">
    <w:abstractNumId w:val="18"/>
  </w:num>
  <w:num w:numId="12" w16cid:durableId="794786616">
    <w:abstractNumId w:val="31"/>
    <w:lvlOverride w:ilvl="0">
      <w:startOverride w:val="1"/>
    </w:lvlOverride>
  </w:num>
  <w:num w:numId="13" w16cid:durableId="74471828">
    <w:abstractNumId w:val="22"/>
  </w:num>
  <w:num w:numId="14" w16cid:durableId="1462766341">
    <w:abstractNumId w:val="24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20"/>
  </w:num>
  <w:num w:numId="17" w16cid:durableId="643702021">
    <w:abstractNumId w:val="16"/>
    <w:lvlOverride w:ilvl="0">
      <w:startOverride w:val="1"/>
    </w:lvlOverride>
  </w:num>
  <w:num w:numId="18" w16cid:durableId="628976903">
    <w:abstractNumId w:val="34"/>
  </w:num>
  <w:num w:numId="19" w16cid:durableId="2036272202">
    <w:abstractNumId w:val="28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3"/>
    <w:lvlOverride w:ilvl="0">
      <w:startOverride w:val="1"/>
    </w:lvlOverride>
  </w:num>
  <w:num w:numId="22" w16cid:durableId="169685829">
    <w:abstractNumId w:val="33"/>
  </w:num>
  <w:num w:numId="23" w16cid:durableId="882600951">
    <w:abstractNumId w:val="26"/>
    <w:lvlOverride w:ilvl="0">
      <w:startOverride w:val="1"/>
    </w:lvlOverride>
  </w:num>
  <w:num w:numId="24" w16cid:durableId="1437866463">
    <w:abstractNumId w:val="23"/>
    <w:lvlOverride w:ilvl="0">
      <w:startOverride w:val="1"/>
    </w:lvlOverride>
  </w:num>
  <w:num w:numId="25" w16cid:durableId="453402492">
    <w:abstractNumId w:val="10"/>
  </w:num>
  <w:num w:numId="26" w16cid:durableId="596258322">
    <w:abstractNumId w:val="27"/>
  </w:num>
  <w:num w:numId="27" w16cid:durableId="760105380">
    <w:abstractNumId w:val="7"/>
    <w:lvlOverride w:ilvl="0">
      <w:startOverride w:val="1"/>
    </w:lvlOverride>
  </w:num>
  <w:num w:numId="28" w16cid:durableId="415979450">
    <w:abstractNumId w:val="32"/>
    <w:lvlOverride w:ilvl="0">
      <w:startOverride w:val="1"/>
    </w:lvlOverride>
  </w:num>
  <w:num w:numId="29" w16cid:durableId="1658997159">
    <w:abstractNumId w:val="15"/>
  </w:num>
  <w:num w:numId="30" w16cid:durableId="1022634145">
    <w:abstractNumId w:val="29"/>
  </w:num>
  <w:num w:numId="31" w16cid:durableId="951785798">
    <w:abstractNumId w:val="17"/>
    <w:lvlOverride w:ilvl="0">
      <w:startOverride w:val="1"/>
    </w:lvlOverride>
  </w:num>
  <w:num w:numId="32" w16cid:durableId="1151098982">
    <w:abstractNumId w:val="2"/>
  </w:num>
  <w:num w:numId="33" w16cid:durableId="734358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EE5"/>
    <w:rsid w:val="000033EA"/>
    <w:rsid w:val="0002467C"/>
    <w:rsid w:val="00040A7A"/>
    <w:rsid w:val="0006599A"/>
    <w:rsid w:val="00084020"/>
    <w:rsid w:val="000936CA"/>
    <w:rsid w:val="00097182"/>
    <w:rsid w:val="000B1A00"/>
    <w:rsid w:val="000C0F66"/>
    <w:rsid w:val="00144219"/>
    <w:rsid w:val="00151DAF"/>
    <w:rsid w:val="001764D4"/>
    <w:rsid w:val="001F15AB"/>
    <w:rsid w:val="001F341B"/>
    <w:rsid w:val="002430FD"/>
    <w:rsid w:val="00267340"/>
    <w:rsid w:val="00275C59"/>
    <w:rsid w:val="002C2190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0A1A"/>
    <w:rsid w:val="005C6D38"/>
    <w:rsid w:val="005D2104"/>
    <w:rsid w:val="005E5859"/>
    <w:rsid w:val="00614C95"/>
    <w:rsid w:val="00660027"/>
    <w:rsid w:val="0069339E"/>
    <w:rsid w:val="006F51B5"/>
    <w:rsid w:val="006F7905"/>
    <w:rsid w:val="00714F51"/>
    <w:rsid w:val="00726A05"/>
    <w:rsid w:val="00731F6E"/>
    <w:rsid w:val="007A2EF1"/>
    <w:rsid w:val="007B00D4"/>
    <w:rsid w:val="007D703B"/>
    <w:rsid w:val="00800261"/>
    <w:rsid w:val="00841B63"/>
    <w:rsid w:val="0086736E"/>
    <w:rsid w:val="008C0FB7"/>
    <w:rsid w:val="008D3AF3"/>
    <w:rsid w:val="008D4BA7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3EE5"/>
    <w:rsid w:val="00A57131"/>
    <w:rsid w:val="00A601F8"/>
    <w:rsid w:val="00A616ED"/>
    <w:rsid w:val="00A701A7"/>
    <w:rsid w:val="00A70EA7"/>
    <w:rsid w:val="00A9763C"/>
    <w:rsid w:val="00AA5BFF"/>
    <w:rsid w:val="00AA7F39"/>
    <w:rsid w:val="00AF7449"/>
    <w:rsid w:val="00B44CDD"/>
    <w:rsid w:val="00B75E10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3E0A"/>
    <w:rsid w:val="00CB5382"/>
    <w:rsid w:val="00CC18C3"/>
    <w:rsid w:val="00CD12B0"/>
    <w:rsid w:val="00D03706"/>
    <w:rsid w:val="00D432AD"/>
    <w:rsid w:val="00D46DCD"/>
    <w:rsid w:val="00D70657"/>
    <w:rsid w:val="00D90ED3"/>
    <w:rsid w:val="00D9696A"/>
    <w:rsid w:val="00D97E9A"/>
    <w:rsid w:val="00DA0B7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character" w:customStyle="1" w:styleId="NagwekZnak">
    <w:name w:val="Nagłówek Znak"/>
    <w:link w:val="Nagwek"/>
    <w:uiPriority w:val="99"/>
    <w:rsid w:val="00AA5BF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3370</Words>
  <Characters>21975</Characters>
  <Application>Microsoft Office Word</Application>
  <DocSecurity>0</DocSecurity>
  <Lines>183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25295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2023-03-15T07:37:00Z</cp:lastPrinted>
  <dcterms:created xsi:type="dcterms:W3CDTF">2023-03-15T07:37:00Z</dcterms:created>
  <dcterms:modified xsi:type="dcterms:W3CDTF">2023-03-15T07:37:00Z</dcterms:modified>
</cp:coreProperties>
</file>