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57C1F" w14:textId="138D237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A67933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286A82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2EDA27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F190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3EF30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A2F0D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37CE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9FE4FF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C4EF5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C3594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8041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6D10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15AFE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30A41C1" w14:textId="77777777" w:rsidR="00CC4851" w:rsidRPr="00CC4851" w:rsidRDefault="00CC4851" w:rsidP="008D2AB8">
      <w:pPr>
        <w:ind w:right="-110"/>
        <w:rPr>
          <w:b/>
        </w:rPr>
      </w:pPr>
      <w:r w:rsidRPr="00CC4851">
        <w:rPr>
          <w:b/>
        </w:rPr>
        <w:t>Akademia Górniczo - Hutnicza</w:t>
      </w:r>
    </w:p>
    <w:p w14:paraId="2B89673A" w14:textId="77777777" w:rsidR="00CC4851" w:rsidRPr="00CC4851" w:rsidRDefault="00CC4851" w:rsidP="008D2AB8">
      <w:pPr>
        <w:ind w:right="-110"/>
        <w:rPr>
          <w:b/>
        </w:rPr>
      </w:pPr>
      <w:r w:rsidRPr="00CC4851">
        <w:rPr>
          <w:b/>
        </w:rPr>
        <w:t>im. Stanisława Staszica w Krakowie</w:t>
      </w:r>
    </w:p>
    <w:p w14:paraId="5149D4F1" w14:textId="77777777" w:rsidR="008D2AB8" w:rsidRDefault="00CC4851" w:rsidP="008D2AB8">
      <w:pPr>
        <w:ind w:right="-110"/>
        <w:rPr>
          <w:b/>
        </w:rPr>
      </w:pPr>
      <w:r w:rsidRPr="00CC485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AF639" w14:textId="77777777" w:rsidR="008D2AB8" w:rsidRDefault="00CC4851" w:rsidP="008D2AB8">
      <w:pPr>
        <w:ind w:right="-110"/>
        <w:rPr>
          <w:b/>
        </w:rPr>
      </w:pPr>
      <w:r w:rsidRPr="00CC4851">
        <w:rPr>
          <w:b/>
        </w:rPr>
        <w:t>Al. Mickiewicza</w:t>
      </w:r>
      <w:r w:rsidR="008D2AB8">
        <w:rPr>
          <w:b/>
        </w:rPr>
        <w:t xml:space="preserve"> </w:t>
      </w:r>
      <w:r w:rsidRPr="00CC4851">
        <w:rPr>
          <w:b/>
        </w:rPr>
        <w:t>30</w:t>
      </w:r>
      <w:r w:rsidR="008D2AB8">
        <w:rPr>
          <w:b/>
        </w:rPr>
        <w:t xml:space="preserve"> </w:t>
      </w:r>
    </w:p>
    <w:p w14:paraId="4044A5EC" w14:textId="77777777" w:rsidR="008D2AB8" w:rsidRDefault="00CC4851" w:rsidP="008D2AB8">
      <w:pPr>
        <w:rPr>
          <w:b/>
        </w:rPr>
      </w:pPr>
      <w:r w:rsidRPr="00CC4851">
        <w:rPr>
          <w:b/>
        </w:rPr>
        <w:t>30-059</w:t>
      </w:r>
      <w:r w:rsidR="008D2AB8">
        <w:rPr>
          <w:b/>
        </w:rPr>
        <w:t xml:space="preserve"> </w:t>
      </w:r>
      <w:r w:rsidRPr="00CC4851">
        <w:rPr>
          <w:b/>
        </w:rPr>
        <w:t>Kraków</w:t>
      </w:r>
      <w:r w:rsidR="008D2AB8">
        <w:rPr>
          <w:b/>
        </w:rPr>
        <w:t xml:space="preserve">,  </w:t>
      </w:r>
    </w:p>
    <w:p w14:paraId="249E37F0" w14:textId="77777777" w:rsidR="008D2AB8" w:rsidRDefault="008D2AB8" w:rsidP="008D2AB8">
      <w:pPr>
        <w:ind w:firstLine="3969"/>
        <w:rPr>
          <w:b/>
        </w:rPr>
      </w:pPr>
    </w:p>
    <w:p w14:paraId="64D4A68F" w14:textId="4D5AA7C9" w:rsidR="008D2AB8" w:rsidRPr="009E70AD" w:rsidRDefault="008D2AB8" w:rsidP="009E70AD">
      <w:pPr>
        <w:widowControl w:val="0"/>
        <w:ind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Przystępując do postępowania o udzielenie zamówienia publicznego, którego przedmiotem jest </w:t>
      </w:r>
      <w:r w:rsidR="00CC4851" w:rsidRPr="009E70AD">
        <w:rPr>
          <w:b/>
          <w:sz w:val="22"/>
          <w:szCs w:val="22"/>
        </w:rPr>
        <w:t>dostawa zestawu wyświetlaczy multimedialnych KC-zp.272-164/23</w:t>
      </w:r>
      <w:r w:rsidRPr="009E70AD">
        <w:rPr>
          <w:b/>
          <w:sz w:val="22"/>
          <w:szCs w:val="22"/>
        </w:rPr>
        <w:t xml:space="preserve">, </w:t>
      </w:r>
      <w:r w:rsidRPr="009E70AD">
        <w:rPr>
          <w:sz w:val="22"/>
          <w:szCs w:val="22"/>
        </w:rPr>
        <w:t>oferuję realizację przedmiotu zamówienia , zgodnie z zasadami określonymi w specyfikacji warunków zamówienia.</w:t>
      </w:r>
    </w:p>
    <w:p w14:paraId="4D06BAE1" w14:textId="77777777" w:rsidR="008D2AB8" w:rsidRPr="009E70AD" w:rsidRDefault="008D2AB8" w:rsidP="009E70AD">
      <w:pPr>
        <w:tabs>
          <w:tab w:val="right" w:pos="9000"/>
        </w:tabs>
        <w:rPr>
          <w:sz w:val="22"/>
          <w:szCs w:val="22"/>
        </w:rPr>
      </w:pPr>
    </w:p>
    <w:p w14:paraId="19C655E2" w14:textId="77777777" w:rsidR="00306C05" w:rsidRDefault="00306C05" w:rsidP="00306C0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06C05" w14:paraId="2FB260F5" w14:textId="77777777" w:rsidTr="00306C0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D99172" w14:textId="77777777" w:rsidR="00306C05" w:rsidRDefault="00306C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ADB427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E53209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BD2C1A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5E51E16C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1CF5E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BD088A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5FFD633B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D4CB1E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C80FAF6" w14:textId="77777777" w:rsidR="00306C05" w:rsidRDefault="00306C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28B0FD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31AE367" w14:textId="77777777" w:rsidR="00306C05" w:rsidRDefault="00306C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1992CC40" w14:textId="77777777" w:rsidR="00306C05" w:rsidRDefault="00306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06C05" w14:paraId="7EE6BD17" w14:textId="77777777" w:rsidTr="00306C0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3E6933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56AD56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46DA0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2E3B22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F8767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1A6497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91DD74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E99ADC" w14:textId="77777777" w:rsidR="00306C05" w:rsidRDefault="00306C0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06C05" w14:paraId="2DF52A1C" w14:textId="77777777" w:rsidTr="00306C0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0D05" w14:textId="77777777" w:rsidR="00306C05" w:rsidRDefault="00306C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67C9" w14:textId="254C4E0D" w:rsidR="00306C05" w:rsidRDefault="00306C0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Telewizor 55 cali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5AE6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54AFE4C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4C5B6585" w14:textId="690A9428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891D" w14:textId="77777777" w:rsidR="00306C05" w:rsidRDefault="00306C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09A9" w14:textId="77777777" w:rsidR="00306C05" w:rsidRDefault="00306C0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4FFD" w14:textId="77777777" w:rsidR="00306C05" w:rsidRDefault="00306C0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E79492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3B81F3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</w:tr>
      <w:tr w:rsidR="00306C05" w14:paraId="4D78D486" w14:textId="77777777" w:rsidTr="00306C0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3E0D" w14:textId="77777777" w:rsidR="00306C05" w:rsidRDefault="00306C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564E" w14:textId="0663A792" w:rsidR="00306C05" w:rsidRDefault="00306C0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 32 cale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A79C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344E6C8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7D55E984" w14:textId="35568210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C5E78" w14:textId="77777777" w:rsidR="00306C05" w:rsidRDefault="00306C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029F" w14:textId="77777777" w:rsidR="00306C05" w:rsidRDefault="00306C0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9695" w14:textId="77777777" w:rsidR="00306C05" w:rsidRDefault="00306C0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E39FAE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71AFFA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</w:tr>
      <w:tr w:rsidR="00306C05" w14:paraId="25E57E2A" w14:textId="77777777" w:rsidTr="00306C0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F631" w14:textId="77777777" w:rsidR="00306C05" w:rsidRDefault="00306C05" w:rsidP="00306C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83A8" w14:textId="0EF31B57" w:rsidR="00306C05" w:rsidRDefault="00306C05" w:rsidP="00306C0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 28 cali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5DB1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4282ED5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41796CF1" w14:textId="749991EB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3A22" w14:textId="20752841" w:rsidR="00306C05" w:rsidRDefault="00306C05" w:rsidP="00306C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095C" w14:textId="77777777" w:rsidR="00306C05" w:rsidRDefault="00306C05" w:rsidP="00306C0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F48D" w14:textId="77777777" w:rsidR="00306C05" w:rsidRDefault="00306C05" w:rsidP="00306C0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3D8ECE" w14:textId="77777777" w:rsidR="00306C05" w:rsidRDefault="00306C05" w:rsidP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9C368D" w14:textId="77777777" w:rsidR="00306C05" w:rsidRDefault="00306C05" w:rsidP="00306C05">
            <w:pPr>
              <w:ind w:right="425"/>
              <w:rPr>
                <w:sz w:val="22"/>
                <w:szCs w:val="22"/>
              </w:rPr>
            </w:pPr>
          </w:p>
        </w:tc>
      </w:tr>
      <w:tr w:rsidR="00306C05" w14:paraId="5E3C0953" w14:textId="77777777" w:rsidTr="00306C0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1A5B75" w14:textId="403E9117" w:rsidR="00306C05" w:rsidRDefault="00306C05" w:rsidP="00306C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5BFD" w14:textId="6E58635F" w:rsidR="00306C05" w:rsidRDefault="00306C05" w:rsidP="00306C0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Tablet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C730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D0A5CF2" w14:textId="77777777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5D5CD37F" w14:textId="219C87F5" w:rsidR="00306C05" w:rsidRDefault="00306C05" w:rsidP="00306C0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A021" w14:textId="0D1885E4" w:rsidR="00306C05" w:rsidRDefault="00306C05" w:rsidP="00306C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E887" w14:textId="77777777" w:rsidR="00306C05" w:rsidRDefault="00306C05" w:rsidP="00306C0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7B62" w14:textId="77777777" w:rsidR="00306C05" w:rsidRDefault="00306C05" w:rsidP="00306C0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30074A" w14:textId="77777777" w:rsidR="00306C05" w:rsidRDefault="00306C05" w:rsidP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946D90" w14:textId="77777777" w:rsidR="00306C05" w:rsidRDefault="00306C05" w:rsidP="00306C05">
            <w:pPr>
              <w:ind w:right="425"/>
              <w:rPr>
                <w:sz w:val="22"/>
                <w:szCs w:val="22"/>
              </w:rPr>
            </w:pPr>
          </w:p>
        </w:tc>
      </w:tr>
      <w:tr w:rsidR="00306C05" w14:paraId="5565FFEC" w14:textId="77777777" w:rsidTr="00306C0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5DAE9" w14:textId="77777777" w:rsidR="00306C05" w:rsidRDefault="00306C0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FD36F1B" w14:textId="77777777" w:rsidR="00306C05" w:rsidRDefault="00306C0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7D5A490E" w14:textId="77777777" w:rsidR="00306C05" w:rsidRDefault="00306C0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8DA8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942B57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4F831F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</w:tr>
      <w:tr w:rsidR="00306C05" w14:paraId="72F75EEA" w14:textId="77777777" w:rsidTr="00184908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E5BFDF" w14:textId="77777777" w:rsidR="00306C05" w:rsidRDefault="00306C05">
            <w:pPr>
              <w:rPr>
                <w:sz w:val="22"/>
                <w:szCs w:val="22"/>
              </w:rPr>
            </w:pPr>
          </w:p>
          <w:p w14:paraId="79158488" w14:textId="12621C56" w:rsidR="00306C05" w:rsidRDefault="00306C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8A5156" w14:textId="77777777" w:rsidR="00306C05" w:rsidRDefault="00306C05">
            <w:pPr>
              <w:rPr>
                <w:sz w:val="22"/>
                <w:szCs w:val="22"/>
              </w:rPr>
            </w:pPr>
          </w:p>
          <w:p w14:paraId="5A5F3ADD" w14:textId="77777777" w:rsidR="00306C05" w:rsidRDefault="00306C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902294E" w14:textId="77777777" w:rsidR="00306C05" w:rsidRDefault="00306C0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FF0DFB3" w14:textId="77777777" w:rsidR="00BC3A55" w:rsidRDefault="00BC3A55" w:rsidP="009E70AD">
      <w:pPr>
        <w:tabs>
          <w:tab w:val="right" w:pos="9000"/>
        </w:tabs>
        <w:rPr>
          <w:b/>
          <w:sz w:val="22"/>
          <w:szCs w:val="22"/>
        </w:rPr>
      </w:pPr>
    </w:p>
    <w:p w14:paraId="15DDBBF0" w14:textId="65CDB6F6" w:rsidR="009E70AD" w:rsidRPr="009E70AD" w:rsidRDefault="009E70AD" w:rsidP="009E70AD">
      <w:pPr>
        <w:tabs>
          <w:tab w:val="right" w:pos="9000"/>
        </w:tabs>
        <w:rPr>
          <w:sz w:val="22"/>
          <w:szCs w:val="22"/>
        </w:rPr>
      </w:pPr>
      <w:r w:rsidRPr="009E70AD">
        <w:rPr>
          <w:b/>
          <w:sz w:val="22"/>
          <w:szCs w:val="22"/>
        </w:rPr>
        <w:t>Termin realizacji zamówienia</w:t>
      </w:r>
      <w:r w:rsidR="00BC3A55">
        <w:rPr>
          <w:b/>
          <w:bCs/>
          <w:sz w:val="22"/>
          <w:szCs w:val="22"/>
        </w:rPr>
        <w:t xml:space="preserve"> </w:t>
      </w:r>
      <w:r w:rsidRPr="009E70AD">
        <w:rPr>
          <w:b/>
          <w:bCs/>
          <w:sz w:val="22"/>
          <w:szCs w:val="22"/>
        </w:rPr>
        <w:t xml:space="preserve">do 28 dni od daty </w:t>
      </w:r>
      <w:r w:rsidR="00BC3A55">
        <w:rPr>
          <w:b/>
          <w:bCs/>
          <w:sz w:val="22"/>
          <w:szCs w:val="22"/>
        </w:rPr>
        <w:t xml:space="preserve">otrzymania zamówienia potwierdzonego  przez </w:t>
      </w:r>
      <w:proofErr w:type="spellStart"/>
      <w:r w:rsidR="00BC3A55">
        <w:rPr>
          <w:b/>
          <w:bCs/>
          <w:sz w:val="22"/>
          <w:szCs w:val="22"/>
        </w:rPr>
        <w:t>MEiN</w:t>
      </w:r>
      <w:proofErr w:type="spellEnd"/>
    </w:p>
    <w:p w14:paraId="767FA008" w14:textId="77777777" w:rsidR="009E70AD" w:rsidRPr="009E70AD" w:rsidRDefault="009E70AD" w:rsidP="009E70AD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192B4C71" w14:textId="77777777" w:rsidR="009E70AD" w:rsidRPr="009E70AD" w:rsidRDefault="009E70AD" w:rsidP="009E70AD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9E70AD">
        <w:rPr>
          <w:b/>
          <w:color w:val="FF0000"/>
          <w:sz w:val="22"/>
          <w:szCs w:val="22"/>
        </w:rPr>
        <w:t>Pozacenowe</w:t>
      </w:r>
      <w:proofErr w:type="spellEnd"/>
      <w:r w:rsidRPr="009E70AD">
        <w:rPr>
          <w:b/>
          <w:color w:val="FF0000"/>
          <w:sz w:val="22"/>
          <w:szCs w:val="22"/>
        </w:rPr>
        <w:t xml:space="preserve"> kryteria oceny ofert</w:t>
      </w: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9E70AD" w:rsidRPr="009E70AD" w14:paraId="65512D1F" w14:textId="77777777" w:rsidTr="009E70AD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05681" w14:textId="77777777" w:rsidR="009E70AD" w:rsidRPr="009E70AD" w:rsidRDefault="009E70AD" w:rsidP="009E70A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36955" w14:textId="77777777" w:rsidR="009E70AD" w:rsidRPr="009E70AD" w:rsidRDefault="009E70AD" w:rsidP="009E70AD">
            <w:pPr>
              <w:tabs>
                <w:tab w:val="right" w:pos="9000"/>
              </w:tabs>
              <w:rPr>
                <w:b/>
                <w:bCs/>
                <w:sz w:val="22"/>
                <w:szCs w:val="22"/>
              </w:rPr>
            </w:pPr>
          </w:p>
          <w:p w14:paraId="340CACE2" w14:textId="77777777" w:rsidR="009E70AD" w:rsidRPr="009E70AD" w:rsidRDefault="009E70AD" w:rsidP="009E70A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9E70AD">
              <w:rPr>
                <w:b/>
                <w:bCs/>
                <w:sz w:val="22"/>
                <w:szCs w:val="22"/>
              </w:rPr>
              <w:t>………… miesięcy</w:t>
            </w:r>
          </w:p>
        </w:tc>
      </w:tr>
    </w:tbl>
    <w:p w14:paraId="7D9C2E7C" w14:textId="77777777" w:rsidR="00EA77D3" w:rsidRDefault="00EA77D3" w:rsidP="009E70AD">
      <w:pPr>
        <w:tabs>
          <w:tab w:val="left" w:pos="426"/>
        </w:tabs>
        <w:jc w:val="both"/>
        <w:rPr>
          <w:sz w:val="22"/>
          <w:szCs w:val="22"/>
        </w:rPr>
      </w:pPr>
    </w:p>
    <w:p w14:paraId="6258499F" w14:textId="77777777" w:rsidR="00EA77D3" w:rsidRDefault="00EA77D3" w:rsidP="009E70AD">
      <w:pPr>
        <w:tabs>
          <w:tab w:val="left" w:pos="426"/>
        </w:tabs>
        <w:jc w:val="both"/>
        <w:rPr>
          <w:sz w:val="22"/>
          <w:szCs w:val="22"/>
        </w:rPr>
      </w:pPr>
    </w:p>
    <w:p w14:paraId="763CE1FD" w14:textId="6BB037C4" w:rsidR="009E70AD" w:rsidRPr="009E70AD" w:rsidRDefault="009E70AD" w:rsidP="009E70AD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8B69E0D" w14:textId="77777777" w:rsidR="009E70AD" w:rsidRPr="009E70AD" w:rsidRDefault="009E70AD" w:rsidP="009E70AD">
      <w:pPr>
        <w:tabs>
          <w:tab w:val="left" w:pos="426"/>
        </w:tabs>
        <w:jc w:val="both"/>
        <w:rPr>
          <w:sz w:val="22"/>
          <w:szCs w:val="22"/>
        </w:rPr>
      </w:pPr>
    </w:p>
    <w:p w14:paraId="30DA0502" w14:textId="77777777" w:rsidR="009E70AD" w:rsidRPr="009E70AD" w:rsidRDefault="009E70AD" w:rsidP="009E70AD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36FEDE9E" w14:textId="77777777" w:rsidR="009E70AD" w:rsidRPr="009E70AD" w:rsidRDefault="009E70AD" w:rsidP="009E70AD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1A0F5968" w14:textId="77777777" w:rsidR="004E1324" w:rsidRDefault="004E1324" w:rsidP="009E70AD">
      <w:pPr>
        <w:rPr>
          <w:b/>
          <w:sz w:val="22"/>
          <w:szCs w:val="22"/>
          <w:u w:val="single"/>
        </w:rPr>
      </w:pPr>
    </w:p>
    <w:p w14:paraId="6AAF1269" w14:textId="40B926B9" w:rsidR="009E70AD" w:rsidRPr="009E70AD" w:rsidRDefault="009E70AD" w:rsidP="009E70AD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59623D21" w14:textId="77777777" w:rsidR="009E70AD" w:rsidRPr="009E70AD" w:rsidRDefault="009E70AD" w:rsidP="009E70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8D005EA" w14:textId="59E5A839" w:rsidR="009E70AD" w:rsidRDefault="009E70AD" w:rsidP="009E70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258638C7" w14:textId="4FA2E99E" w:rsidR="004E1324" w:rsidRDefault="004E1324" w:rsidP="004E13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>monitory</w:t>
      </w:r>
      <w:r w:rsidR="0037059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5A736A72" w14:textId="37E93D79" w:rsidR="004E1324" w:rsidRPr="009E70AD" w:rsidRDefault="004E1324" w:rsidP="004E13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monitory,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F7F9D33" w14:textId="77777777" w:rsidR="009E70AD" w:rsidRPr="009E70AD" w:rsidRDefault="009E70AD" w:rsidP="009E70AD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BE9A65" w14:textId="77777777" w:rsidR="009E70AD" w:rsidRPr="009E70AD" w:rsidRDefault="009E70AD" w:rsidP="009E70AD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3611F9" w14:textId="77777777" w:rsidR="009E70AD" w:rsidRPr="009E70AD" w:rsidRDefault="009E70AD" w:rsidP="009E70AD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5C4BE8" w14:textId="77777777" w:rsidR="009E70AD" w:rsidRPr="009E70AD" w:rsidRDefault="009E70AD" w:rsidP="009E70AD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E70AD" w:rsidRPr="009E70AD" w14:paraId="5CE4DC95" w14:textId="77777777" w:rsidTr="009E70A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8E3F1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D542A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782B144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747A9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9E70AD" w:rsidRPr="009E70AD" w14:paraId="4ECCAC86" w14:textId="77777777" w:rsidTr="009E70A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F3730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51E54" w14:textId="77777777" w:rsidR="009E70AD" w:rsidRPr="009E70AD" w:rsidRDefault="009E70AD" w:rsidP="009E70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959F4" w14:textId="77777777" w:rsidR="009E70AD" w:rsidRPr="009E70AD" w:rsidRDefault="009E70AD" w:rsidP="009E70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E70AD" w:rsidRPr="009E70AD" w14:paraId="7E7246C2" w14:textId="77777777" w:rsidTr="009E70A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6414" w14:textId="77777777" w:rsidR="009E70AD" w:rsidRPr="009E70AD" w:rsidRDefault="009E70AD" w:rsidP="009E70A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30D1D" w14:textId="77777777" w:rsidR="009E70AD" w:rsidRPr="009E70AD" w:rsidRDefault="009E70AD" w:rsidP="009E70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CDB4" w14:textId="77777777" w:rsidR="009E70AD" w:rsidRPr="009E70AD" w:rsidRDefault="009E70AD" w:rsidP="009E70A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1116E8D" w14:textId="77777777" w:rsidR="009E70AD" w:rsidRPr="009E70AD" w:rsidRDefault="009E70AD" w:rsidP="009E70AD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14CAC442" w14:textId="77777777" w:rsidR="009E70AD" w:rsidRPr="009E70AD" w:rsidRDefault="009E70AD" w:rsidP="009E70A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41D7D1D3" w14:textId="77777777" w:rsidR="009E70AD" w:rsidRPr="009E70AD" w:rsidRDefault="009E70AD" w:rsidP="009E70A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</w:t>
      </w:r>
    </w:p>
    <w:p w14:paraId="0F995353" w14:textId="77777777" w:rsidR="009E70AD" w:rsidRPr="009E70AD" w:rsidRDefault="009E70AD" w:rsidP="009E70A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.</w:t>
      </w:r>
    </w:p>
    <w:p w14:paraId="081E53D9" w14:textId="77777777" w:rsidR="009E70AD" w:rsidRPr="009E70AD" w:rsidRDefault="009E70AD" w:rsidP="009E70AD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</w:t>
      </w:r>
      <w:proofErr w:type="spellStart"/>
      <w:r w:rsidRPr="009E70AD">
        <w:rPr>
          <w:sz w:val="22"/>
          <w:szCs w:val="22"/>
        </w:rPr>
        <w:t>ych</w:t>
      </w:r>
      <w:proofErr w:type="spellEnd"/>
      <w:r w:rsidRPr="009E70AD">
        <w:rPr>
          <w:sz w:val="22"/>
          <w:szCs w:val="22"/>
        </w:rPr>
        <w:t>) dokumentu(ów)</w:t>
      </w:r>
    </w:p>
    <w:p w14:paraId="0E836442" w14:textId="77777777" w:rsidR="009E70AD" w:rsidRPr="009E70AD" w:rsidRDefault="009E70AD" w:rsidP="009E70AD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1A9E2D5" w14:textId="77777777" w:rsidR="009E70AD" w:rsidRPr="009E70AD" w:rsidRDefault="009E70AD" w:rsidP="009E70AD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4D7001AF" w14:textId="77777777" w:rsidR="009E70AD" w:rsidRPr="009E70AD" w:rsidRDefault="009E70AD" w:rsidP="009E70AD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5CFD7D86" w14:textId="77777777" w:rsidR="009E70AD" w:rsidRPr="009E70AD" w:rsidRDefault="009E70AD" w:rsidP="009E70AD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03C56D8D" w14:textId="77777777" w:rsidR="009E70AD" w:rsidRPr="009E70AD" w:rsidRDefault="009E70AD" w:rsidP="009E70AD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F39112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2DECF" w14:textId="77777777" w:rsidR="006B603A" w:rsidRDefault="006B603A">
      <w:r>
        <w:separator/>
      </w:r>
    </w:p>
  </w:endnote>
  <w:endnote w:type="continuationSeparator" w:id="0">
    <w:p w14:paraId="19D54600" w14:textId="77777777" w:rsidR="006B603A" w:rsidRDefault="006B6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327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63175" w14:textId="77777777" w:rsidR="006B603A" w:rsidRDefault="006B603A">
      <w:r>
        <w:separator/>
      </w:r>
    </w:p>
  </w:footnote>
  <w:footnote w:type="continuationSeparator" w:id="0">
    <w:p w14:paraId="39E0A4CA" w14:textId="77777777" w:rsidR="006B603A" w:rsidRDefault="006B6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2EF0C" w14:textId="5A780C1A" w:rsidR="00EA77D3" w:rsidRDefault="00BC3A55" w:rsidP="00EA77D3">
    <w:pPr>
      <w:pStyle w:val="Nagwek"/>
      <w:rPr>
        <w:noProof/>
      </w:rPr>
    </w:pPr>
    <w:r>
      <w:rPr>
        <w:noProof/>
      </w:rPr>
      <w:pict w14:anchorId="3090A6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1AF952C3" w14:textId="77777777" w:rsidR="00EA77D3" w:rsidRPr="00BA3C18" w:rsidRDefault="00EA77D3" w:rsidP="00EA77D3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48A85516" w14:textId="2895D396" w:rsidR="00F53146" w:rsidRPr="00EA77D3" w:rsidRDefault="00F53146" w:rsidP="00EA77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507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58578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3527779">
    <w:abstractNumId w:val="0"/>
  </w:num>
  <w:num w:numId="4" w16cid:durableId="1010723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03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010D"/>
    <w:rsid w:val="00306C05"/>
    <w:rsid w:val="00315A4A"/>
    <w:rsid w:val="00370595"/>
    <w:rsid w:val="004B7300"/>
    <w:rsid w:val="004C6753"/>
    <w:rsid w:val="004E1324"/>
    <w:rsid w:val="00595C87"/>
    <w:rsid w:val="005D2C65"/>
    <w:rsid w:val="005E6D94"/>
    <w:rsid w:val="0063384F"/>
    <w:rsid w:val="00643C6F"/>
    <w:rsid w:val="00646202"/>
    <w:rsid w:val="0065290F"/>
    <w:rsid w:val="006815F6"/>
    <w:rsid w:val="006B603A"/>
    <w:rsid w:val="0073772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70AD"/>
    <w:rsid w:val="00A0022B"/>
    <w:rsid w:val="00A346FE"/>
    <w:rsid w:val="00A47B4D"/>
    <w:rsid w:val="00A83018"/>
    <w:rsid w:val="00B774DC"/>
    <w:rsid w:val="00BC3A55"/>
    <w:rsid w:val="00C969A6"/>
    <w:rsid w:val="00CA7D36"/>
    <w:rsid w:val="00CC4851"/>
    <w:rsid w:val="00D24208"/>
    <w:rsid w:val="00D60C38"/>
    <w:rsid w:val="00D66893"/>
    <w:rsid w:val="00D90ACB"/>
    <w:rsid w:val="00DC1500"/>
    <w:rsid w:val="00E44371"/>
    <w:rsid w:val="00E949B0"/>
    <w:rsid w:val="00EA77D3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5A5B21C0"/>
  <w15:chartTrackingRefBased/>
  <w15:docId w15:val="{AA860456-0E79-4890-AA3A-8F1E9F7E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EA7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694</Words>
  <Characters>4813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2023-03-15T07:35:00Z</cp:lastPrinted>
  <dcterms:created xsi:type="dcterms:W3CDTF">2023-03-15T07:35:00Z</dcterms:created>
  <dcterms:modified xsi:type="dcterms:W3CDTF">2023-03-15T07:35:00Z</dcterms:modified>
</cp:coreProperties>
</file>