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6E6ACD" w14:textId="539F2DFE" w:rsidR="00E40A3C" w:rsidRPr="00E85673" w:rsidRDefault="00E40A3C" w:rsidP="00E85673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21041C7B" w14:textId="5F6A09F6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771239">
        <w:rPr>
          <w:b/>
          <w:sz w:val="24"/>
          <w:szCs w:val="24"/>
        </w:rPr>
        <w:t>5</w:t>
      </w:r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ADRES:……………………………</w:t>
      </w:r>
      <w:bookmarkStart w:id="0" w:name="_GoBack"/>
      <w:bookmarkEnd w:id="0"/>
      <w:r>
        <w:rPr>
          <w:sz w:val="28"/>
        </w:rPr>
        <w:t xml:space="preserve">……………………………………………. </w:t>
      </w:r>
    </w:p>
    <w:p w14:paraId="14BE2A6C" w14:textId="11097209" w:rsidR="003C67B1" w:rsidRDefault="00E40A3C" w:rsidP="003C67B1">
      <w:pPr>
        <w:tabs>
          <w:tab w:val="left" w:pos="0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E85673">
        <w:rPr>
          <w:sz w:val="24"/>
          <w:szCs w:val="24"/>
        </w:rPr>
        <w:t>podstawowym bez negocjacji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0E67BF" w:rsidRPr="000E67BF">
        <w:rPr>
          <w:b/>
          <w:sz w:val="22"/>
          <w:szCs w:val="22"/>
        </w:rPr>
        <w:t>Świadczenie usług rezerwacji, sprzedaży i dostawy biletów na przewozy lotnicze dla CTK AGH - Kc-zp.272-103/23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p w14:paraId="295AD139" w14:textId="77777777" w:rsidR="003C67B1" w:rsidRDefault="003C67B1" w:rsidP="003C67B1">
      <w:pPr>
        <w:rPr>
          <w:b/>
        </w:rPr>
      </w:pPr>
    </w:p>
    <w:p w14:paraId="1120E7A2" w14:textId="77777777" w:rsidR="003C67B1" w:rsidRDefault="003C67B1" w:rsidP="003C67B1">
      <w:pPr>
        <w:rPr>
          <w:b/>
        </w:rPr>
      </w:pPr>
    </w:p>
    <w:tbl>
      <w:tblPr>
        <w:tblW w:w="9615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3"/>
        <w:gridCol w:w="2602"/>
        <w:gridCol w:w="2694"/>
        <w:gridCol w:w="1559"/>
        <w:gridCol w:w="2127"/>
      </w:tblGrid>
      <w:tr w:rsidR="003C67B1" w14:paraId="091B7D5D" w14:textId="77777777" w:rsidTr="003C67B1">
        <w:trPr>
          <w:cantSplit/>
          <w:trHeight w:val="782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32A7DC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5E7F9C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525198" w14:textId="54ABE822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Data wykonania </w:t>
            </w:r>
            <w:r w:rsidR="00E85673">
              <w:rPr>
                <w:b/>
              </w:rPr>
              <w:t>(od-do)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1130D3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3C8AEB30" w14:textId="7E6E0128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Wartość  </w:t>
            </w:r>
            <w:r w:rsidR="00E85673">
              <w:rPr>
                <w:b/>
              </w:rPr>
              <w:t xml:space="preserve">brutto </w:t>
            </w:r>
            <w:r>
              <w:rPr>
                <w:b/>
              </w:rPr>
              <w:t>usługi [PLN]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6D76CA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5A7301DE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3C67B1" w14:paraId="336DCB76" w14:textId="77777777" w:rsidTr="003C67B1">
        <w:trPr>
          <w:cantSplit/>
          <w:trHeight w:hRule="exact" w:val="28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A518D8" w14:textId="77777777" w:rsidR="003C67B1" w:rsidRDefault="003C67B1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B7224A" w14:textId="77777777" w:rsidR="003C67B1" w:rsidRDefault="003C67B1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AB2242" w14:textId="77777777" w:rsidR="003C67B1" w:rsidRDefault="003C67B1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4E32B7" w14:textId="77777777" w:rsidR="003C67B1" w:rsidRDefault="003C67B1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FC7053" w14:textId="77777777" w:rsidR="003C67B1" w:rsidRDefault="003C67B1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3C67B1" w14:paraId="1A1497FF" w14:textId="77777777" w:rsidTr="003C67B1">
        <w:trPr>
          <w:cantSplit/>
          <w:trHeight w:val="92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234742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17D33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DCFFA5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4828EB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56A042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444EB222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C67B1" w14:paraId="5FEC0879" w14:textId="77777777" w:rsidTr="003C67B1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17DCB8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7B3278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C0534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706D09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3E79B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3BA91088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C67B1" w14:paraId="6D018C6B" w14:textId="77777777" w:rsidTr="003C67B1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0DE657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4A9663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81454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B0B57A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2EF6CB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14BE8BB0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6F74C886" w14:textId="77777777" w:rsidR="003C67B1" w:rsidRDefault="003C67B1" w:rsidP="003C67B1">
      <w:pPr>
        <w:spacing w:line="360" w:lineRule="auto"/>
        <w:jc w:val="both"/>
        <w:rPr>
          <w:b/>
        </w:rPr>
      </w:pPr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568B427F" w14:textId="77777777" w:rsidR="00E85673" w:rsidRDefault="00E85673" w:rsidP="00E85673">
      <w:pPr>
        <w:tabs>
          <w:tab w:val="left" w:pos="0"/>
        </w:tabs>
        <w:ind w:left="425"/>
        <w:contextualSpacing/>
        <w:jc w:val="center"/>
        <w:rPr>
          <w:bCs/>
          <w:i/>
          <w:iCs/>
          <w:color w:val="FF0000"/>
        </w:rPr>
      </w:pPr>
    </w:p>
    <w:p w14:paraId="308BECE8" w14:textId="0C4BE48A" w:rsidR="00E85673" w:rsidRPr="00423B06" w:rsidRDefault="00E85673" w:rsidP="00E85673">
      <w:pPr>
        <w:tabs>
          <w:tab w:val="left" w:pos="0"/>
        </w:tabs>
        <w:ind w:left="425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030C5CAC" w14:textId="77777777" w:rsidR="00E85673" w:rsidRPr="00172561" w:rsidRDefault="00E85673" w:rsidP="00E85673">
      <w:pPr>
        <w:tabs>
          <w:tab w:val="left" w:pos="0"/>
        </w:tabs>
        <w:ind w:left="425"/>
        <w:contextualSpacing/>
        <w:jc w:val="center"/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p w14:paraId="3A22687C" w14:textId="77777777" w:rsidR="00E40A3C" w:rsidRPr="005D139C" w:rsidRDefault="00E40A3C" w:rsidP="00E40A3C"/>
    <w:p w14:paraId="550F255A" w14:textId="77777777" w:rsidR="00E40A3C" w:rsidRPr="007F6A49" w:rsidRDefault="00E40A3C" w:rsidP="00E40A3C"/>
    <w:p w14:paraId="4C56EBFF" w14:textId="77777777" w:rsidR="00E85673" w:rsidRPr="00FC0C79" w:rsidRDefault="00E85673" w:rsidP="00E40A3C"/>
    <w:p w14:paraId="3FB25696" w14:textId="77777777" w:rsidR="00F213FB" w:rsidRPr="00E40A3C" w:rsidRDefault="00F213FB" w:rsidP="00E40A3C"/>
    <w:sectPr w:rsidR="00F213FB" w:rsidRPr="00E40A3C" w:rsidSect="00E85673">
      <w:headerReference w:type="default" r:id="rId7"/>
      <w:pgSz w:w="11906" w:h="16838"/>
      <w:pgMar w:top="568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90D062" w14:textId="77777777" w:rsidR="001D6B92" w:rsidRDefault="001D6B92">
      <w:r>
        <w:separator/>
      </w:r>
    </w:p>
  </w:endnote>
  <w:endnote w:type="continuationSeparator" w:id="0">
    <w:p w14:paraId="59DD5F8D" w14:textId="77777777" w:rsidR="001D6B92" w:rsidRDefault="001D6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616649" w14:textId="77777777" w:rsidR="001D6B92" w:rsidRDefault="001D6B92">
      <w:r>
        <w:separator/>
      </w:r>
    </w:p>
  </w:footnote>
  <w:footnote w:type="continuationSeparator" w:id="0">
    <w:p w14:paraId="662467EE" w14:textId="77777777" w:rsidR="001D6B92" w:rsidRDefault="001D6B92">
      <w:r>
        <w:continuationSeparator/>
      </w:r>
    </w:p>
  </w:footnote>
  <w:footnote w:id="1">
    <w:p w14:paraId="4F229744" w14:textId="408B1A03" w:rsidR="003C67B1" w:rsidRDefault="003C67B1" w:rsidP="003C67B1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8.</w:t>
      </w:r>
      <w:r w:rsidR="00E85673">
        <w:t>2</w:t>
      </w:r>
      <w:r>
        <w:t>.4  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20F3E" w14:textId="2F391825" w:rsidR="00771239" w:rsidRDefault="00771239" w:rsidP="00771239">
    <w:pPr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r>
      <w:t xml:space="preserve">               </w:t>
    </w:r>
    <w:r>
      <w:rPr>
        <w:rFonts w:asciiTheme="minorHAnsi" w:eastAsiaTheme="minorHAnsi" w:hAnsiTheme="minorHAnsi" w:cstheme="minorBidi"/>
        <w:noProof/>
        <w:sz w:val="22"/>
        <w:szCs w:val="22"/>
        <w:lang w:eastAsia="en-US"/>
      </w:rPr>
      <w:drawing>
        <wp:inline distT="0" distB="0" distL="0" distR="0" wp14:anchorId="354FA935" wp14:editId="2B81D79B">
          <wp:extent cx="914400" cy="571500"/>
          <wp:effectExtent l="0" t="0" r="0" b="0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Theme="minorHAnsi" w:eastAsiaTheme="minorHAnsi" w:hAnsiTheme="minorHAnsi" w:cstheme="minorBidi"/>
        <w:noProof/>
        <w:sz w:val="22"/>
        <w:szCs w:val="22"/>
        <w:lang w:eastAsia="en-US"/>
      </w:rPr>
      <w:drawing>
        <wp:inline distT="0" distB="0" distL="0" distR="0" wp14:anchorId="4C1B2D2C" wp14:editId="3C99208F">
          <wp:extent cx="1162050" cy="609600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Theme="minorHAnsi" w:eastAsiaTheme="minorHAnsi" w:hAnsiTheme="minorHAnsi" w:cstheme="minorBidi"/>
        <w:noProof/>
        <w:sz w:val="22"/>
        <w:szCs w:val="22"/>
        <w:lang w:eastAsia="en-US"/>
      </w:rPr>
      <w:drawing>
        <wp:inline distT="0" distB="0" distL="0" distR="0" wp14:anchorId="49A0BF6F" wp14:editId="2769B77C">
          <wp:extent cx="571500" cy="571500"/>
          <wp:effectExtent l="0" t="0" r="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Theme="minorHAnsi" w:eastAsiaTheme="minorHAnsi" w:hAnsiTheme="minorHAnsi" w:cstheme="minorBidi"/>
        <w:noProof/>
        <w:sz w:val="22"/>
        <w:szCs w:val="22"/>
        <w:lang w:eastAsia="en-US"/>
      </w:rPr>
      <w:drawing>
        <wp:inline distT="0" distB="0" distL="0" distR="0" wp14:anchorId="36DCE5FC" wp14:editId="129EB688">
          <wp:extent cx="676275" cy="847725"/>
          <wp:effectExtent l="0" t="0" r="9525" b="9525"/>
          <wp:docPr id="6" name="Obraz 6" descr="464E38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464E384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Theme="minorHAnsi" w:eastAsiaTheme="minorHAnsi" w:hAnsiTheme="minorHAnsi" w:cstheme="minorBidi"/>
        <w:noProof/>
        <w:sz w:val="22"/>
        <w:szCs w:val="22"/>
        <w:lang w:eastAsia="en-US"/>
      </w:rPr>
      <w:drawing>
        <wp:inline distT="0" distB="0" distL="0" distR="0" wp14:anchorId="536FB429" wp14:editId="6B8231C4">
          <wp:extent cx="619125" cy="619125"/>
          <wp:effectExtent l="0" t="0" r="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1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Theme="minorHAnsi" w:eastAsiaTheme="minorHAnsi" w:hAnsiTheme="minorHAnsi" w:cstheme="minorBidi"/>
        <w:noProof/>
        <w:sz w:val="22"/>
        <w:szCs w:val="22"/>
        <w:lang w:eastAsia="en-US"/>
      </w:rPr>
      <w:drawing>
        <wp:inline distT="0" distB="0" distL="0" distR="0" wp14:anchorId="7F5F6AE6" wp14:editId="7124557C">
          <wp:extent cx="714375" cy="714375"/>
          <wp:effectExtent l="0" t="0" r="9525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Theme="minorHAnsi" w:eastAsiaTheme="minorHAnsi" w:hAnsiTheme="minorHAnsi" w:cstheme="minorBidi"/>
        <w:noProof/>
        <w:sz w:val="22"/>
        <w:szCs w:val="22"/>
        <w:lang w:eastAsia="en-US"/>
      </w:rPr>
      <w:drawing>
        <wp:inline distT="0" distB="0" distL="0" distR="0" wp14:anchorId="0A94E9E0" wp14:editId="6505218B">
          <wp:extent cx="638175" cy="638175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Theme="minorHAnsi" w:eastAsiaTheme="minorHAnsi" w:hAnsiTheme="minorHAnsi" w:cstheme="minorBidi"/>
        <w:noProof/>
        <w:sz w:val="22"/>
        <w:szCs w:val="22"/>
        <w:lang w:eastAsia="en-US"/>
      </w:rPr>
      <w:drawing>
        <wp:inline distT="0" distB="0" distL="0" distR="0" wp14:anchorId="0DDCF4A5" wp14:editId="79A164FA">
          <wp:extent cx="1314450" cy="2857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FD892AF" w14:textId="66B5E5E0" w:rsidR="00E13954" w:rsidRDefault="00E139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66BF7"/>
    <w:rsid w:val="00082E0F"/>
    <w:rsid w:val="000E67BF"/>
    <w:rsid w:val="00160017"/>
    <w:rsid w:val="001D6B92"/>
    <w:rsid w:val="00210E8E"/>
    <w:rsid w:val="00276C10"/>
    <w:rsid w:val="002E2C19"/>
    <w:rsid w:val="00361EEE"/>
    <w:rsid w:val="003C67B1"/>
    <w:rsid w:val="0042347E"/>
    <w:rsid w:val="005136B3"/>
    <w:rsid w:val="00561097"/>
    <w:rsid w:val="0058149A"/>
    <w:rsid w:val="005C49F0"/>
    <w:rsid w:val="006C357F"/>
    <w:rsid w:val="00702A72"/>
    <w:rsid w:val="00707683"/>
    <w:rsid w:val="00771239"/>
    <w:rsid w:val="007F7B24"/>
    <w:rsid w:val="008209FE"/>
    <w:rsid w:val="00826C67"/>
    <w:rsid w:val="008B02BB"/>
    <w:rsid w:val="008E26EA"/>
    <w:rsid w:val="009210F7"/>
    <w:rsid w:val="009B7E62"/>
    <w:rsid w:val="00A119ED"/>
    <w:rsid w:val="00A40AE7"/>
    <w:rsid w:val="00A45D81"/>
    <w:rsid w:val="00A54C7C"/>
    <w:rsid w:val="00A91C25"/>
    <w:rsid w:val="00A92DF7"/>
    <w:rsid w:val="00A9350F"/>
    <w:rsid w:val="00B866E6"/>
    <w:rsid w:val="00C049BA"/>
    <w:rsid w:val="00C254C7"/>
    <w:rsid w:val="00C34B2E"/>
    <w:rsid w:val="00C7737A"/>
    <w:rsid w:val="00CA5EC4"/>
    <w:rsid w:val="00D11BC3"/>
    <w:rsid w:val="00D76928"/>
    <w:rsid w:val="00DD5BF2"/>
    <w:rsid w:val="00E13954"/>
    <w:rsid w:val="00E20054"/>
    <w:rsid w:val="00E40A3C"/>
    <w:rsid w:val="00E85673"/>
    <w:rsid w:val="00E966E9"/>
    <w:rsid w:val="00EA0362"/>
    <w:rsid w:val="00EC2036"/>
    <w:rsid w:val="00EF7AA5"/>
    <w:rsid w:val="00F213FB"/>
    <w:rsid w:val="00F8605B"/>
    <w:rsid w:val="00FC0C79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59A9E73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qFormat/>
    <w:rsid w:val="007712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339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A07A88-A9E9-4B5E-886A-218419875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127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3</cp:revision>
  <cp:lastPrinted>2022-03-24T10:27:00Z</cp:lastPrinted>
  <dcterms:created xsi:type="dcterms:W3CDTF">2023-02-17T13:25:00Z</dcterms:created>
  <dcterms:modified xsi:type="dcterms:W3CDTF">2023-02-17T13:30:00Z</dcterms:modified>
</cp:coreProperties>
</file>