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855" w:rsidRPr="00240E71" w:rsidRDefault="00C02855" w:rsidP="00C0285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C02855" w:rsidRDefault="00C02855" w:rsidP="00C0285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2855" w:rsidRPr="0022732C" w:rsidRDefault="00C02855" w:rsidP="00C0285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C02855" w:rsidRDefault="00C02855" w:rsidP="00C0285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NAZWA WYKONAWCY:……………………………………………………………………..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ADRES:…………………………………………………………………………………………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WOJEWÓDZTWO ……………………………............................................................................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TEL.……………………………………………………………………………………………..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FAX …………………………………………………………………………………………….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E-MAIL………………………………………………………………………………………….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NIP…………………………………. REGON:………………………………………………...</w:t>
      </w:r>
    </w:p>
    <w:p w:rsidR="00C02855" w:rsidRPr="0022732C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BANK/ NR KONTA ……………………</w:t>
      </w:r>
    </w:p>
    <w:p w:rsidR="00C02855" w:rsidRDefault="00C02855" w:rsidP="00C02855">
      <w:pPr>
        <w:spacing w:line="360" w:lineRule="auto"/>
      </w:pPr>
      <w:r>
        <w:t>Do: Nazwa i siedziba Zamawiającego:</w:t>
      </w:r>
    </w:p>
    <w:p w:rsidR="00C02855" w:rsidRPr="00C02855" w:rsidRDefault="00C02855" w:rsidP="00C02855">
      <w:pPr>
        <w:ind w:right="-110"/>
        <w:jc w:val="both"/>
        <w:rPr>
          <w:b/>
          <w:sz w:val="22"/>
          <w:szCs w:val="22"/>
        </w:rPr>
      </w:pPr>
      <w:r w:rsidRPr="00C02855">
        <w:rPr>
          <w:b/>
          <w:sz w:val="22"/>
          <w:szCs w:val="22"/>
        </w:rPr>
        <w:t>Akademia Górniczo – Hutnicza im. Stanisława Staszica w Krakowie, Dział Zamówień Publicznych, Al. Mickiewicza 30, 30-059 Kraków.</w:t>
      </w:r>
    </w:p>
    <w:p w:rsidR="00C02855" w:rsidRPr="00C02855" w:rsidRDefault="00C02855" w:rsidP="00C02855">
      <w:pPr>
        <w:ind w:firstLine="3969"/>
        <w:rPr>
          <w:b/>
          <w:sz w:val="22"/>
          <w:szCs w:val="22"/>
        </w:rPr>
      </w:pPr>
    </w:p>
    <w:p w:rsidR="00C02855" w:rsidRPr="00C02855" w:rsidRDefault="00C02855" w:rsidP="00C02855">
      <w:pPr>
        <w:widowControl w:val="0"/>
        <w:ind w:right="1"/>
        <w:jc w:val="both"/>
        <w:rPr>
          <w:sz w:val="22"/>
          <w:szCs w:val="22"/>
        </w:rPr>
      </w:pPr>
      <w:r w:rsidRPr="00C02855">
        <w:rPr>
          <w:sz w:val="22"/>
          <w:szCs w:val="22"/>
        </w:rPr>
        <w:t xml:space="preserve">Przystępując do postępowania o udzielenie zamówienia publicznego, którego przedmiotem jest </w:t>
      </w:r>
      <w:r w:rsidRPr="00C02855">
        <w:rPr>
          <w:b/>
          <w:sz w:val="22"/>
          <w:szCs w:val="22"/>
        </w:rPr>
        <w:t xml:space="preserve">dostawa autoklawu do pracy z materiałem biologicznym, dla </w:t>
      </w:r>
      <w:proofErr w:type="spellStart"/>
      <w:r w:rsidRPr="00C02855">
        <w:rPr>
          <w:b/>
          <w:sz w:val="22"/>
          <w:szCs w:val="22"/>
        </w:rPr>
        <w:t>WGGiOŚ</w:t>
      </w:r>
      <w:proofErr w:type="spellEnd"/>
      <w:r w:rsidRPr="00C02855">
        <w:rPr>
          <w:b/>
          <w:sz w:val="22"/>
          <w:szCs w:val="22"/>
        </w:rPr>
        <w:t xml:space="preserve"> - Kc-zp.272-91/23, </w:t>
      </w:r>
      <w:r w:rsidRPr="00C02855">
        <w:rPr>
          <w:sz w:val="22"/>
          <w:szCs w:val="22"/>
        </w:rPr>
        <w:t>oferuję realizację przedmiotu zamówienia, zgodnie z zasadami określonymi w specyfikacji warunków zamówienia.</w:t>
      </w:r>
    </w:p>
    <w:p w:rsidR="00C02855" w:rsidRPr="00C02855" w:rsidRDefault="00C02855" w:rsidP="00C02855">
      <w:pPr>
        <w:tabs>
          <w:tab w:val="right" w:pos="9000"/>
        </w:tabs>
        <w:rPr>
          <w:sz w:val="22"/>
          <w:szCs w:val="22"/>
        </w:rPr>
      </w:pPr>
    </w:p>
    <w:p w:rsidR="00C02855" w:rsidRPr="00C02855" w:rsidRDefault="00C02855" w:rsidP="00C0285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02855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:rsidR="00C02855" w:rsidRPr="00C02855" w:rsidRDefault="00C02855" w:rsidP="00C0285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02855" w:rsidRPr="00C02855" w:rsidRDefault="00C02855" w:rsidP="00C0285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02855">
        <w:rPr>
          <w:b/>
          <w:sz w:val="22"/>
          <w:szCs w:val="22"/>
        </w:rPr>
        <w:t>Cena brutto za całość zamówienia: ........................................................................ PLN</w:t>
      </w:r>
    </w:p>
    <w:p w:rsidR="00C02855" w:rsidRPr="00C02855" w:rsidRDefault="00C02855" w:rsidP="00C0285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02855" w:rsidRPr="00C02855" w:rsidRDefault="00C02855" w:rsidP="00C0285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C02855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C02855" w:rsidRPr="00C02855" w:rsidRDefault="00C02855" w:rsidP="00C0285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02855" w:rsidRPr="00C02855" w:rsidRDefault="00C02855" w:rsidP="00C02855">
      <w:pPr>
        <w:pStyle w:val="Tekstpodstawowy"/>
        <w:rPr>
          <w:sz w:val="22"/>
          <w:szCs w:val="22"/>
        </w:rPr>
      </w:pPr>
      <w:r w:rsidRPr="00C02855">
        <w:rPr>
          <w:sz w:val="22"/>
          <w:szCs w:val="22"/>
        </w:rPr>
        <w:t>Powyższa cena zawiera podatek VAT w wysokości .......... % tj. ……………………. PLN</w:t>
      </w:r>
    </w:p>
    <w:p w:rsidR="00C02855" w:rsidRPr="00C02855" w:rsidRDefault="00C02855" w:rsidP="00C02855">
      <w:pPr>
        <w:pStyle w:val="Tekstpodstawowy"/>
        <w:rPr>
          <w:sz w:val="22"/>
          <w:szCs w:val="22"/>
        </w:rPr>
      </w:pPr>
      <w:r w:rsidRPr="00C02855">
        <w:rPr>
          <w:sz w:val="22"/>
          <w:szCs w:val="22"/>
        </w:rPr>
        <w:t xml:space="preserve">Producent/model zaoferowanego autoklawu: </w:t>
      </w:r>
      <w:r w:rsidRPr="00C02855">
        <w:rPr>
          <w:b w:val="0"/>
          <w:sz w:val="22"/>
          <w:szCs w:val="22"/>
          <w:highlight w:val="yellow"/>
        </w:rPr>
        <w:t>……………………</w:t>
      </w:r>
    </w:p>
    <w:p w:rsidR="00C02855" w:rsidRPr="00C02855" w:rsidRDefault="00C02855" w:rsidP="00C0285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02855">
        <w:rPr>
          <w:b/>
          <w:sz w:val="22"/>
          <w:szCs w:val="22"/>
        </w:rPr>
        <w:t xml:space="preserve">Termin realizacji umowy: </w:t>
      </w:r>
      <w:r w:rsidRPr="00C02855">
        <w:rPr>
          <w:sz w:val="22"/>
          <w:szCs w:val="22"/>
        </w:rPr>
        <w:t>………..</w:t>
      </w:r>
      <w:r w:rsidRPr="00C02855">
        <w:rPr>
          <w:b/>
          <w:bCs/>
          <w:sz w:val="22"/>
          <w:szCs w:val="22"/>
        </w:rPr>
        <w:t xml:space="preserve"> </w:t>
      </w:r>
      <w:r w:rsidR="00CA7E95">
        <w:rPr>
          <w:b/>
          <w:bCs/>
          <w:sz w:val="22"/>
          <w:szCs w:val="22"/>
        </w:rPr>
        <w:t>tygodni</w:t>
      </w:r>
      <w:r w:rsidR="007727A3">
        <w:rPr>
          <w:b/>
          <w:bCs/>
          <w:sz w:val="22"/>
          <w:szCs w:val="22"/>
        </w:rPr>
        <w:t xml:space="preserve"> </w:t>
      </w:r>
      <w:r w:rsidRPr="00C02855">
        <w:rPr>
          <w:b/>
          <w:bCs/>
          <w:sz w:val="22"/>
          <w:szCs w:val="22"/>
        </w:rPr>
        <w:t>od daty podpisania umowy</w:t>
      </w:r>
      <w:r w:rsidRPr="00C02855">
        <w:rPr>
          <w:sz w:val="22"/>
          <w:szCs w:val="22"/>
        </w:rPr>
        <w:t xml:space="preserve"> </w:t>
      </w:r>
      <w:r w:rsidRPr="00C02855">
        <w:rPr>
          <w:sz w:val="22"/>
          <w:szCs w:val="22"/>
          <w:highlight w:val="yellow"/>
        </w:rPr>
        <w:t>(</w:t>
      </w:r>
      <w:r w:rsidRPr="00C02855">
        <w:rPr>
          <w:i/>
          <w:sz w:val="22"/>
          <w:szCs w:val="22"/>
          <w:highlight w:val="yellow"/>
        </w:rPr>
        <w:t>kryterium oceny ofert)</w:t>
      </w:r>
    </w:p>
    <w:p w:rsidR="00C02855" w:rsidRPr="00C02855" w:rsidRDefault="00C02855" w:rsidP="00C0285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02855">
        <w:rPr>
          <w:b/>
          <w:sz w:val="22"/>
          <w:szCs w:val="22"/>
        </w:rPr>
        <w:t>Okres udzielonej gwarancji wynosi:</w:t>
      </w:r>
      <w:r w:rsidRPr="00C02855">
        <w:rPr>
          <w:sz w:val="22"/>
          <w:szCs w:val="22"/>
        </w:rPr>
        <w:t xml:space="preserve"> …………… </w:t>
      </w:r>
      <w:r w:rsidRPr="00C02855">
        <w:rPr>
          <w:b/>
          <w:bCs/>
          <w:sz w:val="22"/>
          <w:szCs w:val="22"/>
        </w:rPr>
        <w:t xml:space="preserve">miesięcy </w:t>
      </w:r>
      <w:r w:rsidRPr="00C02855">
        <w:rPr>
          <w:sz w:val="22"/>
          <w:szCs w:val="22"/>
          <w:highlight w:val="yellow"/>
        </w:rPr>
        <w:t>(</w:t>
      </w:r>
      <w:r w:rsidRPr="00C02855">
        <w:rPr>
          <w:i/>
          <w:sz w:val="22"/>
          <w:szCs w:val="22"/>
          <w:highlight w:val="yellow"/>
        </w:rPr>
        <w:t>kryterium oceny ofert)</w:t>
      </w:r>
    </w:p>
    <w:p w:rsidR="00C02855" w:rsidRPr="00C02855" w:rsidRDefault="00C02855" w:rsidP="00C0285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C0285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C02855">
        <w:rPr>
          <w:b/>
          <w:sz w:val="22"/>
          <w:szCs w:val="22"/>
        </w:rPr>
        <w:t xml:space="preserve"> TAK/NIE</w:t>
      </w:r>
    </w:p>
    <w:p w:rsidR="00C02855" w:rsidRPr="00770C68" w:rsidRDefault="00C02855" w:rsidP="00C02855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770C6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727A3" w:rsidRDefault="007727A3" w:rsidP="00C02855">
      <w:pPr>
        <w:rPr>
          <w:sz w:val="16"/>
          <w:szCs w:val="18"/>
        </w:rPr>
      </w:pPr>
    </w:p>
    <w:p w:rsidR="00CA7E95" w:rsidRDefault="00CA7E95" w:rsidP="00C02855">
      <w:pPr>
        <w:rPr>
          <w:sz w:val="16"/>
          <w:szCs w:val="18"/>
        </w:rPr>
      </w:pPr>
      <w:bookmarkStart w:id="0" w:name="_GoBack"/>
      <w:bookmarkEnd w:id="0"/>
    </w:p>
    <w:p w:rsidR="007727A3" w:rsidRDefault="007727A3" w:rsidP="00C02855">
      <w:pPr>
        <w:rPr>
          <w:b/>
          <w:sz w:val="22"/>
          <w:szCs w:val="22"/>
          <w:u w:val="single"/>
        </w:rPr>
      </w:pPr>
    </w:p>
    <w:p w:rsidR="00C02855" w:rsidRDefault="00C02855" w:rsidP="00C02855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C02855" w:rsidRPr="006F3C81" w:rsidRDefault="00C02855" w:rsidP="00C028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F3C8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C02855" w:rsidRDefault="00C02855" w:rsidP="00C028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F3C8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F3C81">
        <w:rPr>
          <w:color w:val="000000"/>
          <w:sz w:val="22"/>
          <w:szCs w:val="22"/>
        </w:rPr>
        <w:t xml:space="preserve"> i nie wnosimy do nich żadnych zastrzeżeń.</w:t>
      </w:r>
    </w:p>
    <w:p w:rsidR="00C02855" w:rsidRPr="00E71367" w:rsidRDefault="00C02855" w:rsidP="00C028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9C4E07">
        <w:rPr>
          <w:b/>
          <w:bCs/>
          <w:color w:val="000000"/>
          <w:sz w:val="22"/>
          <w:szCs w:val="22"/>
        </w:rPr>
        <w:t xml:space="preserve">Oświadczamy, że </w:t>
      </w:r>
      <w:r w:rsidR="00CA7E95">
        <w:rPr>
          <w:b/>
          <w:bCs/>
          <w:color w:val="000000"/>
          <w:sz w:val="22"/>
          <w:szCs w:val="22"/>
        </w:rPr>
        <w:t xml:space="preserve">serwis zaoferowanego przez nas urządzenia będzie świadczony </w:t>
      </w:r>
      <w:r w:rsidR="00CA7E95" w:rsidRPr="00CA7E95">
        <w:rPr>
          <w:b/>
          <w:bCs/>
          <w:color w:val="000000"/>
          <w:sz w:val="22"/>
          <w:szCs w:val="22"/>
        </w:rPr>
        <w:t>przez producenta lub autoryzowanego partnera serwisowego producenta</w:t>
      </w:r>
      <w:r w:rsidRPr="009C4E07">
        <w:rPr>
          <w:b/>
          <w:bCs/>
          <w:color w:val="000000"/>
          <w:sz w:val="22"/>
          <w:szCs w:val="22"/>
        </w:rPr>
        <w:t>.</w:t>
      </w:r>
    </w:p>
    <w:p w:rsidR="00C02855" w:rsidRPr="006F3C81" w:rsidRDefault="00C02855" w:rsidP="00C02855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02855" w:rsidRPr="006F3C81" w:rsidRDefault="00C02855" w:rsidP="00C02855">
      <w:pPr>
        <w:ind w:left="360"/>
        <w:jc w:val="both"/>
        <w:rPr>
          <w:i/>
          <w:sz w:val="22"/>
          <w:szCs w:val="22"/>
        </w:rPr>
      </w:pPr>
      <w:r w:rsidRPr="006F3C8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2855" w:rsidRPr="006F3C81" w:rsidRDefault="00C02855" w:rsidP="00C02855">
      <w:pPr>
        <w:ind w:left="360"/>
        <w:jc w:val="both"/>
        <w:rPr>
          <w:i/>
          <w:sz w:val="22"/>
          <w:szCs w:val="22"/>
        </w:rPr>
      </w:pPr>
      <w:r w:rsidRPr="006F3C8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2855" w:rsidRPr="006F3C81" w:rsidRDefault="00C02855" w:rsidP="00C0285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2855" w:rsidRPr="006F3C81" w:rsidTr="007E158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 xml:space="preserve">Opis części zamówienia, którą wykonawca </w:t>
            </w:r>
          </w:p>
          <w:p w:rsidR="00C02855" w:rsidRPr="006F3C81" w:rsidRDefault="00C02855" w:rsidP="007E158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Nazwa podwykonawcy</w:t>
            </w:r>
            <w:r w:rsidRPr="006F3C81">
              <w:rPr>
                <w:sz w:val="18"/>
                <w:szCs w:val="22"/>
              </w:rPr>
              <w:br/>
              <w:t>(o ile jest znana)</w:t>
            </w:r>
          </w:p>
        </w:tc>
      </w:tr>
      <w:tr w:rsidR="00C02855" w:rsidRPr="006F3C81" w:rsidTr="007E15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02855" w:rsidRPr="006F3C81" w:rsidTr="007E15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C02855" w:rsidRPr="006F3C81" w:rsidRDefault="00C02855" w:rsidP="00C02855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Upoważnionymi do reprezentowania naszej firmy są następujące osoby:</w:t>
      </w:r>
    </w:p>
    <w:p w:rsidR="00C02855" w:rsidRPr="006F3C81" w:rsidRDefault="00C02855" w:rsidP="00C02855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C02855" w:rsidRPr="006F3C81" w:rsidRDefault="00C02855" w:rsidP="00C028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F3C8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F3C81">
        <w:rPr>
          <w:sz w:val="18"/>
          <w:szCs w:val="18"/>
        </w:rPr>
        <w:tab/>
      </w:r>
      <w:r w:rsidRPr="006F3C81">
        <w:rPr>
          <w:sz w:val="18"/>
          <w:szCs w:val="18"/>
        </w:rPr>
        <w:tab/>
        <w:t xml:space="preserve"> </w:t>
      </w:r>
    </w:p>
    <w:p w:rsidR="00C02855" w:rsidRPr="006F3C81" w:rsidRDefault="00C02855" w:rsidP="00C028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02855" w:rsidRPr="006F3C81" w:rsidRDefault="00C02855" w:rsidP="00C028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F3C8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F3C81">
        <w:rPr>
          <w:sz w:val="18"/>
          <w:szCs w:val="18"/>
        </w:rPr>
        <w:tab/>
      </w:r>
      <w:r w:rsidRPr="006F3C81">
        <w:rPr>
          <w:sz w:val="18"/>
          <w:szCs w:val="18"/>
        </w:rPr>
        <w:tab/>
        <w:t xml:space="preserve"> </w:t>
      </w:r>
    </w:p>
    <w:p w:rsidR="00C02855" w:rsidRPr="006F3C81" w:rsidRDefault="00C02855" w:rsidP="00C02855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upoważnienie dla powyżej wskazanych osób wynika z następującego (</w:t>
      </w:r>
      <w:proofErr w:type="spellStart"/>
      <w:r w:rsidRPr="006F3C81">
        <w:rPr>
          <w:sz w:val="22"/>
          <w:szCs w:val="22"/>
        </w:rPr>
        <w:t>ych</w:t>
      </w:r>
      <w:proofErr w:type="spellEnd"/>
      <w:r w:rsidRPr="006F3C81">
        <w:rPr>
          <w:sz w:val="22"/>
          <w:szCs w:val="22"/>
        </w:rPr>
        <w:t>) dokumentu(ów)</w:t>
      </w:r>
    </w:p>
    <w:p w:rsidR="00C02855" w:rsidRPr="006F3C81" w:rsidRDefault="00C02855" w:rsidP="00C02855">
      <w:p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2855" w:rsidRPr="006F3C81" w:rsidRDefault="00C02855" w:rsidP="00C02855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załącznikami do niniejszej oferty są:</w:t>
      </w:r>
    </w:p>
    <w:p w:rsidR="00C02855" w:rsidRPr="006F3C81" w:rsidRDefault="00C02855" w:rsidP="00C028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………………………………………………………………………………………….</w:t>
      </w:r>
    </w:p>
    <w:p w:rsidR="00C02855" w:rsidRPr="006F3C81" w:rsidRDefault="00C02855" w:rsidP="00C028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……………………………………………..……………………………………………</w:t>
      </w:r>
    </w:p>
    <w:p w:rsidR="00C02855" w:rsidRPr="006F3C81" w:rsidRDefault="00C02855" w:rsidP="00C028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2855" w:rsidRPr="006F3C81" w:rsidRDefault="00C02855" w:rsidP="00C028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………………………………………………………………………………………….</w:t>
      </w:r>
    </w:p>
    <w:p w:rsidR="00C02855" w:rsidRPr="006F3C81" w:rsidRDefault="00C02855" w:rsidP="00C028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……………………………………………..……………………………………………</w:t>
      </w:r>
    </w:p>
    <w:p w:rsidR="00C02855" w:rsidRPr="006F3C81" w:rsidRDefault="00C02855" w:rsidP="00C02855">
      <w:pPr>
        <w:spacing w:line="360" w:lineRule="auto"/>
        <w:ind w:left="1440"/>
        <w:jc w:val="both"/>
        <w:rPr>
          <w:sz w:val="22"/>
          <w:szCs w:val="22"/>
        </w:rPr>
      </w:pPr>
    </w:p>
    <w:p w:rsidR="00C02855" w:rsidRPr="006F3C81" w:rsidRDefault="00C02855" w:rsidP="00C0285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C02855" w:rsidRDefault="00C02855" w:rsidP="00C02855">
      <w:pPr>
        <w:jc w:val="center"/>
        <w:rPr>
          <w:sz w:val="20"/>
          <w:szCs w:val="20"/>
        </w:rPr>
      </w:pPr>
    </w:p>
    <w:p w:rsidR="00FE545C" w:rsidRPr="00C02855" w:rsidRDefault="00FE545C" w:rsidP="00C02855"/>
    <w:sectPr w:rsidR="00FE545C" w:rsidRPr="00C028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1A96" w:rsidRDefault="00781A96">
      <w:r>
        <w:separator/>
      </w:r>
    </w:p>
  </w:endnote>
  <w:endnote w:type="continuationSeparator" w:id="0">
    <w:p w:rsidR="00781A96" w:rsidRDefault="00781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9D" w:rsidRDefault="00C665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9D" w:rsidRDefault="00C665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1A96" w:rsidRDefault="00781A96">
      <w:r>
        <w:separator/>
      </w:r>
    </w:p>
  </w:footnote>
  <w:footnote w:type="continuationSeparator" w:id="0">
    <w:p w:rsidR="00781A96" w:rsidRDefault="00781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9D" w:rsidRDefault="00C665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9D" w:rsidRDefault="00C665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8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74E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728F"/>
    <w:rsid w:val="007727A3"/>
    <w:rsid w:val="007748F0"/>
    <w:rsid w:val="00781A96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2855"/>
    <w:rsid w:val="00C6659D"/>
    <w:rsid w:val="00C969A6"/>
    <w:rsid w:val="00CA7D36"/>
    <w:rsid w:val="00CA7E95"/>
    <w:rsid w:val="00CF6A1E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02AAA7"/>
  <w15:chartTrackingRefBased/>
  <w15:docId w15:val="{9736D825-D8A0-4B0C-8497-A8D856630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285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A9FCE-910B-4556-8A33-12E8B231B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515</Words>
  <Characters>4415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2023-02-27T13:16:00Z</cp:lastPrinted>
  <dcterms:created xsi:type="dcterms:W3CDTF">2023-02-27T13:16:00Z</dcterms:created>
  <dcterms:modified xsi:type="dcterms:W3CDTF">2023-02-27T13:16:00Z</dcterms:modified>
</cp:coreProperties>
</file>