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72E56" w:rsidRPr="00672E5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72E56" w:rsidRPr="00672E56">
        <w:rPr>
          <w:rFonts w:eastAsia="Times New Roman" w:cs="Calibri"/>
          <w:b/>
          <w:lang w:eastAsia="pl-PL"/>
        </w:rPr>
        <w:t xml:space="preserve">świadczenie usług prania pościeli wraz z transportem dla Centrum </w:t>
      </w:r>
      <w:proofErr w:type="spellStart"/>
      <w:r w:rsidR="00672E56" w:rsidRPr="00672E56">
        <w:rPr>
          <w:rFonts w:eastAsia="Times New Roman" w:cs="Calibri"/>
          <w:b/>
          <w:lang w:eastAsia="pl-PL"/>
        </w:rPr>
        <w:t>Konferencyjno</w:t>
      </w:r>
      <w:proofErr w:type="spellEnd"/>
      <w:r w:rsidR="00672E56" w:rsidRPr="00672E56">
        <w:rPr>
          <w:rFonts w:eastAsia="Times New Roman" w:cs="Calibri"/>
          <w:b/>
          <w:lang w:eastAsia="pl-PL"/>
        </w:rPr>
        <w:t xml:space="preserve"> - Szkoleniowego AGH w Łukęcinie - Kc-zp.272-72/23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 pkt</w:t>
      </w:r>
      <w:r w:rsidR="003E39F4">
        <w:rPr>
          <w:rFonts w:cs="Calibri"/>
          <w:bCs/>
          <w:iCs/>
          <w:color w:val="000000"/>
          <w:lang w:eastAsia="x-none"/>
        </w:rPr>
        <w:t xml:space="preserve"> 1, pkt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9E8" w:rsidRDefault="002419E8" w:rsidP="0038231F">
      <w:pPr>
        <w:spacing w:after="0" w:line="240" w:lineRule="auto"/>
      </w:pPr>
      <w:r>
        <w:separator/>
      </w:r>
    </w:p>
  </w:endnote>
  <w:endnote w:type="continuationSeparator" w:id="0">
    <w:p w:rsidR="002419E8" w:rsidRDefault="002419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56" w:rsidRDefault="0067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56" w:rsidRDefault="0067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9E8" w:rsidRDefault="002419E8" w:rsidP="0038231F">
      <w:pPr>
        <w:spacing w:after="0" w:line="240" w:lineRule="auto"/>
      </w:pPr>
      <w:r>
        <w:separator/>
      </w:r>
    </w:p>
  </w:footnote>
  <w:footnote w:type="continuationSeparator" w:id="0">
    <w:p w:rsidR="002419E8" w:rsidRDefault="002419E8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</w:t>
      </w:r>
      <w:r w:rsidR="003E39F4">
        <w:rPr>
          <w:rFonts w:ascii="Tahoma" w:hAnsi="Tahoma" w:cs="Tahoma"/>
          <w:sz w:val="18"/>
          <w:szCs w:val="18"/>
        </w:rPr>
        <w:t xml:space="preserve">1, pkt 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56" w:rsidRDefault="00672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56" w:rsidRDefault="00672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56" w:rsidRDefault="0067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9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19E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39F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2E56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ACF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296D4E"/>
  <w15:chartTrackingRefBased/>
  <w15:docId w15:val="{6F71C82E-892B-4E6E-B6F8-6CE9837F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5498C-88CE-40BA-963A-C50C14E9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2023-02-09T11:01:00Z</dcterms:created>
  <dcterms:modified xsi:type="dcterms:W3CDTF">2023-02-09T11:10:00Z</dcterms:modified>
</cp:coreProperties>
</file>