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912C9" w14:textId="355923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101363E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62036" w:rsidRPr="00162036">
        <w:rPr>
          <w:b/>
        </w:rPr>
        <w:t>dostawa aparatu Los Angeles z elektronicznymi czujnikami do pomiaru wielkości osiadań i przystawką Casagrande do badań geotechnicznych - KC-zp.272-90/23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B3129F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8239ED3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</w:p>
    <w:p w14:paraId="09910A6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p w14:paraId="5520FFB5" w14:textId="77777777" w:rsidR="00486234" w:rsidRDefault="00486234" w:rsidP="00486234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 model zaoferowanego urządzenia: </w:t>
      </w:r>
      <w:r>
        <w:rPr>
          <w:b w:val="0"/>
          <w:sz w:val="22"/>
          <w:szCs w:val="22"/>
        </w:rPr>
        <w:t>…………………………/………………..</w:t>
      </w:r>
    </w:p>
    <w:p w14:paraId="6DFEB89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5FFD5485" w14:textId="64546318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>do 56 dni od daty podpisania umowy</w:t>
      </w:r>
      <w:r>
        <w:rPr>
          <w:i/>
          <w:sz w:val="22"/>
          <w:szCs w:val="22"/>
        </w:rPr>
        <w:t>.</w:t>
      </w:r>
    </w:p>
    <w:p w14:paraId="14A06B54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69423667" w14:textId="146A76D3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na zaoferowane urządzenie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highlight w:val="yellow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>.</w:t>
      </w:r>
    </w:p>
    <w:p w14:paraId="46387E63" w14:textId="41F04597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  <w:r w:rsidRPr="00486234">
        <w:rPr>
          <w:b/>
          <w:sz w:val="22"/>
          <w:szCs w:val="22"/>
        </w:rPr>
        <w:t xml:space="preserve">Czas </w:t>
      </w:r>
      <w:r w:rsidR="00E61933">
        <w:rPr>
          <w:b/>
          <w:sz w:val="22"/>
          <w:szCs w:val="22"/>
        </w:rPr>
        <w:t>naprawy</w:t>
      </w:r>
      <w:r w:rsidRPr="00486234">
        <w:rPr>
          <w:b/>
          <w:sz w:val="22"/>
          <w:szCs w:val="22"/>
        </w:rPr>
        <w:t xml:space="preserve">: ………… </w:t>
      </w:r>
      <w:r w:rsidR="00E61933">
        <w:rPr>
          <w:b/>
          <w:sz w:val="22"/>
          <w:szCs w:val="22"/>
        </w:rPr>
        <w:t>dni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>.</w:t>
      </w:r>
    </w:p>
    <w:p w14:paraId="535D2DBB" w14:textId="00556327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4348CDC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F0C8F31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DE1846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</w:p>
    <w:p w14:paraId="66562E96" w14:textId="77777777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520615A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6234" w14:paraId="13C74584" w14:textId="77777777" w:rsidTr="004862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068AF3DD" w14:textId="77777777" w:rsidR="00486234" w:rsidRDefault="00486234" w:rsidP="0048623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1BBA267A" w14:textId="77777777" w:rsidR="00486234" w:rsidRDefault="00486234" w:rsidP="00486234">
      <w:pPr>
        <w:widowControl w:val="0"/>
        <w:ind w:right="1"/>
        <w:rPr>
          <w:sz w:val="22"/>
          <w:szCs w:val="22"/>
        </w:rPr>
      </w:pPr>
    </w:p>
    <w:p w14:paraId="4F62CAD8" w14:textId="77777777" w:rsidR="00486234" w:rsidRDefault="00486234" w:rsidP="00486234"/>
    <w:p w14:paraId="449BA8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183D" w14:textId="77777777" w:rsidR="00960225" w:rsidRDefault="00960225">
      <w:r>
        <w:separator/>
      </w:r>
    </w:p>
  </w:endnote>
  <w:endnote w:type="continuationSeparator" w:id="0">
    <w:p w14:paraId="60DDD2B3" w14:textId="77777777" w:rsidR="00960225" w:rsidRDefault="0096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F6A41" w14:textId="77777777" w:rsidR="004203D0" w:rsidRDefault="004203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AEBF9" w14:textId="77777777" w:rsidR="004203D0" w:rsidRDefault="004203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B6074" w14:textId="77777777" w:rsidR="00960225" w:rsidRDefault="00960225">
      <w:r>
        <w:separator/>
      </w:r>
    </w:p>
  </w:footnote>
  <w:footnote w:type="continuationSeparator" w:id="0">
    <w:p w14:paraId="071CEE15" w14:textId="77777777" w:rsidR="00960225" w:rsidRDefault="00960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5F705" w14:textId="77777777" w:rsidR="004203D0" w:rsidRDefault="00420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DFE0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1FC9" w14:textId="77777777" w:rsidR="004203D0" w:rsidRDefault="004203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95555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41556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4464369">
    <w:abstractNumId w:val="0"/>
  </w:num>
  <w:num w:numId="4" w16cid:durableId="437604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D4612"/>
    <w:rsid w:val="00207E98"/>
    <w:rsid w:val="002723B0"/>
    <w:rsid w:val="00315A4A"/>
    <w:rsid w:val="004203D0"/>
    <w:rsid w:val="0048623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60A4"/>
    <w:rsid w:val="007A4321"/>
    <w:rsid w:val="00833933"/>
    <w:rsid w:val="00853083"/>
    <w:rsid w:val="008B2F0C"/>
    <w:rsid w:val="008B4928"/>
    <w:rsid w:val="008D2AB8"/>
    <w:rsid w:val="008F1C66"/>
    <w:rsid w:val="00960225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193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2023-02-09T13:39:00Z</dcterms:created>
  <dcterms:modified xsi:type="dcterms:W3CDTF">2023-02-09T14:20:00Z</dcterms:modified>
</cp:coreProperties>
</file>