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5CD65587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72239D">
        <w:rPr>
          <w:b/>
          <w:sz w:val="24"/>
          <w:szCs w:val="24"/>
        </w:rPr>
        <w:t>6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28378CA" w14:textId="339ACF30" w:rsidR="00E40A3C" w:rsidRDefault="00E40A3C" w:rsidP="00F31192">
      <w:pPr>
        <w:tabs>
          <w:tab w:val="left" w:pos="0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72239D">
        <w:rPr>
          <w:sz w:val="24"/>
          <w:szCs w:val="24"/>
        </w:rPr>
        <w:t xml:space="preserve">podstawowym bez negocjacji </w:t>
      </w:r>
      <w:r>
        <w:rPr>
          <w:color w:val="000000"/>
          <w:sz w:val="24"/>
          <w:szCs w:val="24"/>
        </w:rPr>
        <w:t xml:space="preserve">na: </w:t>
      </w:r>
      <w:r w:rsidR="00F31192" w:rsidRPr="00F31192">
        <w:rPr>
          <w:b/>
          <w:sz w:val="22"/>
          <w:szCs w:val="22"/>
        </w:rPr>
        <w:t>dostawa, instalacja i uruchomienie dwóch central DSO w domach studenckich DS1 Olimp i DS3 Akropol na terenie  MS AGH - KC-zp.272-101/23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3F205095" w14:textId="77777777" w:rsidR="008B02BB" w:rsidRPr="006B0554" w:rsidRDefault="008B02BB" w:rsidP="00F31192">
      <w:pPr>
        <w:tabs>
          <w:tab w:val="left" w:pos="0"/>
        </w:tabs>
        <w:jc w:val="both"/>
        <w:rPr>
          <w:b/>
          <w:sz w:val="22"/>
          <w:szCs w:val="22"/>
        </w:rPr>
      </w:pPr>
    </w:p>
    <w:tbl>
      <w:tblPr>
        <w:tblW w:w="9455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3719"/>
        <w:gridCol w:w="1417"/>
        <w:gridCol w:w="1418"/>
        <w:gridCol w:w="2268"/>
      </w:tblGrid>
      <w:tr w:rsidR="00E13954" w14:paraId="48785F38" w14:textId="77777777" w:rsidTr="0072239D">
        <w:trPr>
          <w:cantSplit/>
          <w:trHeight w:val="782"/>
        </w:trPr>
        <w:tc>
          <w:tcPr>
            <w:tcW w:w="633" w:type="dxa"/>
            <w:vAlign w:val="center"/>
          </w:tcPr>
          <w:p w14:paraId="48BDBA12" w14:textId="0522B020" w:rsidR="00E13954" w:rsidRDefault="00E1395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719" w:type="dxa"/>
            <w:vAlign w:val="center"/>
          </w:tcPr>
          <w:p w14:paraId="31981277" w14:textId="1F97D2AE" w:rsidR="00E13954" w:rsidRDefault="00E1395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Przedmiot </w:t>
            </w:r>
            <w:r w:rsidR="0072239D">
              <w:rPr>
                <w:b/>
              </w:rPr>
              <w:t>zamówienia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417" w:type="dxa"/>
            <w:vAlign w:val="center"/>
          </w:tcPr>
          <w:p w14:paraId="32093579" w14:textId="7093B075" w:rsidR="00E13954" w:rsidRDefault="0072239D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Kwota brutto zamówienia</w:t>
            </w:r>
          </w:p>
        </w:tc>
        <w:tc>
          <w:tcPr>
            <w:tcW w:w="1418" w:type="dxa"/>
          </w:tcPr>
          <w:p w14:paraId="789877E5" w14:textId="77777777" w:rsidR="00CA5EC4" w:rsidRDefault="00E1395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Data </w:t>
            </w:r>
          </w:p>
          <w:p w14:paraId="4D8352DD" w14:textId="77C91786" w:rsidR="00E13954" w:rsidRDefault="00E1395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wykonania</w:t>
            </w:r>
          </w:p>
        </w:tc>
        <w:tc>
          <w:tcPr>
            <w:tcW w:w="2268" w:type="dxa"/>
          </w:tcPr>
          <w:p w14:paraId="26553F6C" w14:textId="33653A88" w:rsidR="00E13954" w:rsidRDefault="00E1395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2F6ECB42" w14:textId="77777777" w:rsidR="00E13954" w:rsidRDefault="00E13954" w:rsidP="0028562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E13954" w14:paraId="21D5C273" w14:textId="77777777" w:rsidTr="0072239D">
        <w:trPr>
          <w:cantSplit/>
          <w:trHeight w:hRule="exact" w:val="281"/>
        </w:trPr>
        <w:tc>
          <w:tcPr>
            <w:tcW w:w="633" w:type="dxa"/>
            <w:vAlign w:val="center"/>
          </w:tcPr>
          <w:p w14:paraId="4CE9C2AE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3719" w:type="dxa"/>
            <w:vAlign w:val="center"/>
          </w:tcPr>
          <w:p w14:paraId="3EDE7729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417" w:type="dxa"/>
            <w:vAlign w:val="center"/>
          </w:tcPr>
          <w:p w14:paraId="778E3396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418" w:type="dxa"/>
          </w:tcPr>
          <w:p w14:paraId="4D95BC23" w14:textId="5449763C" w:rsidR="00E13954" w:rsidRDefault="00E1395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268" w:type="dxa"/>
          </w:tcPr>
          <w:p w14:paraId="255DFD93" w14:textId="26596267" w:rsidR="00E13954" w:rsidRDefault="00E13954" w:rsidP="00285629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E13954" w14:paraId="7B668A21" w14:textId="77777777" w:rsidTr="0072239D">
        <w:trPr>
          <w:cantSplit/>
          <w:trHeight w:val="921"/>
        </w:trPr>
        <w:tc>
          <w:tcPr>
            <w:tcW w:w="633" w:type="dxa"/>
          </w:tcPr>
          <w:p w14:paraId="20918BA6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719" w:type="dxa"/>
          </w:tcPr>
          <w:p w14:paraId="0AA718EE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17" w:type="dxa"/>
          </w:tcPr>
          <w:p w14:paraId="477409B9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18" w:type="dxa"/>
          </w:tcPr>
          <w:p w14:paraId="5D19D0CE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49A5DEF0" w14:textId="045F750B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13954" w14:paraId="298C3FD5" w14:textId="77777777" w:rsidTr="0072239D">
        <w:trPr>
          <w:cantSplit/>
          <w:trHeight w:val="870"/>
        </w:trPr>
        <w:tc>
          <w:tcPr>
            <w:tcW w:w="633" w:type="dxa"/>
          </w:tcPr>
          <w:p w14:paraId="27CE183D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719" w:type="dxa"/>
          </w:tcPr>
          <w:p w14:paraId="2884A691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17" w:type="dxa"/>
          </w:tcPr>
          <w:p w14:paraId="03F6CA51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18" w:type="dxa"/>
          </w:tcPr>
          <w:p w14:paraId="51380EFB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2DBC3D66" w14:textId="426C5650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13954" w14:paraId="256E1D96" w14:textId="77777777" w:rsidTr="0072239D">
        <w:trPr>
          <w:cantSplit/>
          <w:trHeight w:val="870"/>
        </w:trPr>
        <w:tc>
          <w:tcPr>
            <w:tcW w:w="633" w:type="dxa"/>
          </w:tcPr>
          <w:p w14:paraId="5C7026C9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719" w:type="dxa"/>
          </w:tcPr>
          <w:p w14:paraId="558CE428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17" w:type="dxa"/>
          </w:tcPr>
          <w:p w14:paraId="1919A508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18" w:type="dxa"/>
          </w:tcPr>
          <w:p w14:paraId="07DCD6DC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3E2B7D2E" w14:textId="77777777" w:rsidR="00E13954" w:rsidRDefault="00E13954" w:rsidP="00285629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047996B0" w14:textId="77777777" w:rsidR="00E40A3C" w:rsidRDefault="00E40A3C" w:rsidP="00E40A3C">
      <w:pPr>
        <w:spacing w:line="360" w:lineRule="auto"/>
        <w:jc w:val="both"/>
        <w:rPr>
          <w:b/>
        </w:rPr>
      </w:pPr>
    </w:p>
    <w:p w14:paraId="47969C47" w14:textId="4934EF68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 w:rsidR="0072239D">
        <w:rPr>
          <w:b/>
        </w:rPr>
        <w:t xml:space="preserve">dostaw </w:t>
      </w:r>
      <w:r w:rsidRPr="00BB5634">
        <w:rPr>
          <w:b/>
        </w:rPr>
        <w:t xml:space="preserve"> wyszczególnionych w wykazie.</w:t>
      </w:r>
    </w:p>
    <w:p w14:paraId="77F62E6D" w14:textId="77777777" w:rsidR="00E40A3C" w:rsidRDefault="00E40A3C" w:rsidP="00E40A3C">
      <w:pPr>
        <w:spacing w:line="360" w:lineRule="auto"/>
        <w:jc w:val="both"/>
      </w:pPr>
    </w:p>
    <w:p w14:paraId="3A5FF53F" w14:textId="77777777" w:rsidR="00E40A3C" w:rsidRDefault="00E40A3C" w:rsidP="00E40A3C">
      <w:pPr>
        <w:spacing w:line="360" w:lineRule="auto"/>
        <w:jc w:val="both"/>
      </w:pPr>
    </w:p>
    <w:p w14:paraId="0CAF6289" w14:textId="77777777" w:rsidR="00F31192" w:rsidRPr="001905D5" w:rsidRDefault="00F31192" w:rsidP="00F31192">
      <w:pPr>
        <w:widowControl w:val="0"/>
        <w:spacing w:line="360" w:lineRule="auto"/>
        <w:jc w:val="both"/>
        <w:rPr>
          <w:rFonts w:cs="Calibri"/>
        </w:rPr>
      </w:pPr>
    </w:p>
    <w:p w14:paraId="3F63DCBD" w14:textId="77777777" w:rsidR="00F31192" w:rsidRPr="00423B06" w:rsidRDefault="00F31192" w:rsidP="00F31192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751816A0" w14:textId="77777777" w:rsidR="00F31192" w:rsidRDefault="00F31192" w:rsidP="00F31192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 w:rsidSect="00F31192">
      <w:headerReference w:type="default" r:id="rId6"/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B9DCFC" w14:textId="77777777" w:rsidR="001B2965" w:rsidRDefault="001B2965">
      <w:r>
        <w:separator/>
      </w:r>
    </w:p>
  </w:endnote>
  <w:endnote w:type="continuationSeparator" w:id="0">
    <w:p w14:paraId="2DC9C2BD" w14:textId="77777777" w:rsidR="001B2965" w:rsidRDefault="001B2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D11DDF" w14:textId="77777777" w:rsidR="001B2965" w:rsidRDefault="001B2965">
      <w:r>
        <w:separator/>
      </w:r>
    </w:p>
  </w:footnote>
  <w:footnote w:type="continuationSeparator" w:id="0">
    <w:p w14:paraId="3193428B" w14:textId="77777777" w:rsidR="001B2965" w:rsidRDefault="001B2965">
      <w:r>
        <w:continuationSeparator/>
      </w:r>
    </w:p>
  </w:footnote>
  <w:footnote w:id="1">
    <w:p w14:paraId="2D6EB44F" w14:textId="2C720F2E" w:rsidR="00E13954" w:rsidRDefault="00E13954" w:rsidP="00E40A3C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 </w:t>
      </w:r>
      <w:r>
        <w:rPr>
          <w:b/>
          <w:u w:val="single"/>
        </w:rPr>
        <w:t>8.1.</w:t>
      </w:r>
      <w:r w:rsidR="0072239D">
        <w:rPr>
          <w:b/>
          <w:u w:val="single"/>
        </w:rPr>
        <w:t>3</w:t>
      </w:r>
      <w:bookmarkStart w:id="0" w:name="_GoBack"/>
      <w:bookmarkEnd w:id="0"/>
      <w:r>
        <w:rPr>
          <w:b/>
          <w:u w:val="single"/>
        </w:rPr>
        <w:t>a</w:t>
      </w:r>
      <w:r w:rsidR="008B02BB">
        <w:rPr>
          <w:b/>
          <w:u w:val="single"/>
        </w:rPr>
        <w:t>)</w:t>
      </w:r>
      <w:r>
        <w:rPr>
          <w:b/>
          <w:u w:val="single"/>
        </w:rP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92AF" w14:textId="6B955DEE" w:rsidR="00E13954" w:rsidRDefault="00E13954">
    <w:pPr>
      <w:pStyle w:val="Nagwek"/>
    </w:pPr>
    <w:r>
      <w:t xml:space="preserve">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82E0F"/>
    <w:rsid w:val="001B2965"/>
    <w:rsid w:val="00210E8E"/>
    <w:rsid w:val="00276C10"/>
    <w:rsid w:val="00361EEE"/>
    <w:rsid w:val="003D6CA8"/>
    <w:rsid w:val="005136B3"/>
    <w:rsid w:val="00561097"/>
    <w:rsid w:val="006C357F"/>
    <w:rsid w:val="00702A72"/>
    <w:rsid w:val="00707683"/>
    <w:rsid w:val="0072239D"/>
    <w:rsid w:val="007F7B24"/>
    <w:rsid w:val="008209FE"/>
    <w:rsid w:val="008B02BB"/>
    <w:rsid w:val="009B7E62"/>
    <w:rsid w:val="00A40AE7"/>
    <w:rsid w:val="00A54C7C"/>
    <w:rsid w:val="00A91C25"/>
    <w:rsid w:val="00A9350F"/>
    <w:rsid w:val="00C049BA"/>
    <w:rsid w:val="00C254C7"/>
    <w:rsid w:val="00C34B2E"/>
    <w:rsid w:val="00C7737A"/>
    <w:rsid w:val="00CA5EC4"/>
    <w:rsid w:val="00D11BC3"/>
    <w:rsid w:val="00D76928"/>
    <w:rsid w:val="00DD5BF2"/>
    <w:rsid w:val="00E13954"/>
    <w:rsid w:val="00E40A3C"/>
    <w:rsid w:val="00E533BF"/>
    <w:rsid w:val="00E966E9"/>
    <w:rsid w:val="00EA0362"/>
    <w:rsid w:val="00EC2036"/>
    <w:rsid w:val="00F213FB"/>
    <w:rsid w:val="00F31192"/>
    <w:rsid w:val="00F8605B"/>
    <w:rsid w:val="00F90648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127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4</cp:revision>
  <cp:lastPrinted>1899-12-31T23:00:00Z</cp:lastPrinted>
  <dcterms:created xsi:type="dcterms:W3CDTF">2023-02-10T10:08:00Z</dcterms:created>
  <dcterms:modified xsi:type="dcterms:W3CDTF">2023-02-10T10:21:00Z</dcterms:modified>
</cp:coreProperties>
</file>