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A4D54" w:rsidRDefault="008A4D54" w:rsidP="008A4D5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8A4D54" w:rsidRDefault="008A4D54" w:rsidP="008A4D5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:rsidR="008A4D54" w:rsidRDefault="008A4D54" w:rsidP="008A4D5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8A4D54" w:rsidRDefault="008A4D54" w:rsidP="008A4D5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8A4D54" w:rsidRDefault="008A4D54" w:rsidP="008A4D54">
      <w:pPr>
        <w:tabs>
          <w:tab w:val="right" w:pos="9000"/>
        </w:tabs>
        <w:spacing w:line="360" w:lineRule="auto"/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8A4D54" w:rsidRDefault="008A4D54" w:rsidP="008A4D54">
      <w:pPr>
        <w:tabs>
          <w:tab w:val="right" w:pos="9000"/>
        </w:tabs>
        <w:spacing w:line="360" w:lineRule="auto"/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8A4D54" w:rsidRDefault="008A4D54" w:rsidP="008A4D5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8A4D54" w:rsidRDefault="008A4D54" w:rsidP="008A4D54">
      <w:pPr>
        <w:tabs>
          <w:tab w:val="right" w:pos="9000"/>
        </w:tabs>
        <w:spacing w:line="360" w:lineRule="auto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8A4D54" w:rsidRDefault="008A4D54" w:rsidP="008A4D54">
      <w:pPr>
        <w:ind w:right="-110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8A4D54" w:rsidRDefault="008A4D54" w:rsidP="008A4D54">
      <w:pPr>
        <w:ind w:right="-110"/>
        <w:rPr>
          <w:b/>
        </w:rPr>
      </w:pPr>
    </w:p>
    <w:p w:rsidR="00592F67" w:rsidRPr="00592F67" w:rsidRDefault="00592F67" w:rsidP="008A4D54">
      <w:pPr>
        <w:ind w:right="-110"/>
        <w:rPr>
          <w:b/>
        </w:rPr>
      </w:pPr>
      <w:r w:rsidRPr="00592F67">
        <w:rPr>
          <w:b/>
        </w:rPr>
        <w:t>Akademia Górniczo - Hutnicza</w:t>
      </w:r>
    </w:p>
    <w:p w:rsidR="00592F67" w:rsidRPr="00592F67" w:rsidRDefault="00592F67" w:rsidP="008D2AB8">
      <w:pPr>
        <w:ind w:right="-110"/>
        <w:rPr>
          <w:b/>
        </w:rPr>
      </w:pPr>
      <w:r w:rsidRPr="00592F67">
        <w:rPr>
          <w:b/>
        </w:rPr>
        <w:t>im. Stanisława Staszica w Krakowie</w:t>
      </w:r>
    </w:p>
    <w:p w:rsidR="008D2AB8" w:rsidRDefault="00592F67" w:rsidP="008D2AB8">
      <w:pPr>
        <w:ind w:right="-110"/>
        <w:rPr>
          <w:b/>
        </w:rPr>
      </w:pPr>
      <w:r w:rsidRPr="00592F67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92F67" w:rsidP="008D2AB8">
      <w:pPr>
        <w:ind w:right="-110"/>
        <w:rPr>
          <w:b/>
        </w:rPr>
      </w:pPr>
      <w:r w:rsidRPr="00592F67">
        <w:rPr>
          <w:b/>
        </w:rPr>
        <w:t>Al. Mickiewicza</w:t>
      </w:r>
      <w:r w:rsidR="008D2AB8">
        <w:rPr>
          <w:b/>
        </w:rPr>
        <w:t xml:space="preserve"> </w:t>
      </w:r>
      <w:r w:rsidRPr="00592F67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92F67" w:rsidP="008D2AB8">
      <w:pPr>
        <w:rPr>
          <w:b/>
        </w:rPr>
      </w:pPr>
      <w:r w:rsidRPr="00592F67">
        <w:rPr>
          <w:b/>
        </w:rPr>
        <w:t>30-059</w:t>
      </w:r>
      <w:r w:rsidR="008D2AB8">
        <w:rPr>
          <w:b/>
        </w:rPr>
        <w:t xml:space="preserve"> </w:t>
      </w:r>
      <w:r w:rsidRPr="00592F67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700D2">
        <w:rPr>
          <w:b/>
        </w:rPr>
        <w:t>d</w:t>
      </w:r>
      <w:r w:rsidR="00592F67" w:rsidRPr="00592F67">
        <w:rPr>
          <w:b/>
        </w:rPr>
        <w:t>ostawa analizatora biogazu - KC-zp.272-93/23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7700D2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analizatora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 w:rsidR="007700D2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7700D2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F04C19" w:rsidRPr="0055729C" w:rsidRDefault="00F04C19" w:rsidP="00F04C1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04C19" w:rsidRDefault="00F04C19" w:rsidP="00F04C19">
      <w:pPr>
        <w:rPr>
          <w:b/>
          <w:sz w:val="22"/>
          <w:szCs w:val="20"/>
          <w:u w:val="single"/>
        </w:rPr>
      </w:pPr>
    </w:p>
    <w:p w:rsidR="00F04C19" w:rsidRDefault="00F04C19" w:rsidP="00F04C19">
      <w:pPr>
        <w:rPr>
          <w:b/>
          <w:sz w:val="22"/>
          <w:szCs w:val="20"/>
          <w:u w:val="single"/>
        </w:rPr>
      </w:pPr>
    </w:p>
    <w:p w:rsidR="00F04C19" w:rsidRDefault="00F04C19" w:rsidP="00F04C19">
      <w:pPr>
        <w:rPr>
          <w:b/>
          <w:sz w:val="22"/>
          <w:szCs w:val="20"/>
          <w:u w:val="single"/>
        </w:rPr>
      </w:pPr>
    </w:p>
    <w:p w:rsidR="00F04C19" w:rsidRDefault="00F04C19" w:rsidP="00F04C19">
      <w:pPr>
        <w:rPr>
          <w:b/>
          <w:sz w:val="22"/>
          <w:szCs w:val="20"/>
          <w:u w:val="single"/>
        </w:rPr>
      </w:pPr>
    </w:p>
    <w:p w:rsidR="00F04C19" w:rsidRDefault="00F04C19" w:rsidP="00F04C19">
      <w:pPr>
        <w:rPr>
          <w:b/>
          <w:sz w:val="22"/>
          <w:szCs w:val="20"/>
          <w:u w:val="single"/>
        </w:rPr>
      </w:pPr>
    </w:p>
    <w:p w:rsidR="00F04C19" w:rsidRPr="00B66A62" w:rsidRDefault="00F04C19" w:rsidP="00F04C19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F04C19" w:rsidRPr="00B66A62" w:rsidRDefault="00F04C19" w:rsidP="00F04C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F04C19" w:rsidRDefault="00F04C19" w:rsidP="00F04C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5E3F52" w:rsidRPr="00B63B8A" w:rsidRDefault="005E3F52" w:rsidP="00F04C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0"/>
        </w:rPr>
      </w:pPr>
      <w:r w:rsidRPr="00B63B8A">
        <w:rPr>
          <w:b/>
          <w:color w:val="000000"/>
          <w:sz w:val="22"/>
          <w:szCs w:val="20"/>
        </w:rPr>
        <w:t>Oświadczamy, że w przypadku wyboru naszej oferty, dostarczymy wraz z urządzeniem certyfikat kalibracji UKAS.</w:t>
      </w:r>
    </w:p>
    <w:p w:rsidR="00F04C19" w:rsidRDefault="00F04C19" w:rsidP="00F04C19">
      <w:pPr>
        <w:numPr>
          <w:ilvl w:val="0"/>
          <w:numId w:val="1"/>
        </w:numPr>
        <w:jc w:val="both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</w:rPr>
        <w:t xml:space="preserve">Serwis gwarancyjny sprawowany jest przez </w:t>
      </w:r>
      <w:r w:rsidR="00B63B8A">
        <w:rPr>
          <w:b/>
          <w:bCs/>
          <w:sz w:val="20"/>
          <w:szCs w:val="20"/>
        </w:rPr>
        <w:t xml:space="preserve">producenta lub </w:t>
      </w:r>
      <w:r w:rsidR="006D5C9D">
        <w:rPr>
          <w:b/>
          <w:bCs/>
          <w:sz w:val="20"/>
          <w:szCs w:val="20"/>
        </w:rPr>
        <w:t xml:space="preserve">autoryzowany serwis producenta </w:t>
      </w:r>
      <w:r w:rsidR="00B63B8A">
        <w:rPr>
          <w:b/>
          <w:bCs/>
          <w:sz w:val="20"/>
          <w:szCs w:val="20"/>
        </w:rPr>
        <w:t>tj</w:t>
      </w:r>
      <w:r>
        <w:rPr>
          <w:b/>
          <w:bCs/>
          <w:sz w:val="20"/>
          <w:szCs w:val="20"/>
        </w:rPr>
        <w:t xml:space="preserve">. </w:t>
      </w:r>
      <w:r>
        <w:rPr>
          <w:sz w:val="20"/>
          <w:szCs w:val="20"/>
        </w:rPr>
        <w:t xml:space="preserve">…………………………………............... </w:t>
      </w:r>
      <w:r>
        <w:rPr>
          <w:sz w:val="20"/>
          <w:szCs w:val="20"/>
          <w:highlight w:val="yellow"/>
        </w:rPr>
        <w:t>(należy wpisać)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  <w:lang w:eastAsia="en-US"/>
        </w:rPr>
        <w:t>.</w:t>
      </w:r>
    </w:p>
    <w:p w:rsidR="00F04C19" w:rsidRPr="00B66A62" w:rsidRDefault="00F04C19" w:rsidP="00F04C19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>Oświadczam, że wypełniłe</w:t>
      </w:r>
      <w:bookmarkStart w:id="0" w:name="_GoBack"/>
      <w:bookmarkEnd w:id="0"/>
      <w:r w:rsidRPr="00B66A62">
        <w:rPr>
          <w:sz w:val="22"/>
          <w:szCs w:val="20"/>
        </w:rPr>
        <w:t xml:space="preserve">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04C19" w:rsidRPr="00B66A62" w:rsidRDefault="00F04C19" w:rsidP="00F04C19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04C19" w:rsidRDefault="00F04C19" w:rsidP="00F04C19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4C19" w:rsidRPr="00F40380" w:rsidRDefault="00F04C19" w:rsidP="00F04C19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04C19" w:rsidRPr="00B66A62" w:rsidTr="002D686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F04C19" w:rsidRPr="00B66A62" w:rsidRDefault="00F04C19" w:rsidP="002D686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F04C19" w:rsidRPr="00B66A62" w:rsidTr="002D68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4C19" w:rsidRPr="00B66A62" w:rsidRDefault="00F04C19" w:rsidP="002D686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F04C19" w:rsidRPr="00B66A62" w:rsidRDefault="00F04C19" w:rsidP="00F04C19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F04C19" w:rsidRPr="00B66A62" w:rsidRDefault="00F04C19" w:rsidP="00F04C19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F04C19" w:rsidRPr="00B66A62" w:rsidRDefault="00F04C19" w:rsidP="00F04C1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F04C19" w:rsidRPr="00B66A62" w:rsidRDefault="00F04C19" w:rsidP="00F04C19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F04C19" w:rsidRPr="00B66A62" w:rsidRDefault="00F04C19" w:rsidP="00F04C19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F04C19" w:rsidRPr="00B66A62" w:rsidRDefault="00F04C19" w:rsidP="00F04C19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F04C19" w:rsidRPr="00B66A62" w:rsidRDefault="00F04C19" w:rsidP="00F04C19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F04C19" w:rsidRPr="00B66A62" w:rsidRDefault="00F04C19" w:rsidP="00F04C19">
      <w:pPr>
        <w:jc w:val="both"/>
        <w:rPr>
          <w:sz w:val="22"/>
          <w:szCs w:val="20"/>
        </w:rPr>
      </w:pPr>
    </w:p>
    <w:p w:rsidR="00F04C19" w:rsidRPr="00B66A62" w:rsidRDefault="00F04C19" w:rsidP="00F04C19">
      <w:pPr>
        <w:jc w:val="right"/>
        <w:rPr>
          <w:sz w:val="22"/>
          <w:szCs w:val="20"/>
        </w:rPr>
      </w:pPr>
    </w:p>
    <w:p w:rsidR="00F04C19" w:rsidRPr="0003676D" w:rsidRDefault="00F04C19" w:rsidP="00F04C1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Ofertę sporządzoną w języku polskim, składa się, pod rygorem nieważności,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i 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kwalifikowanym podpisem elektronicznym lub podpisem zaufanym lub podpisem osobistym</w:t>
      </w:r>
      <w:r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ABA" w:rsidRDefault="00686ABA">
      <w:r>
        <w:separator/>
      </w:r>
    </w:p>
  </w:endnote>
  <w:endnote w:type="continuationSeparator" w:id="0">
    <w:p w:rsidR="00686ABA" w:rsidRDefault="00686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F67" w:rsidRDefault="00592F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F67" w:rsidRDefault="00592F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ABA" w:rsidRDefault="00686ABA">
      <w:r>
        <w:separator/>
      </w:r>
    </w:p>
  </w:footnote>
  <w:footnote w:type="continuationSeparator" w:id="0">
    <w:p w:rsidR="00686ABA" w:rsidRDefault="00686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F67" w:rsidRDefault="00592F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F67" w:rsidRDefault="00592F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A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2F67"/>
    <w:rsid w:val="00595C87"/>
    <w:rsid w:val="005D2C65"/>
    <w:rsid w:val="005E3F52"/>
    <w:rsid w:val="005E6D94"/>
    <w:rsid w:val="0063384F"/>
    <w:rsid w:val="00643C6F"/>
    <w:rsid w:val="00646202"/>
    <w:rsid w:val="0065290F"/>
    <w:rsid w:val="006815F6"/>
    <w:rsid w:val="00686ABA"/>
    <w:rsid w:val="00696C99"/>
    <w:rsid w:val="006D5C9D"/>
    <w:rsid w:val="007700D2"/>
    <w:rsid w:val="007748F0"/>
    <w:rsid w:val="007A4321"/>
    <w:rsid w:val="00833933"/>
    <w:rsid w:val="00853083"/>
    <w:rsid w:val="008A4D54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3B8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4C19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178519"/>
  <w15:chartTrackingRefBased/>
  <w15:docId w15:val="{0802E1DF-8101-4D86-9A9E-9CBC987BB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E8811-1693-47E0-81C0-335E3050B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485</Words>
  <Characters>3988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2023-02-14T11:00:00Z</dcterms:created>
  <dcterms:modified xsi:type="dcterms:W3CDTF">2023-02-20T11:36:00Z</dcterms:modified>
</cp:coreProperties>
</file>