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5BE4E" w14:textId="77777777" w:rsidR="00530E6F" w:rsidRPr="00240E71" w:rsidRDefault="00530E6F" w:rsidP="00530E6F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 w14:anchorId="0DDE6F6F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C7uRr94AAAALAQAADwAAAAAAAAAAAAAAAAB0BAAAZHJzL2Rvd25yZXYueG1sUEsF&#10;BgAAAAAEAAQA8wAAAH8FAAAAAA==&#10;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F428D07" w14:textId="77777777" w:rsidR="00530E6F" w:rsidRDefault="00530E6F" w:rsidP="00530E6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7292573" w14:textId="77777777" w:rsidR="00530E6F" w:rsidRPr="0022732C" w:rsidRDefault="00530E6F" w:rsidP="00530E6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08E99CD" w14:textId="77777777" w:rsidR="00530E6F" w:rsidRDefault="00530E6F" w:rsidP="00530E6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9AF0C09" w14:textId="77777777" w:rsidR="00530E6F" w:rsidRPr="0022732C" w:rsidRDefault="00530E6F" w:rsidP="00530E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B6DA8CF" w14:textId="77777777" w:rsidR="00530E6F" w:rsidRPr="0022732C" w:rsidRDefault="00530E6F" w:rsidP="00530E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8F1F606" w14:textId="77777777" w:rsidR="00530E6F" w:rsidRPr="0022732C" w:rsidRDefault="00530E6F" w:rsidP="00530E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5782272" w14:textId="77777777" w:rsidR="00530E6F" w:rsidRPr="0022732C" w:rsidRDefault="00530E6F" w:rsidP="00530E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CCE0FDB" w14:textId="77777777" w:rsidR="00530E6F" w:rsidRPr="0022732C" w:rsidRDefault="00530E6F" w:rsidP="00530E6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40911">
        <w:rPr>
          <w:sz w:val="22"/>
          <w:lang w:val="en-US"/>
        </w:rPr>
        <w:t>……………………………………………………………………………………………..</w:t>
      </w:r>
    </w:p>
    <w:p w14:paraId="38433759" w14:textId="77777777" w:rsidR="00530E6F" w:rsidRPr="0022732C" w:rsidRDefault="00530E6F" w:rsidP="00530E6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40911">
        <w:rPr>
          <w:sz w:val="22"/>
          <w:lang w:val="en-US"/>
        </w:rPr>
        <w:t>…………………………………………………………………………………………….</w:t>
      </w:r>
    </w:p>
    <w:p w14:paraId="05AF35AA" w14:textId="77777777" w:rsidR="00530E6F" w:rsidRPr="0022732C" w:rsidRDefault="00530E6F" w:rsidP="00530E6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DAA768D" w14:textId="77777777" w:rsidR="00530E6F" w:rsidRPr="0022732C" w:rsidRDefault="00530E6F" w:rsidP="00530E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F92D71C" w14:textId="77777777" w:rsidR="00530E6F" w:rsidRPr="0022732C" w:rsidRDefault="00530E6F" w:rsidP="00530E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F534FD9" w14:textId="77777777" w:rsidR="00530E6F" w:rsidRDefault="00530E6F" w:rsidP="00530E6F">
      <w:pPr>
        <w:spacing w:line="360" w:lineRule="auto"/>
      </w:pPr>
      <w:r>
        <w:t>Do: Nazwa i siedziba Zamawiającego:</w:t>
      </w:r>
    </w:p>
    <w:p w14:paraId="7A2B0947" w14:textId="77777777" w:rsidR="00530E6F" w:rsidRPr="00C730B3" w:rsidRDefault="00530E6F" w:rsidP="00530E6F">
      <w:pPr>
        <w:ind w:right="-110"/>
        <w:rPr>
          <w:b/>
        </w:rPr>
      </w:pPr>
      <w:r w:rsidRPr="00C730B3">
        <w:rPr>
          <w:b/>
        </w:rPr>
        <w:t>Akademia Górniczo - Hutnicza</w:t>
      </w:r>
    </w:p>
    <w:p w14:paraId="600FD3A4" w14:textId="77777777" w:rsidR="00530E6F" w:rsidRPr="00C730B3" w:rsidRDefault="00530E6F" w:rsidP="00530E6F">
      <w:pPr>
        <w:ind w:right="-110"/>
        <w:rPr>
          <w:b/>
        </w:rPr>
      </w:pPr>
      <w:r w:rsidRPr="00C730B3">
        <w:rPr>
          <w:b/>
        </w:rPr>
        <w:t>im. Stanisława Staszica w Krakowie</w:t>
      </w:r>
    </w:p>
    <w:p w14:paraId="5A371551" w14:textId="77777777" w:rsidR="00530E6F" w:rsidRDefault="00530E6F" w:rsidP="00530E6F">
      <w:pPr>
        <w:ind w:right="-110"/>
        <w:rPr>
          <w:b/>
        </w:rPr>
      </w:pPr>
      <w:r w:rsidRPr="00C730B3">
        <w:rPr>
          <w:b/>
        </w:rPr>
        <w:t>Dział Zamówień Publicznych</w:t>
      </w:r>
      <w:r>
        <w:rPr>
          <w:b/>
        </w:rPr>
        <w:t xml:space="preserve">  </w:t>
      </w:r>
    </w:p>
    <w:p w14:paraId="0E399CFF" w14:textId="77777777" w:rsidR="00530E6F" w:rsidRDefault="00530E6F" w:rsidP="00530E6F">
      <w:pPr>
        <w:ind w:right="-110"/>
        <w:rPr>
          <w:b/>
        </w:rPr>
      </w:pPr>
      <w:r w:rsidRPr="00C730B3">
        <w:rPr>
          <w:b/>
        </w:rPr>
        <w:t>Al. Mickiewicza</w:t>
      </w:r>
      <w:r>
        <w:rPr>
          <w:b/>
        </w:rPr>
        <w:t xml:space="preserve"> </w:t>
      </w:r>
      <w:r w:rsidRPr="00C730B3">
        <w:rPr>
          <w:b/>
        </w:rPr>
        <w:t>30</w:t>
      </w:r>
      <w:r>
        <w:rPr>
          <w:b/>
        </w:rPr>
        <w:t xml:space="preserve"> </w:t>
      </w:r>
    </w:p>
    <w:p w14:paraId="53488A93" w14:textId="77777777" w:rsidR="00530E6F" w:rsidRDefault="00530E6F" w:rsidP="00530E6F">
      <w:pPr>
        <w:rPr>
          <w:b/>
        </w:rPr>
      </w:pPr>
      <w:r w:rsidRPr="00C730B3">
        <w:rPr>
          <w:b/>
        </w:rPr>
        <w:t>30-059</w:t>
      </w:r>
      <w:r>
        <w:rPr>
          <w:b/>
        </w:rPr>
        <w:t xml:space="preserve"> </w:t>
      </w:r>
      <w:r w:rsidRPr="00C730B3">
        <w:rPr>
          <w:b/>
        </w:rPr>
        <w:t>Kraków</w:t>
      </w:r>
      <w:r>
        <w:rPr>
          <w:b/>
        </w:rPr>
        <w:t xml:space="preserve">,  </w:t>
      </w:r>
    </w:p>
    <w:p w14:paraId="20F8FC20" w14:textId="77777777" w:rsidR="00530E6F" w:rsidRDefault="00530E6F" w:rsidP="00530E6F">
      <w:pPr>
        <w:ind w:firstLine="3969"/>
        <w:rPr>
          <w:b/>
        </w:rPr>
      </w:pPr>
    </w:p>
    <w:p w14:paraId="0AED1F7C" w14:textId="7EBF0745" w:rsidR="00530E6F" w:rsidRPr="00373202" w:rsidRDefault="00530E6F" w:rsidP="00530E6F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S</w:t>
      </w:r>
      <w:r w:rsidRPr="00C730B3">
        <w:rPr>
          <w:b/>
        </w:rPr>
        <w:t>ukcesywn</w:t>
      </w:r>
      <w:r>
        <w:rPr>
          <w:b/>
        </w:rPr>
        <w:t>e</w:t>
      </w:r>
      <w:r w:rsidRPr="00C730B3">
        <w:rPr>
          <w:b/>
        </w:rPr>
        <w:t xml:space="preserve"> dostaw</w:t>
      </w:r>
      <w:r>
        <w:rPr>
          <w:b/>
        </w:rPr>
        <w:t>y</w:t>
      </w:r>
      <w:r w:rsidRPr="00C730B3">
        <w:rPr>
          <w:b/>
        </w:rPr>
        <w:t xml:space="preserve"> wody mineralnej dla potrzeb AGH - KC-zp.272-</w:t>
      </w:r>
      <w:r>
        <w:rPr>
          <w:b/>
        </w:rPr>
        <w:t>76</w:t>
      </w:r>
      <w:r>
        <w:rPr>
          <w:b/>
        </w:rPr>
        <w:t>/2</w:t>
      </w:r>
      <w:r>
        <w:rPr>
          <w:b/>
        </w:rPr>
        <w:t>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</w:t>
      </w:r>
      <w:r w:rsidRPr="00373202">
        <w:t>przedmiotu zamówienia , zgodnie z zasadami określonymi w specyfikacji istotnych warunków zamówienia.</w:t>
      </w:r>
    </w:p>
    <w:p w14:paraId="45DD92F1" w14:textId="77777777" w:rsidR="00530E6F" w:rsidRPr="00373202" w:rsidRDefault="00530E6F" w:rsidP="00530E6F">
      <w:pPr>
        <w:tabs>
          <w:tab w:val="right" w:pos="9000"/>
        </w:tabs>
      </w:pPr>
    </w:p>
    <w:p w14:paraId="605AF88C" w14:textId="77777777" w:rsidR="00530E6F" w:rsidRPr="00373202" w:rsidRDefault="00530E6F" w:rsidP="00530E6F">
      <w:pPr>
        <w:widowControl w:val="0"/>
        <w:spacing w:line="264" w:lineRule="auto"/>
        <w:ind w:right="1"/>
        <w:rPr>
          <w:b/>
        </w:rPr>
      </w:pPr>
      <w:r w:rsidRPr="00373202">
        <w:rPr>
          <w:b/>
        </w:rPr>
        <w:t>Cena netto:   .........................................................................PLN</w:t>
      </w:r>
    </w:p>
    <w:p w14:paraId="1CFDFA43" w14:textId="77777777" w:rsidR="00530E6F" w:rsidRPr="00373202" w:rsidRDefault="00530E6F" w:rsidP="00530E6F">
      <w:pPr>
        <w:widowControl w:val="0"/>
        <w:spacing w:line="264" w:lineRule="auto"/>
        <w:ind w:right="1"/>
        <w:rPr>
          <w:b/>
        </w:rPr>
      </w:pPr>
    </w:p>
    <w:p w14:paraId="5676A94A" w14:textId="77777777" w:rsidR="00530E6F" w:rsidRPr="00373202" w:rsidRDefault="00530E6F" w:rsidP="00530E6F">
      <w:pPr>
        <w:widowControl w:val="0"/>
        <w:spacing w:line="264" w:lineRule="auto"/>
        <w:ind w:right="1"/>
        <w:rPr>
          <w:b/>
        </w:rPr>
      </w:pPr>
      <w:r w:rsidRPr="00373202">
        <w:rPr>
          <w:b/>
        </w:rPr>
        <w:t>Cena brutto: .........................................................................PLN</w:t>
      </w:r>
    </w:p>
    <w:p w14:paraId="21496AA1" w14:textId="77777777" w:rsidR="00530E6F" w:rsidRPr="00373202" w:rsidRDefault="00530E6F" w:rsidP="00530E6F">
      <w:pPr>
        <w:widowControl w:val="0"/>
        <w:spacing w:line="264" w:lineRule="auto"/>
        <w:ind w:right="1"/>
        <w:jc w:val="both"/>
        <w:rPr>
          <w:b/>
        </w:rPr>
      </w:pPr>
    </w:p>
    <w:p w14:paraId="188C67CD" w14:textId="77777777" w:rsidR="00530E6F" w:rsidRPr="00373202" w:rsidRDefault="00530E6F" w:rsidP="00530E6F">
      <w:pPr>
        <w:widowControl w:val="0"/>
        <w:spacing w:line="264" w:lineRule="auto"/>
        <w:ind w:right="1"/>
        <w:jc w:val="both"/>
      </w:pPr>
      <w:r w:rsidRPr="00373202">
        <w:t>Słownie brutto :.......................................................................................................................</w:t>
      </w:r>
    </w:p>
    <w:p w14:paraId="5D76D79F" w14:textId="77777777" w:rsidR="00530E6F" w:rsidRPr="00373202" w:rsidRDefault="00530E6F" w:rsidP="00530E6F">
      <w:pPr>
        <w:widowControl w:val="0"/>
        <w:spacing w:line="264" w:lineRule="auto"/>
        <w:ind w:right="1"/>
        <w:jc w:val="both"/>
        <w:rPr>
          <w:b/>
        </w:rPr>
      </w:pPr>
      <w:r w:rsidRPr="00373202">
        <w:rPr>
          <w:b/>
        </w:rPr>
        <w:t>Powyższa cena zawiera podatek VAT w wysokości .......... % tj.…………………….PLN</w:t>
      </w:r>
    </w:p>
    <w:p w14:paraId="333AD8C9" w14:textId="77777777" w:rsidR="00530E6F" w:rsidRPr="00373202" w:rsidRDefault="00530E6F" w:rsidP="00530E6F">
      <w:pPr>
        <w:widowControl w:val="0"/>
        <w:spacing w:line="264" w:lineRule="auto"/>
        <w:ind w:right="1"/>
        <w:jc w:val="both"/>
        <w:rPr>
          <w:b/>
        </w:rPr>
      </w:pPr>
      <w:r w:rsidRPr="00373202">
        <w:rPr>
          <w:b/>
        </w:rPr>
        <w:t xml:space="preserve">Termin realizacji umowy: </w:t>
      </w:r>
      <w:r w:rsidRPr="00373202">
        <w:t>sukcesywnie w okresie</w:t>
      </w:r>
      <w:r w:rsidRPr="00373202">
        <w:rPr>
          <w:b/>
        </w:rPr>
        <w:t xml:space="preserve"> </w:t>
      </w:r>
      <w:r>
        <w:rPr>
          <w:b/>
        </w:rPr>
        <w:t>12</w:t>
      </w:r>
      <w:r w:rsidRPr="00373202">
        <w:t xml:space="preserve"> </w:t>
      </w:r>
      <w:r w:rsidRPr="00940911">
        <w:rPr>
          <w:b/>
        </w:rPr>
        <w:t>miesięcy</w:t>
      </w:r>
      <w:r w:rsidRPr="00373202">
        <w:t xml:space="preserve"> od daty podpisania umowy lub do wyczerpania kwoty umowy.</w:t>
      </w:r>
    </w:p>
    <w:p w14:paraId="739B71AE" w14:textId="5417F111" w:rsidR="00530E6F" w:rsidRPr="00373202" w:rsidRDefault="00530E6F" w:rsidP="00530E6F">
      <w:pPr>
        <w:widowControl w:val="0"/>
        <w:spacing w:line="264" w:lineRule="auto"/>
        <w:ind w:right="1"/>
        <w:jc w:val="both"/>
        <w:rPr>
          <w:b/>
        </w:rPr>
      </w:pPr>
      <w:r w:rsidRPr="00373202">
        <w:rPr>
          <w:b/>
        </w:rPr>
        <w:t xml:space="preserve">Termin dostawy zamówień cząstkowych: do …… </w:t>
      </w:r>
      <w:r>
        <w:rPr>
          <w:b/>
        </w:rPr>
        <w:t>dni</w:t>
      </w:r>
      <w:r>
        <w:rPr>
          <w:b/>
        </w:rPr>
        <w:t xml:space="preserve"> roboczych</w:t>
      </w:r>
      <w:r w:rsidRPr="00373202">
        <w:t xml:space="preserve"> licząc od momentu złożenia zamówienia </w:t>
      </w:r>
      <w:r w:rsidRPr="00940911">
        <w:rPr>
          <w:highlight w:val="yellow"/>
        </w:rPr>
        <w:t>(kryterium oceny ofert)</w:t>
      </w:r>
    </w:p>
    <w:p w14:paraId="2D65182C" w14:textId="77777777" w:rsidR="00530E6F" w:rsidRPr="006C67A2" w:rsidRDefault="00530E6F" w:rsidP="00530E6F">
      <w:pPr>
        <w:widowControl w:val="0"/>
        <w:spacing w:line="264" w:lineRule="auto"/>
        <w:ind w:right="1"/>
        <w:jc w:val="both"/>
        <w:rPr>
          <w:b/>
        </w:rPr>
      </w:pPr>
      <w:r w:rsidRPr="00373202">
        <w:rPr>
          <w:b/>
        </w:rPr>
        <w:t xml:space="preserve">Okres przydatności do spożycia dla wody </w:t>
      </w:r>
      <w:r>
        <w:rPr>
          <w:b/>
        </w:rPr>
        <w:t>mineralnej</w:t>
      </w:r>
      <w:r w:rsidRPr="00373202">
        <w:rPr>
          <w:b/>
        </w:rPr>
        <w:t xml:space="preserve"> wynosi: ……… miesięcy, </w:t>
      </w:r>
      <w:r w:rsidRPr="00373202">
        <w:t>licząc od daty odbioru zamówienia cząstkowego.</w:t>
      </w:r>
    </w:p>
    <w:p w14:paraId="1A5D227C" w14:textId="77777777" w:rsidR="00530E6F" w:rsidRPr="00373202" w:rsidRDefault="00530E6F" w:rsidP="00530E6F">
      <w:pPr>
        <w:tabs>
          <w:tab w:val="left" w:pos="426"/>
        </w:tabs>
        <w:spacing w:after="120"/>
        <w:jc w:val="both"/>
        <w:rPr>
          <w:b/>
        </w:rPr>
      </w:pPr>
      <w:r w:rsidRPr="00373202">
        <w:t>Oświadczamy, że zgodnie z ustawą z dnia 6 marca 2018 r. Prawo przedsiębiorców, należymy do małych lub średnich przedsiębiorców:</w:t>
      </w:r>
      <w:r w:rsidRPr="00373202">
        <w:rPr>
          <w:b/>
        </w:rPr>
        <w:t xml:space="preserve"> TAK/NIE</w:t>
      </w:r>
    </w:p>
    <w:p w14:paraId="0200A201" w14:textId="77777777" w:rsidR="00530E6F" w:rsidRDefault="00530E6F" w:rsidP="00530E6F">
      <w:pPr>
        <w:tabs>
          <w:tab w:val="left" w:pos="426"/>
        </w:tabs>
        <w:jc w:val="both"/>
        <w:rPr>
          <w:sz w:val="22"/>
        </w:rPr>
      </w:pPr>
      <w:r w:rsidRPr="00373202">
        <w:rPr>
          <w:b/>
        </w:rPr>
        <w:t xml:space="preserve">Termin płatności: </w:t>
      </w:r>
      <w:r w:rsidRPr="00FD5112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6D53A141" w14:textId="77777777" w:rsidR="00530E6F" w:rsidRDefault="00530E6F" w:rsidP="00530E6F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3C5E30DA" w14:textId="77777777" w:rsidR="00530E6F" w:rsidRDefault="00530E6F" w:rsidP="00530E6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 xml:space="preserve">do 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0484FDE1" w14:textId="77777777" w:rsidR="00530E6F" w:rsidRPr="003C170E" w:rsidRDefault="00530E6F" w:rsidP="00530E6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170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 w:rsidRPr="003C170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3C170E">
        <w:rPr>
          <w:color w:val="000000"/>
          <w:sz w:val="22"/>
          <w:szCs w:val="22"/>
        </w:rPr>
        <w:t xml:space="preserve"> i nie wnosimy do nich żadnych zastrzeżeń.</w:t>
      </w:r>
    </w:p>
    <w:p w14:paraId="7D0C5CAD" w14:textId="77777777" w:rsidR="00530E6F" w:rsidRDefault="00530E6F" w:rsidP="00530E6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4C6509" w14:textId="77777777" w:rsidR="00530E6F" w:rsidRDefault="00530E6F" w:rsidP="00530E6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CD04C7" w14:textId="77777777" w:rsidR="00530E6F" w:rsidRDefault="00530E6F" w:rsidP="00530E6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3D1F75" w14:textId="77777777" w:rsidR="00530E6F" w:rsidRDefault="00530E6F" w:rsidP="00530E6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0E6F" w14:paraId="260F5253" w14:textId="77777777" w:rsidTr="00E248C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CAB30" w14:textId="77777777" w:rsidR="00530E6F" w:rsidRDefault="00530E6F" w:rsidP="00E248C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0288D" w14:textId="77777777" w:rsidR="00530E6F" w:rsidRDefault="00530E6F" w:rsidP="00E248C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5D09A70" w14:textId="77777777" w:rsidR="00530E6F" w:rsidRDefault="00530E6F" w:rsidP="00E248C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C1A623" w14:textId="77777777" w:rsidR="00530E6F" w:rsidRDefault="00530E6F" w:rsidP="00E248C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530E6F" w14:paraId="504704FF" w14:textId="77777777" w:rsidTr="00E248C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60A2D" w14:textId="77777777" w:rsidR="00530E6F" w:rsidRDefault="00530E6F" w:rsidP="00E248C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139E4" w14:textId="77777777" w:rsidR="00530E6F" w:rsidRDefault="00530E6F" w:rsidP="00E248C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695A0" w14:textId="77777777" w:rsidR="00530E6F" w:rsidRDefault="00530E6F" w:rsidP="00E248C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30E6F" w14:paraId="03A5B652" w14:textId="77777777" w:rsidTr="00E248C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79DBA" w14:textId="77777777" w:rsidR="00530E6F" w:rsidRDefault="00530E6F" w:rsidP="00E248C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AC26A" w14:textId="77777777" w:rsidR="00530E6F" w:rsidRDefault="00530E6F" w:rsidP="00E248C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107D2" w14:textId="77777777" w:rsidR="00530E6F" w:rsidRDefault="00530E6F" w:rsidP="00E248C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7500FA8" w14:textId="77777777" w:rsidR="00530E6F" w:rsidRDefault="00530E6F" w:rsidP="00530E6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575456C" w14:textId="77777777" w:rsidR="00530E6F" w:rsidRDefault="00530E6F" w:rsidP="00530E6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1EF50C37" w14:textId="77777777" w:rsidR="00530E6F" w:rsidRDefault="00530E6F" w:rsidP="00530E6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9E25480" w14:textId="77777777" w:rsidR="00530E6F" w:rsidRDefault="00530E6F" w:rsidP="00530E6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3AD08705" w14:textId="77777777" w:rsidR="00530E6F" w:rsidRDefault="00530E6F" w:rsidP="00530E6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CD8A075" w14:textId="77777777" w:rsidR="00530E6F" w:rsidRDefault="00530E6F" w:rsidP="00530E6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4D9099F2" w14:textId="77777777" w:rsidR="00530E6F" w:rsidRDefault="00530E6F" w:rsidP="00530E6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F6EB30E" w14:textId="77777777" w:rsidR="00530E6F" w:rsidRDefault="00530E6F" w:rsidP="00530E6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4D7E745" w14:textId="77777777" w:rsidR="00530E6F" w:rsidRDefault="00530E6F" w:rsidP="00530E6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D00AF9" w14:textId="77777777" w:rsidR="00530E6F" w:rsidRDefault="00530E6F" w:rsidP="00530E6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D41C22D" w14:textId="77777777" w:rsidR="00530E6F" w:rsidRDefault="00530E6F" w:rsidP="00530E6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EC342BD" w14:textId="77777777" w:rsidR="00530E6F" w:rsidRDefault="00530E6F" w:rsidP="00530E6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3E43963" w14:textId="77777777" w:rsidR="00530E6F" w:rsidRDefault="00530E6F" w:rsidP="00530E6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57A2D94" w14:textId="77777777" w:rsidR="00530E6F" w:rsidRDefault="00530E6F" w:rsidP="00530E6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B3383D3" w14:textId="77777777" w:rsidR="00530E6F" w:rsidRDefault="00530E6F" w:rsidP="00530E6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254EF33" w14:textId="77777777" w:rsidR="00530E6F" w:rsidRDefault="00530E6F" w:rsidP="00530E6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2F693E30" w14:textId="77777777" w:rsidR="00530E6F" w:rsidRDefault="00530E6F" w:rsidP="00530E6F">
      <w:pPr>
        <w:jc w:val="both"/>
        <w:rPr>
          <w:sz w:val="22"/>
          <w:szCs w:val="22"/>
        </w:rPr>
      </w:pPr>
    </w:p>
    <w:p w14:paraId="738375ED" w14:textId="77777777" w:rsidR="00530E6F" w:rsidRDefault="00530E6F" w:rsidP="00530E6F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154FF1AC" w14:textId="77777777" w:rsidR="00530E6F" w:rsidRDefault="00530E6F" w:rsidP="00530E6F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36F70E9B" w14:textId="77777777" w:rsidR="00530E6F" w:rsidRDefault="00530E6F" w:rsidP="00530E6F"/>
    <w:p w14:paraId="3EF80FD9" w14:textId="77777777" w:rsidR="00530E6F" w:rsidRDefault="00530E6F" w:rsidP="00530E6F"/>
    <w:p w14:paraId="4D84D2DF" w14:textId="77777777" w:rsidR="00530E6F" w:rsidRPr="007D0A3E" w:rsidRDefault="00530E6F" w:rsidP="00530E6F"/>
    <w:p w14:paraId="71A3C72B" w14:textId="77777777" w:rsidR="00530E6F" w:rsidRPr="00024059" w:rsidRDefault="00530E6F" w:rsidP="00530E6F"/>
    <w:p w14:paraId="2DF3B574" w14:textId="77777777" w:rsidR="00FE545C" w:rsidRPr="00530E6F" w:rsidRDefault="00FE545C" w:rsidP="00530E6F"/>
    <w:sectPr w:rsidR="00FE545C" w:rsidRPr="00530E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5694C" w14:textId="77777777" w:rsidR="00895397" w:rsidRDefault="00895397">
      <w:r>
        <w:separator/>
      </w:r>
    </w:p>
  </w:endnote>
  <w:endnote w:type="continuationSeparator" w:id="0">
    <w:p w14:paraId="5DE224CE" w14:textId="77777777" w:rsidR="00895397" w:rsidRDefault="00895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5A47B" w14:textId="77777777" w:rsidR="003F1465" w:rsidRDefault="003F14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68A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71787" w14:textId="77777777" w:rsidR="003F1465" w:rsidRDefault="003F14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819BD" w14:textId="77777777" w:rsidR="00895397" w:rsidRDefault="00895397">
      <w:r>
        <w:separator/>
      </w:r>
    </w:p>
  </w:footnote>
  <w:footnote w:type="continuationSeparator" w:id="0">
    <w:p w14:paraId="7FCA04DB" w14:textId="77777777" w:rsidR="00895397" w:rsidRDefault="00895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FE1D3" w14:textId="77777777" w:rsidR="003F1465" w:rsidRDefault="003F14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139B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5660E" w14:textId="77777777" w:rsidR="003F1465" w:rsidRDefault="003F14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68665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41321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6964699">
    <w:abstractNumId w:val="0"/>
  </w:num>
  <w:num w:numId="4" w16cid:durableId="1963075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539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F1465"/>
    <w:rsid w:val="004B7300"/>
    <w:rsid w:val="004C6753"/>
    <w:rsid w:val="00530E6F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5397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CA80850"/>
  <w15:chartTrackingRefBased/>
  <w15:docId w15:val="{8BD4573A-43F0-42CA-B9C6-E395C5E5F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E6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505</Words>
  <Characters>4348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2023-02-03T09:06:00Z</cp:lastPrinted>
  <dcterms:created xsi:type="dcterms:W3CDTF">2023-02-03T08:59:00Z</dcterms:created>
  <dcterms:modified xsi:type="dcterms:W3CDTF">2023-02-03T09:07:00Z</dcterms:modified>
</cp:coreProperties>
</file>