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E1A5E" w:rsidRPr="00515411" w:rsidRDefault="00AE1A5E" w:rsidP="00AE1A5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15411">
        <w:rPr>
          <w:b/>
          <w:sz w:val="28"/>
          <w:szCs w:val="30"/>
        </w:rPr>
        <w:t>FORMULARZ OFERTY</w:t>
      </w:r>
    </w:p>
    <w:p w:rsidR="00AE1A5E" w:rsidRPr="00515411" w:rsidRDefault="00AE1A5E" w:rsidP="00AE1A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NAZWA WYKONAWCY:……………………………………………………………………..</w:t>
      </w:r>
    </w:p>
    <w:p w:rsidR="00AE1A5E" w:rsidRPr="00515411" w:rsidRDefault="00AE1A5E" w:rsidP="00AE1A5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AE1A5E" w:rsidRPr="00515411" w:rsidRDefault="00AE1A5E" w:rsidP="00AE1A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ADRES:…………………………………………………………………………………………</w:t>
      </w:r>
    </w:p>
    <w:p w:rsidR="00AE1A5E" w:rsidRPr="00515411" w:rsidRDefault="00AE1A5E" w:rsidP="00AE1A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E1A5E" w:rsidRPr="00515411" w:rsidRDefault="00AE1A5E" w:rsidP="00AE1A5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TEL.</w:t>
      </w:r>
      <w:r w:rsidRPr="00515411">
        <w:rPr>
          <w:sz w:val="22"/>
          <w:szCs w:val="22"/>
        </w:rPr>
        <w:t>……………………………………………………………………………………………..</w:t>
      </w:r>
    </w:p>
    <w:p w:rsidR="00AE1A5E" w:rsidRPr="00515411" w:rsidRDefault="00AE1A5E" w:rsidP="00AE1A5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 xml:space="preserve">FAX </w:t>
      </w:r>
      <w:r w:rsidRPr="00515411">
        <w:rPr>
          <w:sz w:val="22"/>
          <w:szCs w:val="22"/>
        </w:rPr>
        <w:t>…………………………………………………………………………………………….</w:t>
      </w:r>
    </w:p>
    <w:p w:rsidR="00AE1A5E" w:rsidRPr="00515411" w:rsidRDefault="00AE1A5E" w:rsidP="00AE1A5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E1A5E" w:rsidRPr="00515411" w:rsidRDefault="00AE1A5E" w:rsidP="00AE1A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  <w:lang w:val="de-DE"/>
        </w:rPr>
        <w:t xml:space="preserve">NIP…………………………………. </w:t>
      </w:r>
      <w:r w:rsidRPr="00515411">
        <w:rPr>
          <w:sz w:val="22"/>
          <w:szCs w:val="22"/>
        </w:rPr>
        <w:t>REGON:………………………………………………...</w:t>
      </w:r>
    </w:p>
    <w:p w:rsidR="00AE1A5E" w:rsidRPr="00515411" w:rsidRDefault="00AE1A5E" w:rsidP="00AE1A5E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15411">
        <w:rPr>
          <w:sz w:val="22"/>
          <w:szCs w:val="22"/>
        </w:rPr>
        <w:t>BANK/ NR KONTA ……………………</w:t>
      </w:r>
    </w:p>
    <w:p w:rsidR="00AE1A5E" w:rsidRPr="00515411" w:rsidRDefault="00AE1A5E" w:rsidP="00AE1A5E">
      <w:pPr>
        <w:spacing w:line="360" w:lineRule="auto"/>
        <w:rPr>
          <w:sz w:val="22"/>
        </w:rPr>
      </w:pPr>
    </w:p>
    <w:p w:rsidR="00AE1A5E" w:rsidRPr="00515411" w:rsidRDefault="00AE1A5E" w:rsidP="00AE1A5E">
      <w:pPr>
        <w:spacing w:line="360" w:lineRule="auto"/>
      </w:pPr>
      <w:r w:rsidRPr="00515411">
        <w:t>Do: Nazwa i siedziba Zamawiającego:</w:t>
      </w:r>
    </w:p>
    <w:p w:rsidR="00AE1A5E" w:rsidRPr="00515411" w:rsidRDefault="00AE1A5E" w:rsidP="00AE1A5E">
      <w:pPr>
        <w:ind w:right="-110"/>
        <w:rPr>
          <w:b/>
        </w:rPr>
      </w:pPr>
      <w:r w:rsidRPr="00515411">
        <w:rPr>
          <w:b/>
        </w:rPr>
        <w:t>Akademia Górniczo - Hutnicza</w:t>
      </w:r>
    </w:p>
    <w:p w:rsidR="00AE1A5E" w:rsidRPr="00515411" w:rsidRDefault="00AE1A5E" w:rsidP="00AE1A5E">
      <w:pPr>
        <w:ind w:right="-110"/>
        <w:rPr>
          <w:b/>
        </w:rPr>
      </w:pPr>
      <w:r w:rsidRPr="00515411">
        <w:rPr>
          <w:b/>
        </w:rPr>
        <w:t>im. Stanisława Staszica w Krakowie</w:t>
      </w:r>
    </w:p>
    <w:p w:rsidR="00AE1A5E" w:rsidRPr="00515411" w:rsidRDefault="00AE1A5E" w:rsidP="00AE1A5E">
      <w:pPr>
        <w:ind w:right="-110"/>
        <w:rPr>
          <w:b/>
        </w:rPr>
      </w:pPr>
      <w:r w:rsidRPr="00515411">
        <w:rPr>
          <w:b/>
        </w:rPr>
        <w:t xml:space="preserve">Dział Zamówień Publicznych  </w:t>
      </w:r>
    </w:p>
    <w:p w:rsidR="00AE1A5E" w:rsidRPr="00515411" w:rsidRDefault="00AE1A5E" w:rsidP="00AE1A5E">
      <w:pPr>
        <w:ind w:right="-110"/>
        <w:rPr>
          <w:b/>
        </w:rPr>
      </w:pPr>
      <w:r w:rsidRPr="00515411">
        <w:rPr>
          <w:b/>
        </w:rPr>
        <w:t xml:space="preserve">Al. Mickiewicza 30 </w:t>
      </w:r>
    </w:p>
    <w:p w:rsidR="00AE1A5E" w:rsidRPr="00515411" w:rsidRDefault="00AE1A5E" w:rsidP="00AE1A5E">
      <w:pPr>
        <w:rPr>
          <w:b/>
        </w:rPr>
      </w:pPr>
      <w:r w:rsidRPr="00515411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95E0D" w:rsidRPr="00395E0D">
        <w:rPr>
          <w:b/>
        </w:rPr>
        <w:t>Zakup 20 zestawów elementów do budowy prototypów urządzeń elektronicznych - KC-zp.272-83/23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5244"/>
        <w:gridCol w:w="3119"/>
      </w:tblGrid>
      <w:tr w:rsidR="00AE1A5E" w:rsidTr="00AE1A5E">
        <w:tc>
          <w:tcPr>
            <w:tcW w:w="534" w:type="dxa"/>
          </w:tcPr>
          <w:p w:rsidR="00AE1A5E" w:rsidRDefault="00AE1A5E" w:rsidP="008D2AB8">
            <w:pPr>
              <w:pStyle w:val="Tekstpodstawowy"/>
            </w:pPr>
            <w:proofErr w:type="spellStart"/>
            <w:r>
              <w:t>Lp</w:t>
            </w:r>
            <w:proofErr w:type="spellEnd"/>
          </w:p>
        </w:tc>
        <w:tc>
          <w:tcPr>
            <w:tcW w:w="5244" w:type="dxa"/>
          </w:tcPr>
          <w:p w:rsidR="00AE1A5E" w:rsidRDefault="00AE1A5E" w:rsidP="008D2AB8">
            <w:pPr>
              <w:pStyle w:val="Tekstpodstawowy"/>
            </w:pPr>
            <w:r>
              <w:t>Nazwa</w:t>
            </w:r>
          </w:p>
        </w:tc>
        <w:tc>
          <w:tcPr>
            <w:tcW w:w="3119" w:type="dxa"/>
          </w:tcPr>
          <w:p w:rsidR="00AE1A5E" w:rsidRDefault="00AE1A5E" w:rsidP="008D2AB8">
            <w:pPr>
              <w:pStyle w:val="Tekstpodstawowy"/>
            </w:pPr>
            <w:r>
              <w:t>Producent i model</w:t>
            </w:r>
          </w:p>
        </w:tc>
      </w:tr>
      <w:tr w:rsidR="00AE1A5E" w:rsidTr="00AE1A5E">
        <w:tc>
          <w:tcPr>
            <w:tcW w:w="534" w:type="dxa"/>
          </w:tcPr>
          <w:p w:rsidR="00AE1A5E" w:rsidRDefault="008076A8" w:rsidP="008D2AB8">
            <w:pPr>
              <w:pStyle w:val="Tekstpodstawowy"/>
            </w:pPr>
            <w:r>
              <w:t>1</w:t>
            </w:r>
          </w:p>
        </w:tc>
        <w:tc>
          <w:tcPr>
            <w:tcW w:w="5244" w:type="dxa"/>
          </w:tcPr>
          <w:p w:rsidR="00AE1A5E" w:rsidRDefault="00AE1A5E" w:rsidP="008D2AB8">
            <w:pPr>
              <w:pStyle w:val="Tekstpodstawowy"/>
            </w:pPr>
            <w:r>
              <w:t>Zestaw elementów do budowy prototypów A</w:t>
            </w:r>
          </w:p>
        </w:tc>
        <w:tc>
          <w:tcPr>
            <w:tcW w:w="3119" w:type="dxa"/>
          </w:tcPr>
          <w:p w:rsidR="00AE1A5E" w:rsidRDefault="00AE1A5E" w:rsidP="008D2AB8">
            <w:pPr>
              <w:pStyle w:val="Tekstpodstawowy"/>
            </w:pPr>
          </w:p>
        </w:tc>
      </w:tr>
      <w:tr w:rsidR="00AE1A5E" w:rsidTr="00AE1A5E">
        <w:tc>
          <w:tcPr>
            <w:tcW w:w="534" w:type="dxa"/>
          </w:tcPr>
          <w:p w:rsidR="00AE1A5E" w:rsidRDefault="008076A8" w:rsidP="008D2AB8">
            <w:pPr>
              <w:pStyle w:val="Tekstpodstawowy"/>
            </w:pPr>
            <w:r>
              <w:t>2</w:t>
            </w:r>
          </w:p>
        </w:tc>
        <w:tc>
          <w:tcPr>
            <w:tcW w:w="5244" w:type="dxa"/>
          </w:tcPr>
          <w:p w:rsidR="00AE1A5E" w:rsidRDefault="00AE1A5E" w:rsidP="008D2AB8">
            <w:pPr>
              <w:pStyle w:val="Tekstpodstawowy"/>
            </w:pPr>
            <w:r>
              <w:t>Zestaw elementów do budowy prototypów B</w:t>
            </w:r>
          </w:p>
        </w:tc>
        <w:tc>
          <w:tcPr>
            <w:tcW w:w="3119" w:type="dxa"/>
          </w:tcPr>
          <w:p w:rsidR="00AE1A5E" w:rsidRDefault="00AE1A5E" w:rsidP="008D2AB8">
            <w:pPr>
              <w:pStyle w:val="Tekstpodstawowy"/>
            </w:pPr>
          </w:p>
        </w:tc>
      </w:tr>
      <w:tr w:rsidR="00AE1A5E" w:rsidTr="00AE1A5E">
        <w:tc>
          <w:tcPr>
            <w:tcW w:w="534" w:type="dxa"/>
          </w:tcPr>
          <w:p w:rsidR="00AE1A5E" w:rsidRDefault="008076A8" w:rsidP="008D2AB8">
            <w:pPr>
              <w:pStyle w:val="Tekstpodstawowy"/>
            </w:pPr>
            <w:r>
              <w:t>3</w:t>
            </w:r>
          </w:p>
        </w:tc>
        <w:tc>
          <w:tcPr>
            <w:tcW w:w="5244" w:type="dxa"/>
          </w:tcPr>
          <w:p w:rsidR="00AE1A5E" w:rsidRDefault="00AE1A5E" w:rsidP="008D2AB8">
            <w:pPr>
              <w:pStyle w:val="Tekstpodstawowy"/>
            </w:pPr>
            <w:r>
              <w:t>Zestaw elementów do budowy prototypów C</w:t>
            </w:r>
          </w:p>
        </w:tc>
        <w:tc>
          <w:tcPr>
            <w:tcW w:w="3119" w:type="dxa"/>
          </w:tcPr>
          <w:p w:rsidR="00AE1A5E" w:rsidRDefault="00AE1A5E" w:rsidP="008D2AB8">
            <w:pPr>
              <w:pStyle w:val="Tekstpodstawowy"/>
            </w:pPr>
          </w:p>
        </w:tc>
      </w:tr>
      <w:tr w:rsidR="00AE1A5E" w:rsidTr="00AE1A5E">
        <w:tc>
          <w:tcPr>
            <w:tcW w:w="534" w:type="dxa"/>
          </w:tcPr>
          <w:p w:rsidR="00AE1A5E" w:rsidRDefault="008076A8" w:rsidP="008D2AB8">
            <w:pPr>
              <w:pStyle w:val="Tekstpodstawowy"/>
            </w:pPr>
            <w:r>
              <w:t>4</w:t>
            </w:r>
          </w:p>
        </w:tc>
        <w:tc>
          <w:tcPr>
            <w:tcW w:w="5244" w:type="dxa"/>
          </w:tcPr>
          <w:p w:rsidR="00AE1A5E" w:rsidRDefault="00AE1A5E" w:rsidP="008D2AB8">
            <w:pPr>
              <w:pStyle w:val="Tekstpodstawowy"/>
            </w:pPr>
            <w:r>
              <w:t>Zestaw elementów do budowy prototypów D</w:t>
            </w:r>
          </w:p>
        </w:tc>
        <w:tc>
          <w:tcPr>
            <w:tcW w:w="3119" w:type="dxa"/>
          </w:tcPr>
          <w:p w:rsidR="00AE1A5E" w:rsidRDefault="00AE1A5E" w:rsidP="008D2AB8">
            <w:pPr>
              <w:pStyle w:val="Tekstpodstawowy"/>
            </w:pPr>
          </w:p>
        </w:tc>
      </w:tr>
    </w:tbl>
    <w:p w:rsidR="00AE1A5E" w:rsidRDefault="00AE1A5E" w:rsidP="008D2AB8">
      <w:pPr>
        <w:pStyle w:val="Tekstpodstawowy"/>
      </w:pPr>
    </w:p>
    <w:p w:rsidR="00BA562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1A5E">
        <w:rPr>
          <w:b/>
        </w:rPr>
        <w:t xml:space="preserve">do </w:t>
      </w:r>
      <w:r w:rsidR="00902F2B">
        <w:rPr>
          <w:b/>
        </w:rPr>
        <w:t>28 dni (</w:t>
      </w:r>
      <w:r w:rsidR="00AE1A5E">
        <w:rPr>
          <w:b/>
        </w:rPr>
        <w:t>4 tygodni</w:t>
      </w:r>
      <w:r w:rsidR="00902F2B">
        <w:rPr>
          <w:b/>
        </w:rPr>
        <w:t>e)</w:t>
      </w:r>
      <w:r w:rsidR="00BB423E">
        <w:rPr>
          <w:b/>
        </w:rPr>
        <w:t xml:space="preserve"> od podpisania umowy.</w:t>
      </w:r>
    </w:p>
    <w:p w:rsidR="008D2AB8" w:rsidRDefault="00AE1A5E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 </w:t>
      </w:r>
      <w:r w:rsidR="008D2AB8">
        <w:rPr>
          <w:b/>
        </w:rPr>
        <w:t>Okres udzielonej gwarancji wynosi:</w:t>
      </w:r>
      <w:r w:rsidR="008D2AB8" w:rsidRPr="00FB1B4F">
        <w:t xml:space="preserve"> ………</w:t>
      </w:r>
      <w:r>
        <w:t xml:space="preserve"> miesięcy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E1A5E" w:rsidRPr="00515411" w:rsidRDefault="00AE1A5E" w:rsidP="00AE1A5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E1A5E" w:rsidRPr="00515411" w:rsidRDefault="00AE1A5E" w:rsidP="00AE1A5E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AE1A5E" w:rsidRPr="00515411" w:rsidRDefault="00AE1A5E" w:rsidP="00AE1A5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AE1A5E" w:rsidRPr="00515411" w:rsidRDefault="00AE1A5E" w:rsidP="00AE1A5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AE1A5E" w:rsidRPr="00515411" w:rsidRDefault="00AE1A5E" w:rsidP="00AE1A5E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E1A5E" w:rsidRPr="00515411" w:rsidRDefault="00AE1A5E" w:rsidP="00AE1A5E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E1A5E" w:rsidRPr="00515411" w:rsidRDefault="00AE1A5E" w:rsidP="00AE1A5E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E1A5E" w:rsidRPr="00515411" w:rsidRDefault="00AE1A5E" w:rsidP="00AE1A5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E1A5E" w:rsidRPr="00515411" w:rsidTr="009E0F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AE1A5E" w:rsidRPr="00515411" w:rsidRDefault="00AE1A5E" w:rsidP="009E0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AE1A5E" w:rsidRPr="00515411" w:rsidTr="009E0F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E1A5E" w:rsidRPr="00515411" w:rsidTr="009E0F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A5E" w:rsidRPr="00515411" w:rsidRDefault="00AE1A5E" w:rsidP="009E0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E1A5E" w:rsidRPr="00515411" w:rsidRDefault="00AE1A5E" w:rsidP="00AE1A5E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AE1A5E" w:rsidRPr="00515411" w:rsidRDefault="00AE1A5E" w:rsidP="00AE1A5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AE1A5E" w:rsidRPr="00515411" w:rsidRDefault="00AE1A5E" w:rsidP="00AE1A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AE1A5E" w:rsidRPr="00515411" w:rsidRDefault="00AE1A5E" w:rsidP="00AE1A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E1A5E" w:rsidRPr="00515411" w:rsidRDefault="00AE1A5E" w:rsidP="00AE1A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AE1A5E" w:rsidRPr="00515411" w:rsidRDefault="00AE1A5E" w:rsidP="00AE1A5E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AE1A5E" w:rsidRPr="00515411" w:rsidRDefault="00AE1A5E" w:rsidP="00AE1A5E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E1A5E" w:rsidRPr="00515411" w:rsidRDefault="00AE1A5E" w:rsidP="00AE1A5E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załącznikami do niniejszej oferty są:</w:t>
      </w:r>
    </w:p>
    <w:p w:rsidR="00AE1A5E" w:rsidRPr="00515411" w:rsidRDefault="00AE1A5E" w:rsidP="00AE1A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:rsidR="00AE1A5E" w:rsidRPr="00515411" w:rsidRDefault="00AE1A5E" w:rsidP="00AE1A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:rsidR="00AE1A5E" w:rsidRPr="00515411" w:rsidRDefault="00AE1A5E" w:rsidP="00AE1A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E1A5E" w:rsidRPr="00515411" w:rsidRDefault="00AE1A5E" w:rsidP="00AE1A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:rsidR="00AE1A5E" w:rsidRPr="00515411" w:rsidRDefault="00AE1A5E" w:rsidP="00AE1A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AE1A5E" w:rsidRPr="00515411" w:rsidRDefault="00AE1A5E" w:rsidP="00AE1A5E">
      <w:pPr>
        <w:spacing w:line="360" w:lineRule="auto"/>
        <w:ind w:left="1440"/>
        <w:jc w:val="both"/>
        <w:rPr>
          <w:sz w:val="22"/>
          <w:szCs w:val="22"/>
        </w:rPr>
      </w:pPr>
    </w:p>
    <w:p w:rsidR="00AE1A5E" w:rsidRPr="00515411" w:rsidRDefault="00AE1A5E" w:rsidP="00AE1A5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AE1A5E" w:rsidRPr="00515411" w:rsidRDefault="00AE1A5E" w:rsidP="00AE1A5E">
      <w:pPr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E58" w:rsidRDefault="00E86E58">
      <w:r>
        <w:separator/>
      </w:r>
    </w:p>
  </w:endnote>
  <w:endnote w:type="continuationSeparator" w:id="0">
    <w:p w:rsidR="00E86E58" w:rsidRDefault="00E86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E0D" w:rsidRDefault="00395E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E0D" w:rsidRDefault="00395E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E58" w:rsidRDefault="00E86E58">
      <w:r>
        <w:separator/>
      </w:r>
    </w:p>
  </w:footnote>
  <w:footnote w:type="continuationSeparator" w:id="0">
    <w:p w:rsidR="00E86E58" w:rsidRDefault="00E86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E0D" w:rsidRDefault="00395E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594" w:rsidRDefault="00D84594">
    <w:pPr>
      <w:pStyle w:val="Nagwek"/>
      <w:rPr>
        <w:noProof/>
      </w:rPr>
    </w:pPr>
    <w:r w:rsidRPr="00796E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  <w:p w:rsidR="00F53146" w:rsidRDefault="00F53146">
    <w:pPr>
      <w:pStyle w:val="Nagwek"/>
      <w:rPr>
        <w:sz w:val="22"/>
      </w:rPr>
    </w:pPr>
    <w:bookmarkStart w:id="0" w:name="_GoBack"/>
    <w:bookmarkEnd w:id="0"/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E0D" w:rsidRDefault="00395E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E5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75FE"/>
    <w:rsid w:val="00207E98"/>
    <w:rsid w:val="002723B0"/>
    <w:rsid w:val="00315A4A"/>
    <w:rsid w:val="00395E0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76A8"/>
    <w:rsid w:val="00833933"/>
    <w:rsid w:val="00853083"/>
    <w:rsid w:val="008B2F0C"/>
    <w:rsid w:val="008B4928"/>
    <w:rsid w:val="008D2AB8"/>
    <w:rsid w:val="008F1C66"/>
    <w:rsid w:val="00902F2B"/>
    <w:rsid w:val="00970FE4"/>
    <w:rsid w:val="00A0022B"/>
    <w:rsid w:val="00A346FE"/>
    <w:rsid w:val="00A47B4D"/>
    <w:rsid w:val="00A83018"/>
    <w:rsid w:val="00AE1A5E"/>
    <w:rsid w:val="00B774DC"/>
    <w:rsid w:val="00BA562E"/>
    <w:rsid w:val="00BB423E"/>
    <w:rsid w:val="00C969A6"/>
    <w:rsid w:val="00CA7D36"/>
    <w:rsid w:val="00D24208"/>
    <w:rsid w:val="00D60C38"/>
    <w:rsid w:val="00D66893"/>
    <w:rsid w:val="00D84594"/>
    <w:rsid w:val="00D90ACB"/>
    <w:rsid w:val="00DC1500"/>
    <w:rsid w:val="00E44371"/>
    <w:rsid w:val="00E86E58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BC865"/>
  <w15:chartTrackingRefBased/>
  <w15:docId w15:val="{7C3B3B01-9C16-4D55-9DA3-C5E628A5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E1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54028-2A88-4F68-B752-0D86A6879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518</Words>
  <Characters>4377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2023-02-09T12:30:00Z</dcterms:created>
  <dcterms:modified xsi:type="dcterms:W3CDTF">2023-02-10T12:51:00Z</dcterms:modified>
</cp:coreProperties>
</file>