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33DA399C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F5736B" w:rsidRPr="00F5736B">
        <w:rPr>
          <w:rFonts w:asciiTheme="minorHAnsi" w:hAnsiTheme="minorHAnsi" w:cstheme="minorHAnsi"/>
          <w:b/>
          <w:sz w:val="20"/>
        </w:rPr>
        <w:t xml:space="preserve">Dostawa kompletu kolumn głośnikowych </w:t>
      </w:r>
      <w:proofErr w:type="spellStart"/>
      <w:r w:rsidR="00F5736B" w:rsidRPr="00F5736B">
        <w:rPr>
          <w:rFonts w:asciiTheme="minorHAnsi" w:hAnsiTheme="minorHAnsi" w:cstheme="minorHAnsi"/>
          <w:b/>
          <w:sz w:val="20"/>
        </w:rPr>
        <w:t>surround</w:t>
      </w:r>
      <w:proofErr w:type="spellEnd"/>
      <w:r w:rsidR="00F5736B" w:rsidRPr="00F5736B">
        <w:rPr>
          <w:rFonts w:asciiTheme="minorHAnsi" w:hAnsiTheme="minorHAnsi" w:cstheme="minorHAnsi"/>
          <w:b/>
          <w:sz w:val="20"/>
        </w:rPr>
        <w:t xml:space="preserve"> 5 sztuk z podstawkami dla </w:t>
      </w:r>
      <w:proofErr w:type="spellStart"/>
      <w:r w:rsidR="00F5736B" w:rsidRPr="00F5736B">
        <w:rPr>
          <w:rFonts w:asciiTheme="minorHAnsi" w:hAnsiTheme="minorHAnsi" w:cstheme="minorHAnsi"/>
          <w:b/>
          <w:sz w:val="20"/>
        </w:rPr>
        <w:t>WIEiT</w:t>
      </w:r>
      <w:proofErr w:type="spellEnd"/>
      <w:r w:rsidR="00F5736B" w:rsidRPr="00F5736B">
        <w:rPr>
          <w:rFonts w:asciiTheme="minorHAnsi" w:hAnsiTheme="minorHAnsi" w:cstheme="minorHAnsi"/>
          <w:b/>
          <w:sz w:val="20"/>
        </w:rPr>
        <w:t xml:space="preserve"> - KC-zp.272-81/23</w:t>
      </w:r>
      <w:r w:rsidR="000F53B6">
        <w:rPr>
          <w:rFonts w:asciiTheme="minorHAnsi" w:hAnsiTheme="minorHAnsi" w:cstheme="minorHAnsi"/>
          <w:b/>
          <w:sz w:val="20"/>
        </w:rPr>
        <w:t xml:space="preserve"> </w:t>
      </w:r>
      <w:r w:rsidR="00C925E7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71247" w14:textId="77777777" w:rsidR="001F45C3" w:rsidRDefault="001F45C3" w:rsidP="0038231F">
      <w:pPr>
        <w:spacing w:after="0" w:line="240" w:lineRule="auto"/>
      </w:pPr>
      <w:r>
        <w:separator/>
      </w:r>
    </w:p>
  </w:endnote>
  <w:endnote w:type="continuationSeparator" w:id="0">
    <w:p w14:paraId="3FDB5E18" w14:textId="77777777" w:rsidR="001F45C3" w:rsidRDefault="001F45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B149" w14:textId="77777777" w:rsidR="006D249E" w:rsidRDefault="006D24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65F0D" w14:textId="77777777" w:rsidR="006D249E" w:rsidRDefault="006D24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7BA2B" w14:textId="77777777" w:rsidR="001F45C3" w:rsidRDefault="001F45C3" w:rsidP="0038231F">
      <w:pPr>
        <w:spacing w:after="0" w:line="240" w:lineRule="auto"/>
      </w:pPr>
      <w:r>
        <w:separator/>
      </w:r>
    </w:p>
  </w:footnote>
  <w:footnote w:type="continuationSeparator" w:id="0">
    <w:p w14:paraId="11DA5036" w14:textId="77777777" w:rsidR="001F45C3" w:rsidRDefault="001F45C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4EF1" w14:textId="77777777" w:rsidR="006D249E" w:rsidRDefault="006D2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13B19" w14:textId="44D9685D" w:rsidR="006D249E" w:rsidRDefault="006D249E" w:rsidP="006D249E">
    <w:pPr>
      <w:pStyle w:val="Nagwek"/>
      <w:jc w:val="center"/>
    </w:pPr>
    <w:r>
      <w:rPr>
        <w:noProof/>
      </w:rPr>
      <w:drawing>
        <wp:inline distT="0" distB="0" distL="0" distR="0" wp14:anchorId="63858E53" wp14:editId="15B1FE7D">
          <wp:extent cx="4842510" cy="658495"/>
          <wp:effectExtent l="0" t="0" r="0" b="825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A7FDD" w14:textId="77777777" w:rsidR="006D249E" w:rsidRDefault="006D24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54D13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0F53B6"/>
    <w:rsid w:val="0013236C"/>
    <w:rsid w:val="001577A3"/>
    <w:rsid w:val="001902D2"/>
    <w:rsid w:val="001B7154"/>
    <w:rsid w:val="001C6945"/>
    <w:rsid w:val="001E0CF6"/>
    <w:rsid w:val="001F027E"/>
    <w:rsid w:val="001F45C3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0795"/>
    <w:rsid w:val="00394B88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D249E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A68C4"/>
    <w:rsid w:val="00AE6FF2"/>
    <w:rsid w:val="00AF3EBA"/>
    <w:rsid w:val="00AF56BA"/>
    <w:rsid w:val="00B0088C"/>
    <w:rsid w:val="00B10BFB"/>
    <w:rsid w:val="00B15219"/>
    <w:rsid w:val="00B15FD3"/>
    <w:rsid w:val="00B34079"/>
    <w:rsid w:val="00B662A0"/>
    <w:rsid w:val="00B74028"/>
    <w:rsid w:val="00B8005E"/>
    <w:rsid w:val="00B90E42"/>
    <w:rsid w:val="00BB0C3C"/>
    <w:rsid w:val="00BC5809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B544E"/>
    <w:rsid w:val="00DD146A"/>
    <w:rsid w:val="00DD3E9D"/>
    <w:rsid w:val="00E022A1"/>
    <w:rsid w:val="00E077E2"/>
    <w:rsid w:val="00E21B42"/>
    <w:rsid w:val="00E225E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916"/>
    <w:rsid w:val="00F5736B"/>
    <w:rsid w:val="00F66810"/>
    <w:rsid w:val="00F72064"/>
    <w:rsid w:val="00F73213"/>
    <w:rsid w:val="00F8042D"/>
    <w:rsid w:val="00F91632"/>
    <w:rsid w:val="00FB242D"/>
    <w:rsid w:val="00FC0317"/>
    <w:rsid w:val="00FC6F94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3</cp:revision>
  <cp:lastPrinted>2016-07-26T10:32:00Z</cp:lastPrinted>
  <dcterms:created xsi:type="dcterms:W3CDTF">2023-02-06T11:36:00Z</dcterms:created>
  <dcterms:modified xsi:type="dcterms:W3CDTF">2023-02-06T12:36:00Z</dcterms:modified>
</cp:coreProperties>
</file>