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44EED631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EB5F73" w:rsidRPr="00EB5F73">
        <w:rPr>
          <w:rFonts w:asciiTheme="minorHAnsi" w:hAnsiTheme="minorHAnsi" w:cstheme="minorHAnsi"/>
          <w:b/>
          <w:sz w:val="20"/>
        </w:rPr>
        <w:t xml:space="preserve">Dostawa kompletu kolumn głośnikowych stereo dla </w:t>
      </w:r>
      <w:proofErr w:type="spellStart"/>
      <w:r w:rsidR="00EB5F73" w:rsidRPr="00EB5F73">
        <w:rPr>
          <w:rFonts w:asciiTheme="minorHAnsi" w:hAnsiTheme="minorHAnsi" w:cstheme="minorHAnsi"/>
          <w:b/>
          <w:sz w:val="20"/>
        </w:rPr>
        <w:t>WIEiT</w:t>
      </w:r>
      <w:proofErr w:type="spellEnd"/>
      <w:r w:rsidR="00EB5F73" w:rsidRPr="00EB5F73">
        <w:rPr>
          <w:rFonts w:asciiTheme="minorHAnsi" w:hAnsiTheme="minorHAnsi" w:cstheme="minorHAnsi"/>
          <w:b/>
          <w:sz w:val="20"/>
        </w:rPr>
        <w:t xml:space="preserve"> - KC-zp.272-78/23</w:t>
      </w:r>
      <w:r w:rsidR="000F53B6">
        <w:rPr>
          <w:rFonts w:asciiTheme="minorHAnsi" w:hAnsiTheme="minorHAnsi" w:cstheme="minorHAnsi"/>
          <w:b/>
          <w:sz w:val="20"/>
        </w:rPr>
        <w:t xml:space="preserve"> </w:t>
      </w:r>
      <w:r w:rsidR="00C925E7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D13E2" w14:textId="77777777" w:rsidR="00FE2234" w:rsidRDefault="00FE2234" w:rsidP="0038231F">
      <w:pPr>
        <w:spacing w:after="0" w:line="240" w:lineRule="auto"/>
      </w:pPr>
      <w:r>
        <w:separator/>
      </w:r>
    </w:p>
  </w:endnote>
  <w:endnote w:type="continuationSeparator" w:id="0">
    <w:p w14:paraId="2A92B062" w14:textId="77777777" w:rsidR="00FE2234" w:rsidRDefault="00FE22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8B149" w14:textId="77777777" w:rsidR="006D249E" w:rsidRDefault="006D24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65F0D" w14:textId="77777777" w:rsidR="006D249E" w:rsidRDefault="006D24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E6611" w14:textId="77777777" w:rsidR="00FE2234" w:rsidRDefault="00FE2234" w:rsidP="0038231F">
      <w:pPr>
        <w:spacing w:after="0" w:line="240" w:lineRule="auto"/>
      </w:pPr>
      <w:r>
        <w:separator/>
      </w:r>
    </w:p>
  </w:footnote>
  <w:footnote w:type="continuationSeparator" w:id="0">
    <w:p w14:paraId="1B4E438B" w14:textId="77777777" w:rsidR="00FE2234" w:rsidRDefault="00FE2234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4EF1" w14:textId="77777777" w:rsidR="006D249E" w:rsidRDefault="006D24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13B19" w14:textId="44D9685D" w:rsidR="006D249E" w:rsidRDefault="006D249E" w:rsidP="006D249E">
    <w:pPr>
      <w:pStyle w:val="Nagwek"/>
      <w:jc w:val="center"/>
    </w:pPr>
    <w:r>
      <w:rPr>
        <w:noProof/>
      </w:rPr>
      <w:drawing>
        <wp:inline distT="0" distB="0" distL="0" distR="0" wp14:anchorId="63858E53" wp14:editId="15B1FE7D">
          <wp:extent cx="4842510" cy="658495"/>
          <wp:effectExtent l="0" t="0" r="0" b="825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251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A7FDD" w14:textId="77777777" w:rsidR="006D249E" w:rsidRDefault="006D24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54D13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6F17"/>
    <w:rsid w:val="000D73C4"/>
    <w:rsid w:val="000E4D37"/>
    <w:rsid w:val="000F53B6"/>
    <w:rsid w:val="0013236C"/>
    <w:rsid w:val="001902D2"/>
    <w:rsid w:val="001B7154"/>
    <w:rsid w:val="001C6945"/>
    <w:rsid w:val="001E0CF6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0795"/>
    <w:rsid w:val="00394B88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D249E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A68C4"/>
    <w:rsid w:val="00AE6FF2"/>
    <w:rsid w:val="00AF3EBA"/>
    <w:rsid w:val="00AF56BA"/>
    <w:rsid w:val="00B0088C"/>
    <w:rsid w:val="00B10BFB"/>
    <w:rsid w:val="00B15219"/>
    <w:rsid w:val="00B15FD3"/>
    <w:rsid w:val="00B34079"/>
    <w:rsid w:val="00B662A0"/>
    <w:rsid w:val="00B74028"/>
    <w:rsid w:val="00B8005E"/>
    <w:rsid w:val="00B90E42"/>
    <w:rsid w:val="00BB0C3C"/>
    <w:rsid w:val="00BC5809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925E7"/>
    <w:rsid w:val="00CD0851"/>
    <w:rsid w:val="00D23F3D"/>
    <w:rsid w:val="00D34D9A"/>
    <w:rsid w:val="00D409DE"/>
    <w:rsid w:val="00D42C9B"/>
    <w:rsid w:val="00D531D5"/>
    <w:rsid w:val="00D7532C"/>
    <w:rsid w:val="00DA6EC7"/>
    <w:rsid w:val="00DB544E"/>
    <w:rsid w:val="00DD146A"/>
    <w:rsid w:val="00DD3E9D"/>
    <w:rsid w:val="00E022A1"/>
    <w:rsid w:val="00E21B42"/>
    <w:rsid w:val="00E225E0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5F73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91632"/>
    <w:rsid w:val="00FB242D"/>
    <w:rsid w:val="00FC0317"/>
    <w:rsid w:val="00FC6F94"/>
    <w:rsid w:val="00FD00F9"/>
    <w:rsid w:val="00FE223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4</cp:revision>
  <cp:lastPrinted>2016-07-26T10:32:00Z</cp:lastPrinted>
  <dcterms:created xsi:type="dcterms:W3CDTF">2023-02-06T09:31:00Z</dcterms:created>
  <dcterms:modified xsi:type="dcterms:W3CDTF">2023-02-06T12:16:00Z</dcterms:modified>
</cp:coreProperties>
</file>