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5928A5" w14:textId="6DACDF68"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241114">
        <w:rPr>
          <w:rFonts w:ascii="Arial" w:hAnsi="Arial" w:cs="Arial"/>
          <w:bCs/>
          <w:i w:val="0"/>
          <w:szCs w:val="24"/>
        </w:rPr>
        <w:t>7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14:paraId="541EA563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279399B" w14:textId="77777777"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4FA3A5DB" w14:textId="77777777"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6BBB735" w14:textId="77777777" w:rsidR="004E27D7" w:rsidRPr="00053927" w:rsidRDefault="00E27ABB" w:rsidP="00053927">
      <w:pPr>
        <w:widowControl w:val="0"/>
        <w:suppressAutoHyphens/>
        <w:autoSpaceDE w:val="0"/>
        <w:autoSpaceDN w:val="0"/>
        <w:adjustRightInd w:val="0"/>
        <w:spacing w:before="360"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Ja</w:t>
      </w:r>
      <w:r w:rsidR="00E67109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(My) niżej podpisany</w:t>
      </w:r>
      <w:r w:rsidR="00E67109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(i)</w:t>
      </w:r>
      <w:r w:rsidR="004E27D7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: </w:t>
      </w:r>
    </w:p>
    <w:p w14:paraId="5A7049D7" w14:textId="77777777" w:rsidR="004E27D7" w:rsidRPr="0005392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20CD91ED" w14:textId="77777777" w:rsidR="00E27ABB" w:rsidRPr="0005392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……………….……………..…………………………………</w:t>
      </w:r>
      <w:r w:rsidR="00E67109" w:rsidRPr="00053927">
        <w:rPr>
          <w:rFonts w:ascii="Arial" w:eastAsia="Times New Roman" w:hAnsi="Arial" w:cs="Arial"/>
          <w:lang w:eastAsia="pl-PL"/>
        </w:rPr>
        <w:t>……</w:t>
      </w:r>
      <w:r w:rsidR="00DC652A" w:rsidRPr="00053927">
        <w:rPr>
          <w:rFonts w:ascii="Arial" w:eastAsia="Times New Roman" w:hAnsi="Arial" w:cs="Arial"/>
          <w:lang w:eastAsia="pl-PL"/>
        </w:rPr>
        <w:t>………………………………..</w:t>
      </w:r>
      <w:r w:rsidR="00E67109" w:rsidRPr="00053927">
        <w:rPr>
          <w:rFonts w:ascii="Arial" w:eastAsia="Times New Roman" w:hAnsi="Arial" w:cs="Arial"/>
          <w:lang w:eastAsia="pl-PL"/>
        </w:rPr>
        <w:t>…..</w:t>
      </w:r>
      <w:r w:rsidRPr="00053927">
        <w:rPr>
          <w:rFonts w:ascii="Arial" w:eastAsia="Times New Roman" w:hAnsi="Arial" w:cs="Arial"/>
          <w:lang w:eastAsia="pl-PL"/>
        </w:rPr>
        <w:t xml:space="preserve">. </w:t>
      </w:r>
    </w:p>
    <w:p w14:paraId="0963FC41" w14:textId="77777777" w:rsidR="00E27ABB" w:rsidRPr="00053927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BD10435" w14:textId="77777777" w:rsidR="00E27ABB" w:rsidRPr="00053927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</w:t>
      </w:r>
      <w:r w:rsidR="00620476" w:rsidRPr="00053927">
        <w:rPr>
          <w:rFonts w:ascii="Arial" w:eastAsia="Times New Roman" w:hAnsi="Arial" w:cs="Arial"/>
          <w:sz w:val="24"/>
          <w:szCs w:val="24"/>
          <w:lang w:eastAsia="pl-PL"/>
        </w:rPr>
        <w:t>ziałając w imieniu i na rzecz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7C9B40BD" w14:textId="77777777" w:rsidR="00E27ABB" w:rsidRPr="0005392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6B0F8A8B" w14:textId="77777777" w:rsidR="00E27ABB" w:rsidRPr="0005392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14:paraId="4E42E850" w14:textId="77777777" w:rsidR="00E27ABB" w:rsidRPr="00053927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7D71B9A" w14:textId="77777777" w:rsidR="00E27ABB" w:rsidRPr="00053927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</w:t>
      </w:r>
      <w:r w:rsidR="00824D73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obowiązuję się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>, zgodnie z postanowieniami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664F5F" w:rsidRPr="00664F5F">
        <w:rPr>
          <w:rFonts w:ascii="Arial" w:hAnsi="Arial" w:cs="Arial"/>
          <w:sz w:val="24"/>
          <w:szCs w:val="24"/>
        </w:rPr>
        <w:t>(</w:t>
      </w:r>
      <w:proofErr w:type="spellStart"/>
      <w:r w:rsidR="00664F5F" w:rsidRPr="00664F5F">
        <w:rPr>
          <w:rFonts w:ascii="Arial" w:hAnsi="Arial" w:cs="Arial"/>
          <w:sz w:val="24"/>
          <w:szCs w:val="24"/>
        </w:rPr>
        <w:t>t.j</w:t>
      </w:r>
      <w:proofErr w:type="spellEnd"/>
      <w:r w:rsidR="00664F5F" w:rsidRPr="00664F5F">
        <w:rPr>
          <w:rFonts w:ascii="Arial" w:hAnsi="Arial" w:cs="Arial"/>
          <w:sz w:val="24"/>
          <w:szCs w:val="24"/>
        </w:rPr>
        <w:t>. Dz.U. z 2021r. poz. 1129)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>do oddania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nw. zasobów:</w:t>
      </w:r>
    </w:p>
    <w:p w14:paraId="124ADB49" w14:textId="77777777" w:rsidR="00E27ABB" w:rsidRPr="0005392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  <w:r w:rsidR="00A87380" w:rsidRPr="00053927">
        <w:rPr>
          <w:rFonts w:ascii="Arial" w:eastAsia="Times New Roman" w:hAnsi="Arial" w:cs="Arial"/>
          <w:lang w:eastAsia="pl-PL"/>
        </w:rPr>
        <w:t>…...</w:t>
      </w:r>
    </w:p>
    <w:p w14:paraId="5CCB2834" w14:textId="77777777" w:rsidR="00E27ABB" w:rsidRPr="00053927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8D244EE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14:paraId="35AB49D6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073C5576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14:paraId="30A7449E" w14:textId="77777777" w:rsidR="00BE3BCE" w:rsidRPr="00053927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na </w:t>
      </w:r>
      <w:r w:rsidR="00A8738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potrzeby </w:t>
      </w:r>
      <w:r w:rsidR="00620476" w:rsidRPr="00053927">
        <w:rPr>
          <w:rFonts w:ascii="Arial" w:eastAsia="Times New Roman" w:hAnsi="Arial" w:cs="Arial"/>
          <w:sz w:val="24"/>
          <w:szCs w:val="24"/>
          <w:lang w:eastAsia="pl-PL"/>
        </w:rPr>
        <w:t>realizacji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zamówienia pn.:</w:t>
      </w:r>
    </w:p>
    <w:p w14:paraId="1C003672" w14:textId="77777777" w:rsidR="00AF4E90" w:rsidRDefault="00664F5F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664F5F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Dostawa zestawów komputerowych typu </w:t>
      </w:r>
      <w:proofErr w:type="spellStart"/>
      <w:r w:rsidRPr="00664F5F">
        <w:rPr>
          <w:rFonts w:ascii="Arial" w:eastAsia="Times New Roman" w:hAnsi="Arial" w:cs="Arial"/>
          <w:b/>
          <w:sz w:val="24"/>
          <w:szCs w:val="24"/>
          <w:lang w:eastAsia="pl-PL"/>
        </w:rPr>
        <w:t>All</w:t>
      </w:r>
      <w:proofErr w:type="spellEnd"/>
      <w:r w:rsidRPr="00664F5F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in One dla wszystkich Jednostek AGH</w:t>
      </w:r>
    </w:p>
    <w:p w14:paraId="4F356D1C" w14:textId="77777777"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664F5F" w:rsidRPr="00664F5F">
        <w:rPr>
          <w:rFonts w:ascii="Arial" w:eastAsia="Times New Roman" w:hAnsi="Arial" w:cs="Arial"/>
          <w:b/>
          <w:sz w:val="24"/>
          <w:szCs w:val="24"/>
          <w:lang w:eastAsia="pl-PL"/>
        </w:rPr>
        <w:t>KC-zp.272-63/23</w:t>
      </w:r>
    </w:p>
    <w:p w14:paraId="4FA79FC4" w14:textId="77777777" w:rsidR="00DC652A" w:rsidRPr="00053927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6CA8FED0" w14:textId="77777777" w:rsidR="00DC652A" w:rsidRPr="0005392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14:paraId="2A445EE2" w14:textId="77777777"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1BF8DE8B" w14:textId="77777777" w:rsidR="0093388F" w:rsidRPr="0005392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357E3730" w14:textId="77777777"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46180B39" w14:textId="77777777" w:rsidR="00CB29AC" w:rsidRPr="0005392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23735AEE" w14:textId="77777777" w:rsidR="00CB29AC" w:rsidRPr="0005392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1B743268" w14:textId="77777777" w:rsidR="00830970" w:rsidRPr="0005392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14:paraId="53BE805E" w14:textId="77777777" w:rsidR="00E27ABB" w:rsidRPr="0005392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14:paraId="5814DDBB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4E4F8604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5BD5288F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1B81DF60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60632F27" w14:textId="77777777"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(podpis osoby uprawnionej do składania  oświadczeń woli w imieniu podmiotu udostępniającego zasoby)</w:t>
            </w:r>
          </w:p>
        </w:tc>
      </w:tr>
      <w:bookmarkEnd w:id="0"/>
    </w:tbl>
    <w:p w14:paraId="338B44B9" w14:textId="77777777"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BAE39A" w14:textId="77777777" w:rsidR="00D74F62" w:rsidRDefault="00D74F62" w:rsidP="00025386">
      <w:pPr>
        <w:spacing w:after="0" w:line="240" w:lineRule="auto"/>
      </w:pPr>
      <w:r>
        <w:separator/>
      </w:r>
    </w:p>
  </w:endnote>
  <w:endnote w:type="continuationSeparator" w:id="0">
    <w:p w14:paraId="1D48FE3A" w14:textId="77777777" w:rsidR="00D74F62" w:rsidRDefault="00D74F6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E43F0E" w14:textId="77777777" w:rsidR="00664F5F" w:rsidRDefault="00664F5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49D297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346525AF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0C20CE97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61A22143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DB4571" w14:textId="77777777" w:rsidR="00664F5F" w:rsidRDefault="00664F5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22931A" w14:textId="77777777" w:rsidR="00D74F62" w:rsidRDefault="00D74F62" w:rsidP="00025386">
      <w:pPr>
        <w:spacing w:after="0" w:line="240" w:lineRule="auto"/>
      </w:pPr>
      <w:r>
        <w:separator/>
      </w:r>
    </w:p>
  </w:footnote>
  <w:footnote w:type="continuationSeparator" w:id="0">
    <w:p w14:paraId="426EBD98" w14:textId="77777777" w:rsidR="00D74F62" w:rsidRDefault="00D74F6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0E5AB" w14:textId="77777777" w:rsidR="00664F5F" w:rsidRDefault="00664F5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85F069" w14:textId="77777777"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664F5F">
      <w:rPr>
        <w:rFonts w:ascii="Arial" w:hAnsi="Arial" w:cs="Arial"/>
        <w:sz w:val="20"/>
        <w:szCs w:val="20"/>
      </w:rPr>
      <w:t>KC-zp.272-63/23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8B7DD7" w14:textId="77777777" w:rsidR="00664F5F" w:rsidRDefault="00664F5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88130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74F62"/>
    <w:rsid w:val="00025386"/>
    <w:rsid w:val="000423B9"/>
    <w:rsid w:val="00053927"/>
    <w:rsid w:val="00084786"/>
    <w:rsid w:val="0016158F"/>
    <w:rsid w:val="001C2314"/>
    <w:rsid w:val="00213980"/>
    <w:rsid w:val="00241114"/>
    <w:rsid w:val="004374F2"/>
    <w:rsid w:val="00460705"/>
    <w:rsid w:val="00485239"/>
    <w:rsid w:val="004E27D7"/>
    <w:rsid w:val="0055145C"/>
    <w:rsid w:val="005624D8"/>
    <w:rsid w:val="00620476"/>
    <w:rsid w:val="00657A47"/>
    <w:rsid w:val="00664F5F"/>
    <w:rsid w:val="00745A44"/>
    <w:rsid w:val="007666D6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77707"/>
    <w:rsid w:val="00BE3BCE"/>
    <w:rsid w:val="00CB29AC"/>
    <w:rsid w:val="00D55FC4"/>
    <w:rsid w:val="00D74F62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F2D2A8"/>
  <w15:chartTrackingRefBased/>
  <w15:docId w15:val="{FB5D8AA7-0F20-4D87-A228-9931736DC7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259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2023-01-27T13:53:00Z</cp:lastPrinted>
  <dcterms:created xsi:type="dcterms:W3CDTF">2023-01-27T13:54:00Z</dcterms:created>
  <dcterms:modified xsi:type="dcterms:W3CDTF">2023-01-27T13:54:00Z</dcterms:modified>
</cp:coreProperties>
</file>