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EBD81" w14:textId="6EB366E1" w:rsidR="005627C7" w:rsidRPr="00DC7E52" w:rsidRDefault="005627C7" w:rsidP="005627C7">
      <w:pPr>
        <w:pStyle w:val="Nagwek"/>
      </w:pPr>
      <w:r w:rsidRPr="00DC7E52">
        <w:t xml:space="preserve">Znak Sprawy: </w:t>
      </w:r>
      <w:r w:rsidRPr="00DC7E52">
        <w:rPr>
          <w:b/>
        </w:rPr>
        <w:t>KC-zp.272-</w:t>
      </w:r>
      <w:r>
        <w:rPr>
          <w:b/>
        </w:rPr>
        <w:t>39</w:t>
      </w:r>
      <w:r w:rsidRPr="00DC7E52">
        <w:rPr>
          <w:b/>
        </w:rPr>
        <w:t>/2</w:t>
      </w:r>
      <w:r>
        <w:rPr>
          <w:b/>
        </w:rPr>
        <w:t>3</w:t>
      </w:r>
    </w:p>
    <w:p w14:paraId="3208D2FC" w14:textId="77777777" w:rsidR="005627C7" w:rsidRPr="00DC7E52" w:rsidRDefault="005627C7" w:rsidP="005627C7">
      <w:pPr>
        <w:pStyle w:val="Nagwek3"/>
        <w:ind w:left="0"/>
        <w:jc w:val="left"/>
        <w:rPr>
          <w:sz w:val="22"/>
        </w:rPr>
      </w:pPr>
    </w:p>
    <w:p w14:paraId="1792CE36" w14:textId="77777777" w:rsidR="005627C7" w:rsidRPr="00DC7E52" w:rsidRDefault="005627C7" w:rsidP="005627C7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75FDBE16" w14:textId="77777777" w:rsidR="005627C7" w:rsidRPr="00DC7E52" w:rsidRDefault="005627C7" w:rsidP="005627C7">
      <w:pPr>
        <w:jc w:val="center"/>
        <w:rPr>
          <w:rFonts w:ascii="Times New Roman" w:hAnsi="Times New Roman"/>
          <w:b/>
        </w:rPr>
      </w:pPr>
    </w:p>
    <w:p w14:paraId="22725558" w14:textId="77777777" w:rsidR="005627C7" w:rsidRPr="00DC7E52" w:rsidRDefault="005627C7" w:rsidP="005627C7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1740D47B" w14:textId="77777777" w:rsidR="005627C7" w:rsidRPr="00DC7E52" w:rsidRDefault="005627C7" w:rsidP="005627C7">
      <w:pPr>
        <w:pStyle w:val="Tekstpodstawowywcity"/>
        <w:ind w:firstLine="0"/>
        <w:jc w:val="center"/>
        <w:rPr>
          <w:i/>
          <w:sz w:val="22"/>
        </w:rPr>
      </w:pPr>
      <w:r w:rsidRPr="00DC7E52">
        <w:rPr>
          <w:i/>
          <w:sz w:val="22"/>
        </w:rPr>
        <w:t>(pełna nazwa i adres Wykonawcy)</w:t>
      </w:r>
    </w:p>
    <w:p w14:paraId="2D243F69" w14:textId="77777777" w:rsidR="005627C7" w:rsidRPr="00DC7E52" w:rsidRDefault="005627C7" w:rsidP="005627C7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62A178FB" w14:textId="77777777" w:rsidR="005627C7" w:rsidRPr="00DC7E52" w:rsidRDefault="005627C7" w:rsidP="005627C7">
      <w:pPr>
        <w:pStyle w:val="Tekstpodstawowywcity"/>
        <w:spacing w:line="360" w:lineRule="auto"/>
        <w:ind w:firstLine="0"/>
        <w:rPr>
          <w:b/>
          <w:bCs/>
          <w:sz w:val="22"/>
        </w:rPr>
      </w:pPr>
      <w:r w:rsidRPr="00DC7E52">
        <w:rPr>
          <w:sz w:val="22"/>
        </w:rPr>
        <w:t xml:space="preserve">Na potrzeby postępowania o udzielenie zamówienia publicznego prowadzonym </w:t>
      </w:r>
      <w:r w:rsidRPr="00DC7E52">
        <w:rPr>
          <w:b/>
          <w:bCs/>
          <w:sz w:val="22"/>
        </w:rPr>
        <w:t>w trybie przetargu nieograniczonego na:</w:t>
      </w:r>
    </w:p>
    <w:p w14:paraId="67AB2D37" w14:textId="51238261" w:rsidR="005627C7" w:rsidRPr="00DC7E52" w:rsidRDefault="005627C7" w:rsidP="005627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44553B">
        <w:rPr>
          <w:b/>
        </w:rPr>
        <w:t>Dostaw</w:t>
      </w:r>
      <w:r>
        <w:rPr>
          <w:b/>
        </w:rPr>
        <w:t>ę</w:t>
      </w:r>
      <w:r w:rsidRPr="0044553B">
        <w:rPr>
          <w:b/>
        </w:rPr>
        <w:t xml:space="preserve"> </w:t>
      </w:r>
      <w:r>
        <w:rPr>
          <w:b/>
        </w:rPr>
        <w:t>serwera wraz monitorem i UPS-em na potrzeby Instytutu Elektroniki WIEiT</w:t>
      </w:r>
      <w:r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39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2CF296BC" w14:textId="77777777" w:rsidR="005627C7" w:rsidRPr="00DC7E52" w:rsidRDefault="005627C7" w:rsidP="005627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18D7885" w14:textId="77777777" w:rsidR="005627C7" w:rsidRPr="00DC7E52" w:rsidRDefault="005627C7" w:rsidP="005627C7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5B55786E" w14:textId="77777777" w:rsidR="005627C7" w:rsidRPr="00DC7E52" w:rsidRDefault="005627C7" w:rsidP="005627C7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78FA0660" w14:textId="77777777" w:rsidR="005627C7" w:rsidRPr="00DC7E52" w:rsidRDefault="005627C7" w:rsidP="005627C7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2AD378BA" w14:textId="77777777" w:rsidR="005627C7" w:rsidRPr="00DC7E52" w:rsidRDefault="005627C7" w:rsidP="005627C7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0DCB481F" w14:textId="77777777" w:rsidR="005627C7" w:rsidRPr="00DC7E52" w:rsidRDefault="005627C7" w:rsidP="005627C7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5627C7" w:rsidRPr="00DC7E52" w14:paraId="34CAB2AB" w14:textId="77777777" w:rsidTr="00BB6B0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A8ADA" w14:textId="77777777" w:rsidR="005627C7" w:rsidRPr="00DC7E52" w:rsidRDefault="005627C7" w:rsidP="00BB6B0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DB2E0" w14:textId="77777777" w:rsidR="005627C7" w:rsidRPr="00DC7E52" w:rsidRDefault="005627C7" w:rsidP="00BB6B0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40182" w14:textId="77777777" w:rsidR="005627C7" w:rsidRPr="00DC7E52" w:rsidRDefault="005627C7" w:rsidP="00BB6B0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5627C7" w:rsidRPr="00DC7E52" w14:paraId="5F1B4087" w14:textId="77777777" w:rsidTr="00BB6B0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506D0" w14:textId="77777777" w:rsidR="005627C7" w:rsidRPr="00DC7E52" w:rsidRDefault="005627C7" w:rsidP="00BB6B0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3385A" w14:textId="77777777" w:rsidR="005627C7" w:rsidRPr="00DC7E52" w:rsidRDefault="005627C7" w:rsidP="00BB6B0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57F8D" w14:textId="77777777" w:rsidR="005627C7" w:rsidRPr="00DC7E52" w:rsidRDefault="005627C7" w:rsidP="00BB6B0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627C7" w:rsidRPr="00DC7E52" w14:paraId="6193477F" w14:textId="77777777" w:rsidTr="00BB6B0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761FF" w14:textId="77777777" w:rsidR="005627C7" w:rsidRPr="00DC7E52" w:rsidRDefault="005627C7" w:rsidP="00BB6B0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3D24" w14:textId="77777777" w:rsidR="005627C7" w:rsidRPr="00DC7E52" w:rsidRDefault="005627C7" w:rsidP="00BB6B0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16F2F" w14:textId="77777777" w:rsidR="005627C7" w:rsidRPr="00DC7E52" w:rsidRDefault="005627C7" w:rsidP="00BB6B0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627C7" w:rsidRPr="00DC7E52" w14:paraId="49F3177D" w14:textId="77777777" w:rsidTr="00BB6B0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AC2C7" w14:textId="77777777" w:rsidR="005627C7" w:rsidRPr="00DC7E52" w:rsidRDefault="005627C7" w:rsidP="00BB6B0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F3EDD" w14:textId="77777777" w:rsidR="005627C7" w:rsidRPr="00DC7E52" w:rsidRDefault="005627C7" w:rsidP="00BB6B0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B4D58" w14:textId="77777777" w:rsidR="005627C7" w:rsidRPr="00DC7E52" w:rsidRDefault="005627C7" w:rsidP="00BB6B0D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0DD8ED41" w14:textId="77777777" w:rsidR="005627C7" w:rsidRPr="00DC7E52" w:rsidRDefault="005627C7" w:rsidP="005627C7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56129E18" w14:textId="77777777" w:rsidR="005627C7" w:rsidRPr="00DC7E52" w:rsidRDefault="005627C7" w:rsidP="005627C7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2347E380" w14:textId="77777777" w:rsidR="005627C7" w:rsidRPr="00DC7E52" w:rsidRDefault="005627C7" w:rsidP="005627C7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17EF64BE" w14:textId="77777777" w:rsidR="005627C7" w:rsidRPr="00DC7E52" w:rsidRDefault="005627C7" w:rsidP="005627C7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55F88C30" w14:textId="77777777" w:rsidR="005627C7" w:rsidRPr="00DC7E52" w:rsidRDefault="005627C7" w:rsidP="005627C7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3B26EBFF" w14:textId="77777777" w:rsidR="005627C7" w:rsidRPr="00DC7E52" w:rsidRDefault="005627C7" w:rsidP="005627C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5F387851" w14:textId="77777777" w:rsidR="005627C7" w:rsidRPr="00DC7E52" w:rsidRDefault="005627C7" w:rsidP="005627C7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146C9DBC" w14:textId="77777777" w:rsidR="005627C7" w:rsidRPr="00DC7E52" w:rsidRDefault="005627C7" w:rsidP="005627C7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25EBF4C3" w14:textId="77777777" w:rsidR="005627C7" w:rsidRPr="00DC7E52" w:rsidRDefault="005627C7" w:rsidP="005627C7">
      <w:pPr>
        <w:rPr>
          <w:rFonts w:ascii="Times New Roman" w:hAnsi="Times New Roman"/>
        </w:rPr>
      </w:pPr>
    </w:p>
    <w:p w14:paraId="6819B0E8" w14:textId="77777777" w:rsidR="005627C7" w:rsidRPr="00DC7E52" w:rsidRDefault="005627C7" w:rsidP="005627C7">
      <w:pPr>
        <w:rPr>
          <w:rFonts w:ascii="Times New Roman" w:hAnsi="Times New Roman"/>
        </w:rPr>
      </w:pPr>
    </w:p>
    <w:p w14:paraId="3CA4ACD7" w14:textId="77777777" w:rsidR="005627C7" w:rsidRPr="005D4966" w:rsidRDefault="005627C7" w:rsidP="005627C7"/>
    <w:p w14:paraId="148797EA" w14:textId="77777777" w:rsidR="005627C7" w:rsidRPr="00C93A82" w:rsidRDefault="005627C7" w:rsidP="005627C7"/>
    <w:p w14:paraId="30DB9D63" w14:textId="77777777" w:rsidR="005627C7" w:rsidRPr="00FB0AB3" w:rsidRDefault="005627C7" w:rsidP="005627C7"/>
    <w:p w14:paraId="7431AD56" w14:textId="77777777" w:rsidR="005627C7" w:rsidRPr="00A13AE1" w:rsidRDefault="005627C7" w:rsidP="005627C7"/>
    <w:p w14:paraId="30D3BC4C" w14:textId="77777777" w:rsidR="005627C7" w:rsidRPr="001B6551" w:rsidRDefault="005627C7" w:rsidP="005627C7"/>
    <w:p w14:paraId="75B05CDC" w14:textId="5B42A1F8" w:rsidR="00106AC7" w:rsidRPr="005627C7" w:rsidRDefault="00106AC7" w:rsidP="005627C7"/>
    <w:sectPr w:rsidR="00106AC7" w:rsidRPr="005627C7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852C6" w14:textId="77777777" w:rsidR="00DA6C23" w:rsidRDefault="00DA6C23">
      <w:r>
        <w:separator/>
      </w:r>
    </w:p>
  </w:endnote>
  <w:endnote w:type="continuationSeparator" w:id="0">
    <w:p w14:paraId="3362B52D" w14:textId="77777777" w:rsidR="00DA6C23" w:rsidRDefault="00DA6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C411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5DA2271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8939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593347E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4C8351C8">
        <v:line id="_x0000_s1025" style="position:absolute;left:0;text-align:left;z-index:251657728" from="-3.85pt,8.7pt" to="455.15pt,8.7pt"/>
      </w:pict>
    </w:r>
  </w:p>
  <w:p w14:paraId="6B518C6E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53E31" w14:textId="77777777" w:rsidR="00DC5F97" w:rsidRDefault="00DC5F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FD86D" w14:textId="77777777" w:rsidR="00DA6C23" w:rsidRDefault="00DA6C23">
      <w:r>
        <w:separator/>
      </w:r>
    </w:p>
  </w:footnote>
  <w:footnote w:type="continuationSeparator" w:id="0">
    <w:p w14:paraId="591FC2F6" w14:textId="77777777" w:rsidR="00DA6C23" w:rsidRDefault="00DA6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3AF22" w14:textId="77777777" w:rsidR="00DC5F97" w:rsidRDefault="00DC5F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DB572" w14:textId="77777777" w:rsidR="00DC5F97" w:rsidRDefault="00DC5F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AE449" w14:textId="77777777" w:rsidR="00DC5F97" w:rsidRDefault="00DC5F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6829531">
    <w:abstractNumId w:val="15"/>
  </w:num>
  <w:num w:numId="2" w16cid:durableId="2136631399">
    <w:abstractNumId w:val="0"/>
  </w:num>
  <w:num w:numId="3" w16cid:durableId="105975033">
    <w:abstractNumId w:val="13"/>
  </w:num>
  <w:num w:numId="4" w16cid:durableId="1531068331">
    <w:abstractNumId w:val="8"/>
  </w:num>
  <w:num w:numId="5" w16cid:durableId="1147893586">
    <w:abstractNumId w:val="7"/>
  </w:num>
  <w:num w:numId="6" w16cid:durableId="1164856889">
    <w:abstractNumId w:val="1"/>
  </w:num>
  <w:num w:numId="7" w16cid:durableId="824008283">
    <w:abstractNumId w:val="6"/>
  </w:num>
  <w:num w:numId="8" w16cid:durableId="33043393">
    <w:abstractNumId w:val="3"/>
  </w:num>
  <w:num w:numId="9" w16cid:durableId="840853685">
    <w:abstractNumId w:val="2"/>
  </w:num>
  <w:num w:numId="10" w16cid:durableId="924221328">
    <w:abstractNumId w:val="5"/>
  </w:num>
  <w:num w:numId="11" w16cid:durableId="401298492">
    <w:abstractNumId w:val="11"/>
  </w:num>
  <w:num w:numId="12" w16cid:durableId="995112746">
    <w:abstractNumId w:val="4"/>
  </w:num>
  <w:num w:numId="13" w16cid:durableId="1979068831">
    <w:abstractNumId w:val="10"/>
  </w:num>
  <w:num w:numId="14" w16cid:durableId="1403716974">
    <w:abstractNumId w:val="14"/>
  </w:num>
  <w:num w:numId="18" w16cid:durableId="160487817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6C23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627C7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A6C23"/>
    <w:rsid w:val="00DC5F97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539E0B9D"/>
  <w15:chartTrackingRefBased/>
  <w15:docId w15:val="{44F8C756-5CE7-4C2A-9F8A-56B588E42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627C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5627C7"/>
    <w:rPr>
      <w:b/>
      <w:sz w:val="24"/>
    </w:rPr>
  </w:style>
  <w:style w:type="character" w:customStyle="1" w:styleId="NagwekZnak">
    <w:name w:val="Nagłówek Znak"/>
    <w:link w:val="Nagwek"/>
    <w:rsid w:val="005627C7"/>
  </w:style>
  <w:style w:type="paragraph" w:styleId="Akapitzlist">
    <w:name w:val="List Paragraph"/>
    <w:basedOn w:val="Normalny"/>
    <w:uiPriority w:val="34"/>
    <w:qFormat/>
    <w:rsid w:val="005627C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342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2023-01-13T08:09:00Z</dcterms:created>
  <dcterms:modified xsi:type="dcterms:W3CDTF">2023-01-13T08:11:00Z</dcterms:modified>
</cp:coreProperties>
</file>