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C56F9" w14:textId="77777777" w:rsidR="008931F5" w:rsidRPr="00E874DC" w:rsidRDefault="008931F5" w:rsidP="008931F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1B17E7B" w14:textId="77777777" w:rsidR="008931F5" w:rsidRDefault="008931F5" w:rsidP="008931F5">
      <w:pPr>
        <w:spacing w:before="48" w:line="240" w:lineRule="atLeast"/>
        <w:jc w:val="right"/>
        <w:rPr>
          <w:b/>
          <w:sz w:val="24"/>
          <w:szCs w:val="24"/>
          <w:lang w:val="pl-PL"/>
        </w:rPr>
      </w:pPr>
    </w:p>
    <w:p w14:paraId="114DD714" w14:textId="77777777" w:rsidR="008931F5" w:rsidRDefault="008931F5" w:rsidP="008931F5">
      <w:pPr>
        <w:spacing w:before="48" w:line="240" w:lineRule="atLeast"/>
        <w:jc w:val="center"/>
        <w:rPr>
          <w:b/>
          <w:sz w:val="24"/>
          <w:szCs w:val="24"/>
          <w:lang w:val="pl-PL"/>
        </w:rPr>
      </w:pPr>
      <w:r>
        <w:rPr>
          <w:b/>
          <w:sz w:val="24"/>
          <w:szCs w:val="24"/>
          <w:lang w:val="pl-PL"/>
        </w:rPr>
        <w:t>WZÓR UMOWY</w:t>
      </w:r>
    </w:p>
    <w:p w14:paraId="7240DC0D" w14:textId="77777777" w:rsidR="008931F5" w:rsidRDefault="008931F5" w:rsidP="008931F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D46E1FF" w14:textId="77777777" w:rsidR="008931F5" w:rsidRDefault="008931F5" w:rsidP="008931F5">
      <w:pPr>
        <w:spacing w:before="48" w:line="240" w:lineRule="atLeast"/>
        <w:jc w:val="center"/>
        <w:rPr>
          <w:b/>
          <w:sz w:val="28"/>
          <w:lang w:val="pl-PL"/>
        </w:rPr>
      </w:pPr>
    </w:p>
    <w:p w14:paraId="6358D677" w14:textId="0C0578FB" w:rsidR="008931F5" w:rsidRPr="00AA2A22" w:rsidRDefault="008931F5" w:rsidP="008931F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sidR="00434FA2">
        <w:rPr>
          <w:rFonts w:ascii="Times New Roman" w:hAnsi="Times New Roman"/>
        </w:rPr>
        <w:t>przetargu nieograniczonego</w:t>
      </w:r>
      <w:r>
        <w:rPr>
          <w:rFonts w:ascii="Times New Roman" w:hAnsi="Times New Roman"/>
        </w:rPr>
        <w:t>, nr sprawy: KC-zp.272-17/23</w:t>
      </w:r>
      <w:r w:rsidRPr="00AA2A22">
        <w:rPr>
          <w:rFonts w:ascii="Times New Roman" w:hAnsi="Times New Roman"/>
        </w:rPr>
        <w:t xml:space="preserve"> </w:t>
      </w:r>
    </w:p>
    <w:p w14:paraId="62288379" w14:textId="77777777" w:rsidR="008931F5" w:rsidRDefault="008931F5" w:rsidP="008931F5">
      <w:pPr>
        <w:pStyle w:val="Tekstpodstawowy"/>
        <w:ind w:right="-47"/>
        <w:jc w:val="both"/>
        <w:rPr>
          <w:rFonts w:ascii="Times New Roman" w:hAnsi="Times New Roman"/>
        </w:rPr>
      </w:pPr>
      <w:r w:rsidRPr="00AA2A22">
        <w:rPr>
          <w:rFonts w:ascii="Times New Roman" w:hAnsi="Times New Roman"/>
        </w:rPr>
        <w:t>pomiędzy</w:t>
      </w:r>
    </w:p>
    <w:p w14:paraId="4748968B" w14:textId="77777777" w:rsidR="008931F5" w:rsidRDefault="008931F5" w:rsidP="008931F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6C42751" w14:textId="77777777" w:rsidR="008931F5" w:rsidRDefault="008931F5" w:rsidP="008931F5">
      <w:pPr>
        <w:pStyle w:val="Tekstpodstawowy"/>
        <w:ind w:right="-47"/>
        <w:jc w:val="both"/>
        <w:rPr>
          <w:rFonts w:ascii="Times New Roman" w:hAnsi="Times New Roman"/>
        </w:rPr>
      </w:pPr>
      <w:r>
        <w:rPr>
          <w:rFonts w:ascii="Times New Roman" w:hAnsi="Times New Roman"/>
        </w:rPr>
        <w:t>reprezentowana przez:</w:t>
      </w:r>
    </w:p>
    <w:p w14:paraId="6E251994" w14:textId="77777777" w:rsidR="008931F5" w:rsidRDefault="008931F5" w:rsidP="008931F5">
      <w:pPr>
        <w:pStyle w:val="Tekstpodstawowy"/>
        <w:ind w:right="-47"/>
        <w:jc w:val="both"/>
        <w:rPr>
          <w:rFonts w:ascii="Times New Roman" w:hAnsi="Times New Roman"/>
        </w:rPr>
      </w:pPr>
      <w:r>
        <w:rPr>
          <w:rFonts w:ascii="Times New Roman" w:hAnsi="Times New Roman"/>
        </w:rPr>
        <w:t xml:space="preserve">1.Dziekana Wydziału /Kierownika Jednostki/............................................................................. </w:t>
      </w:r>
    </w:p>
    <w:p w14:paraId="205323BA" w14:textId="77777777" w:rsidR="008931F5" w:rsidRDefault="008931F5" w:rsidP="008931F5">
      <w:pPr>
        <w:pStyle w:val="Tekstpodstawowy"/>
        <w:ind w:right="-47"/>
        <w:rPr>
          <w:rFonts w:ascii="Times New Roman" w:hAnsi="Times New Roman"/>
        </w:rPr>
      </w:pPr>
      <w:r>
        <w:rPr>
          <w:rFonts w:ascii="Times New Roman" w:hAnsi="Times New Roman"/>
        </w:rPr>
        <w:t>2.Kwestora / Z-cę Kwestora/ .........................................................................................................</w:t>
      </w:r>
    </w:p>
    <w:p w14:paraId="308E4BD8" w14:textId="77777777" w:rsidR="008931F5" w:rsidRDefault="008931F5" w:rsidP="008931F5">
      <w:pPr>
        <w:pStyle w:val="Tekstpodstawowy"/>
        <w:ind w:right="-47"/>
        <w:jc w:val="both"/>
        <w:rPr>
          <w:rFonts w:ascii="Times New Roman" w:hAnsi="Times New Roman"/>
        </w:rPr>
      </w:pPr>
      <w:r>
        <w:rPr>
          <w:rFonts w:ascii="Times New Roman" w:hAnsi="Times New Roman"/>
        </w:rPr>
        <w:t>zwaną dalej KUPUJĄCYM</w:t>
      </w:r>
    </w:p>
    <w:p w14:paraId="5E007CED" w14:textId="77777777" w:rsidR="008931F5" w:rsidRDefault="008931F5" w:rsidP="008931F5">
      <w:pPr>
        <w:pStyle w:val="Tekstpodstawowy"/>
        <w:ind w:right="-47"/>
        <w:jc w:val="both"/>
        <w:rPr>
          <w:rFonts w:ascii="Times New Roman" w:hAnsi="Times New Roman"/>
        </w:rPr>
      </w:pPr>
      <w:r>
        <w:rPr>
          <w:rFonts w:ascii="Times New Roman" w:hAnsi="Times New Roman"/>
        </w:rPr>
        <w:t xml:space="preserve">a </w:t>
      </w:r>
    </w:p>
    <w:p w14:paraId="53C579AC" w14:textId="77777777" w:rsidR="008931F5" w:rsidRDefault="008931F5" w:rsidP="008931F5">
      <w:pPr>
        <w:pStyle w:val="Tekstpodstawowy"/>
        <w:ind w:right="-47"/>
        <w:jc w:val="both"/>
        <w:rPr>
          <w:rFonts w:ascii="Times New Roman" w:hAnsi="Times New Roman"/>
        </w:rPr>
      </w:pPr>
      <w:r>
        <w:rPr>
          <w:rFonts w:ascii="Times New Roman" w:hAnsi="Times New Roman"/>
        </w:rPr>
        <w:t>......................................................................................................................................................</w:t>
      </w:r>
    </w:p>
    <w:p w14:paraId="59D992B3" w14:textId="77777777" w:rsidR="008931F5" w:rsidRDefault="008931F5" w:rsidP="008931F5">
      <w:pPr>
        <w:pStyle w:val="Tekstpodstawowy"/>
        <w:ind w:right="-47"/>
        <w:jc w:val="both"/>
        <w:rPr>
          <w:rFonts w:ascii="Times New Roman" w:hAnsi="Times New Roman"/>
        </w:rPr>
      </w:pPr>
      <w:r>
        <w:rPr>
          <w:rFonts w:ascii="Times New Roman" w:hAnsi="Times New Roman"/>
        </w:rPr>
        <w:t>......................................................................................................................................................</w:t>
      </w:r>
    </w:p>
    <w:p w14:paraId="0ADDC75B" w14:textId="77777777" w:rsidR="008931F5" w:rsidRDefault="008931F5" w:rsidP="008931F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93597DE" w14:textId="77777777" w:rsidR="008931F5" w:rsidRDefault="008931F5" w:rsidP="008931F5">
      <w:pPr>
        <w:pStyle w:val="Tekstpodstawowy"/>
        <w:ind w:right="-47"/>
        <w:jc w:val="both"/>
        <w:rPr>
          <w:rFonts w:ascii="Times New Roman" w:hAnsi="Times New Roman"/>
        </w:rPr>
      </w:pPr>
      <w:r>
        <w:rPr>
          <w:rFonts w:ascii="Times New Roman" w:hAnsi="Times New Roman"/>
        </w:rPr>
        <w:t>reprezentowanym przez:</w:t>
      </w:r>
    </w:p>
    <w:p w14:paraId="18100721" w14:textId="77777777" w:rsidR="008931F5" w:rsidRDefault="008931F5" w:rsidP="008931F5">
      <w:pPr>
        <w:pStyle w:val="Tekstpodstawowy"/>
        <w:ind w:right="-47"/>
        <w:jc w:val="both"/>
        <w:rPr>
          <w:rFonts w:ascii="Times New Roman" w:hAnsi="Times New Roman"/>
        </w:rPr>
      </w:pPr>
      <w:r>
        <w:rPr>
          <w:rFonts w:ascii="Times New Roman" w:hAnsi="Times New Roman"/>
        </w:rPr>
        <w:t>1...................................................................................................................................................</w:t>
      </w:r>
    </w:p>
    <w:p w14:paraId="39EE2A9F" w14:textId="77777777" w:rsidR="008931F5" w:rsidRDefault="008931F5" w:rsidP="008931F5">
      <w:pPr>
        <w:pStyle w:val="Tekstpodstawowy"/>
        <w:ind w:right="-47"/>
        <w:jc w:val="both"/>
        <w:rPr>
          <w:rFonts w:ascii="Times New Roman" w:hAnsi="Times New Roman"/>
        </w:rPr>
      </w:pPr>
      <w:r>
        <w:rPr>
          <w:rFonts w:ascii="Times New Roman" w:hAnsi="Times New Roman"/>
        </w:rPr>
        <w:t xml:space="preserve">2................................................................................................................................................... </w:t>
      </w:r>
    </w:p>
    <w:p w14:paraId="00E5E0FE" w14:textId="77777777" w:rsidR="008931F5" w:rsidRDefault="008931F5" w:rsidP="008931F5">
      <w:pPr>
        <w:pStyle w:val="Tekstpodstawowy"/>
        <w:ind w:right="-47"/>
        <w:jc w:val="both"/>
        <w:rPr>
          <w:rFonts w:ascii="Times New Roman" w:hAnsi="Times New Roman"/>
        </w:rPr>
      </w:pPr>
      <w:r>
        <w:rPr>
          <w:rFonts w:ascii="Times New Roman" w:hAnsi="Times New Roman"/>
        </w:rPr>
        <w:t>zwanym dalej SPRZEDAWCĄ</w:t>
      </w:r>
    </w:p>
    <w:p w14:paraId="0DF531D7" w14:textId="77777777" w:rsidR="008931F5" w:rsidRDefault="008931F5" w:rsidP="008931F5">
      <w:pPr>
        <w:pStyle w:val="Tekstpodstawowy"/>
        <w:ind w:right="-47"/>
        <w:jc w:val="center"/>
        <w:rPr>
          <w:rFonts w:ascii="Times New Roman" w:hAnsi="Times New Roman"/>
        </w:rPr>
      </w:pPr>
    </w:p>
    <w:p w14:paraId="1285B61D" w14:textId="77777777" w:rsidR="008931F5" w:rsidRPr="00877B92" w:rsidRDefault="008931F5" w:rsidP="008931F5">
      <w:pPr>
        <w:pStyle w:val="Tekstpodstawowy"/>
        <w:ind w:right="-47"/>
        <w:jc w:val="center"/>
        <w:rPr>
          <w:rFonts w:ascii="Times New Roman" w:hAnsi="Times New Roman"/>
          <w:b/>
        </w:rPr>
      </w:pPr>
      <w:r w:rsidRPr="00877B92">
        <w:rPr>
          <w:rFonts w:ascii="Times New Roman" w:hAnsi="Times New Roman"/>
          <w:b/>
        </w:rPr>
        <w:t>§ 1</w:t>
      </w:r>
    </w:p>
    <w:p w14:paraId="2EA82D92" w14:textId="3F18BA1F" w:rsidR="008931F5" w:rsidRPr="009D242F" w:rsidRDefault="008931F5" w:rsidP="008931F5">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kamer na potrzeby Instytutu Telekomunikacji WIEiT</w:t>
      </w:r>
    </w:p>
    <w:p w14:paraId="04E9109F" w14:textId="77777777" w:rsidR="008931F5" w:rsidRDefault="008931F5" w:rsidP="008931F5">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7C2F6608" w14:textId="77777777" w:rsidR="008931F5" w:rsidRPr="0043435F" w:rsidRDefault="008931F5" w:rsidP="008931F5">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416A474A" w14:textId="77777777" w:rsidR="008931F5" w:rsidRDefault="008931F5" w:rsidP="008931F5">
      <w:pPr>
        <w:pStyle w:val="Tekstpodstawowy"/>
        <w:ind w:right="-47"/>
        <w:jc w:val="both"/>
        <w:rPr>
          <w:rFonts w:ascii="Times New Roman" w:hAnsi="Times New Roman"/>
        </w:rPr>
      </w:pPr>
    </w:p>
    <w:p w14:paraId="253DC637" w14:textId="77777777" w:rsidR="008931F5" w:rsidRPr="00877B92" w:rsidRDefault="008931F5" w:rsidP="008931F5">
      <w:pPr>
        <w:pStyle w:val="Tekstpodstawowy"/>
        <w:ind w:right="-47"/>
        <w:jc w:val="center"/>
        <w:rPr>
          <w:rFonts w:ascii="Times New Roman" w:hAnsi="Times New Roman"/>
          <w:b/>
        </w:rPr>
      </w:pPr>
      <w:r w:rsidRPr="00877B92">
        <w:rPr>
          <w:rFonts w:ascii="Times New Roman" w:hAnsi="Times New Roman"/>
          <w:b/>
        </w:rPr>
        <w:t>§ 2</w:t>
      </w:r>
    </w:p>
    <w:p w14:paraId="4DE9E7C6" w14:textId="77777777" w:rsidR="008931F5" w:rsidRPr="0043435F" w:rsidRDefault="008931F5" w:rsidP="008931F5">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216D6ED3" w14:textId="77777777" w:rsidR="008931F5" w:rsidRPr="0043435F" w:rsidRDefault="008931F5" w:rsidP="008931F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E414A99" w14:textId="77777777" w:rsidR="008931F5" w:rsidRPr="0043435F" w:rsidRDefault="008931F5" w:rsidP="008931F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9D7C765" w14:textId="77777777" w:rsidR="008931F5" w:rsidRDefault="008931F5" w:rsidP="008931F5">
      <w:pPr>
        <w:pStyle w:val="Tekstpodstawowy"/>
        <w:ind w:right="-47"/>
        <w:jc w:val="both"/>
        <w:rPr>
          <w:rFonts w:ascii="Times New Roman" w:hAnsi="Times New Roman"/>
        </w:rPr>
      </w:pPr>
    </w:p>
    <w:p w14:paraId="56093240" w14:textId="77777777" w:rsidR="008931F5" w:rsidRDefault="008931F5" w:rsidP="008931F5">
      <w:pPr>
        <w:pStyle w:val="Tekstpodstawowy"/>
        <w:ind w:right="-47"/>
        <w:jc w:val="center"/>
        <w:rPr>
          <w:rFonts w:ascii="Times New Roman" w:hAnsi="Times New Roman"/>
          <w:b/>
        </w:rPr>
      </w:pPr>
    </w:p>
    <w:p w14:paraId="39D9A2CF" w14:textId="77777777" w:rsidR="008931F5" w:rsidRDefault="008931F5" w:rsidP="008931F5">
      <w:pPr>
        <w:pStyle w:val="Tekstpodstawowy"/>
        <w:ind w:right="-47"/>
        <w:jc w:val="center"/>
        <w:rPr>
          <w:rFonts w:ascii="Times New Roman" w:hAnsi="Times New Roman"/>
          <w:b/>
        </w:rPr>
      </w:pPr>
    </w:p>
    <w:p w14:paraId="6D47A5B4" w14:textId="77777777" w:rsidR="008931F5" w:rsidRPr="00877B92" w:rsidRDefault="008931F5" w:rsidP="008931F5">
      <w:pPr>
        <w:pStyle w:val="Tekstpodstawowy"/>
        <w:ind w:right="-47"/>
        <w:jc w:val="center"/>
        <w:rPr>
          <w:rFonts w:ascii="Times New Roman" w:hAnsi="Times New Roman"/>
          <w:b/>
        </w:rPr>
      </w:pPr>
      <w:r w:rsidRPr="00877B92">
        <w:rPr>
          <w:rFonts w:ascii="Times New Roman" w:hAnsi="Times New Roman"/>
          <w:b/>
        </w:rPr>
        <w:t>§ 3</w:t>
      </w:r>
    </w:p>
    <w:p w14:paraId="70ACE7AB" w14:textId="77777777" w:rsidR="008931F5" w:rsidRPr="0043435F" w:rsidRDefault="008931F5" w:rsidP="008931F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4407FEF" w14:textId="77777777" w:rsidR="008931F5" w:rsidRPr="0043435F" w:rsidRDefault="008931F5" w:rsidP="008931F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2978D48F" w14:textId="77777777" w:rsidR="008931F5" w:rsidRPr="0043435F" w:rsidRDefault="008931F5" w:rsidP="008931F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1B7F3889" w14:textId="77777777" w:rsidR="008931F5" w:rsidRPr="0043435F" w:rsidRDefault="008931F5" w:rsidP="008931F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AA8974A" w14:textId="77777777" w:rsidR="008931F5" w:rsidRDefault="008931F5" w:rsidP="008931F5">
      <w:pPr>
        <w:pStyle w:val="Tekstpodstawowy"/>
        <w:ind w:right="-47"/>
        <w:jc w:val="both"/>
        <w:rPr>
          <w:rFonts w:ascii="Times New Roman" w:hAnsi="Times New Roman"/>
        </w:rPr>
      </w:pPr>
    </w:p>
    <w:p w14:paraId="30C0E294" w14:textId="77777777" w:rsidR="008931F5" w:rsidRPr="00877B92" w:rsidRDefault="008931F5" w:rsidP="008931F5">
      <w:pPr>
        <w:pStyle w:val="Tekstpodstawowy"/>
        <w:ind w:right="-47"/>
        <w:jc w:val="center"/>
        <w:rPr>
          <w:rFonts w:ascii="Times New Roman" w:hAnsi="Times New Roman"/>
          <w:b/>
        </w:rPr>
      </w:pPr>
      <w:r w:rsidRPr="00877B92">
        <w:rPr>
          <w:rFonts w:ascii="Times New Roman" w:hAnsi="Times New Roman"/>
          <w:b/>
        </w:rPr>
        <w:t>§ 4</w:t>
      </w:r>
    </w:p>
    <w:p w14:paraId="72C1026F" w14:textId="77777777" w:rsidR="008931F5" w:rsidRDefault="008931F5" w:rsidP="008931F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71873EC7" w14:textId="77777777" w:rsidR="008931F5" w:rsidRDefault="008931F5" w:rsidP="008931F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C804C34" w14:textId="77777777" w:rsidR="008931F5" w:rsidRDefault="008931F5" w:rsidP="008931F5">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0F86719" w14:textId="77777777" w:rsidR="008931F5" w:rsidRPr="00593CEB" w:rsidRDefault="008931F5" w:rsidP="008931F5">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2497D578" w14:textId="77777777" w:rsidR="008931F5" w:rsidRDefault="008931F5" w:rsidP="008931F5">
      <w:pPr>
        <w:pStyle w:val="Tekstpodstawowy"/>
        <w:ind w:right="-47"/>
        <w:jc w:val="center"/>
        <w:rPr>
          <w:rFonts w:ascii="Times New Roman" w:hAnsi="Times New Roman"/>
        </w:rPr>
      </w:pPr>
    </w:p>
    <w:p w14:paraId="6FE51696" w14:textId="77777777" w:rsidR="008931F5" w:rsidRPr="00877B92" w:rsidRDefault="008931F5" w:rsidP="008931F5">
      <w:pPr>
        <w:pStyle w:val="Tekstpodstawowy"/>
        <w:ind w:right="-47"/>
        <w:jc w:val="center"/>
        <w:rPr>
          <w:rFonts w:ascii="Times New Roman" w:hAnsi="Times New Roman"/>
          <w:b/>
        </w:rPr>
      </w:pPr>
      <w:r w:rsidRPr="00877B92">
        <w:rPr>
          <w:rFonts w:ascii="Times New Roman" w:hAnsi="Times New Roman"/>
          <w:b/>
        </w:rPr>
        <w:t>§ 5</w:t>
      </w:r>
    </w:p>
    <w:p w14:paraId="42A068F6" w14:textId="77777777" w:rsidR="008931F5" w:rsidRPr="00C53B52" w:rsidRDefault="008931F5" w:rsidP="008931F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1EE77192" w14:textId="77777777" w:rsidR="008931F5" w:rsidRPr="00C53B52" w:rsidRDefault="008931F5" w:rsidP="008931F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2FFCBD77" w14:textId="77777777" w:rsidR="008931F5" w:rsidRPr="00C53B52" w:rsidRDefault="008931F5" w:rsidP="008931F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DFD4664" w14:textId="77777777" w:rsidR="008931F5" w:rsidRPr="00C53B52" w:rsidRDefault="008931F5" w:rsidP="008931F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8821ABB" w14:textId="77777777" w:rsidR="008931F5" w:rsidRPr="00C53B52" w:rsidRDefault="008931F5" w:rsidP="008931F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42485ECF" w14:textId="77777777" w:rsidR="008931F5" w:rsidRPr="00C53B52" w:rsidRDefault="008931F5" w:rsidP="008931F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6D6A1419" w14:textId="77777777" w:rsidR="008931F5" w:rsidRPr="00C53B52" w:rsidRDefault="008931F5" w:rsidP="008931F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991E850" w14:textId="77777777" w:rsidR="008931F5" w:rsidRPr="00C53B52" w:rsidRDefault="008931F5" w:rsidP="008931F5">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0D8A07D4" w14:textId="77777777" w:rsidR="008931F5" w:rsidRPr="00C53B52" w:rsidRDefault="008931F5" w:rsidP="008931F5">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035AFD6D" w14:textId="77777777" w:rsidR="008931F5" w:rsidRPr="006B2CAA" w:rsidRDefault="008931F5" w:rsidP="008931F5">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54B8F4EB" w14:textId="77777777" w:rsidR="008931F5" w:rsidRDefault="008931F5" w:rsidP="008931F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698CFA9" w14:textId="77777777" w:rsidR="008931F5" w:rsidRDefault="008931F5" w:rsidP="008931F5">
      <w:pPr>
        <w:pStyle w:val="Tekstpodstawowy"/>
        <w:ind w:right="-47"/>
        <w:jc w:val="center"/>
        <w:rPr>
          <w:rFonts w:ascii="Times New Roman" w:hAnsi="Times New Roman"/>
          <w:b/>
        </w:rPr>
      </w:pPr>
    </w:p>
    <w:p w14:paraId="3F635CA3" w14:textId="77777777" w:rsidR="008931F5" w:rsidRDefault="008931F5" w:rsidP="008931F5">
      <w:pPr>
        <w:pStyle w:val="Tekstpodstawowy"/>
        <w:ind w:right="-47"/>
        <w:jc w:val="center"/>
        <w:rPr>
          <w:rFonts w:ascii="Times New Roman" w:hAnsi="Times New Roman"/>
          <w:b/>
        </w:rPr>
      </w:pPr>
    </w:p>
    <w:p w14:paraId="61E5B5AD" w14:textId="77777777" w:rsidR="008931F5" w:rsidRDefault="008931F5" w:rsidP="008931F5">
      <w:pPr>
        <w:pStyle w:val="Tekstpodstawowy"/>
        <w:ind w:right="-47"/>
        <w:jc w:val="center"/>
        <w:rPr>
          <w:rFonts w:ascii="Times New Roman" w:hAnsi="Times New Roman"/>
          <w:b/>
        </w:rPr>
      </w:pPr>
      <w:r w:rsidRPr="00877B92">
        <w:rPr>
          <w:rFonts w:ascii="Times New Roman" w:hAnsi="Times New Roman"/>
          <w:b/>
        </w:rPr>
        <w:t>§ 6</w:t>
      </w:r>
    </w:p>
    <w:p w14:paraId="44778D3B" w14:textId="77777777" w:rsidR="008931F5" w:rsidRDefault="008931F5" w:rsidP="008931F5">
      <w:pPr>
        <w:pStyle w:val="Tekstpodstawowy"/>
        <w:ind w:right="-47"/>
        <w:jc w:val="center"/>
        <w:rPr>
          <w:rFonts w:ascii="Times New Roman" w:hAnsi="Times New Roman"/>
          <w:b/>
        </w:rPr>
      </w:pPr>
    </w:p>
    <w:p w14:paraId="3971F30A" w14:textId="77777777" w:rsidR="008931F5" w:rsidRDefault="008931F5" w:rsidP="008931F5">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385A1F8" w14:textId="77777777" w:rsidR="008931F5" w:rsidRDefault="008931F5" w:rsidP="008931F5">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18A3910C" w14:textId="77777777" w:rsidR="008931F5" w:rsidRDefault="008931F5" w:rsidP="008931F5">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60026B1" w14:textId="77777777" w:rsidR="008931F5" w:rsidRDefault="008931F5" w:rsidP="008931F5">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ED92A04" w14:textId="77777777" w:rsidR="008931F5" w:rsidRDefault="008931F5" w:rsidP="008931F5">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C2DD3DD" w14:textId="77777777" w:rsidR="008931F5" w:rsidRPr="00877B92" w:rsidRDefault="008931F5" w:rsidP="008931F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5259B28" w14:textId="77777777" w:rsidR="008931F5" w:rsidRPr="003F1749" w:rsidRDefault="008931F5" w:rsidP="008931F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EBE0726" w14:textId="77777777" w:rsidR="008931F5" w:rsidRDefault="008931F5" w:rsidP="008931F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B2530CB" w14:textId="77777777" w:rsidR="008931F5" w:rsidRDefault="008931F5" w:rsidP="008931F5">
      <w:pPr>
        <w:pStyle w:val="Tekstpodstawowy"/>
        <w:ind w:right="-47"/>
        <w:jc w:val="center"/>
        <w:rPr>
          <w:rFonts w:ascii="Times New Roman" w:hAnsi="Times New Roman"/>
        </w:rPr>
      </w:pPr>
    </w:p>
    <w:p w14:paraId="1CCDBC7B" w14:textId="77777777" w:rsidR="008931F5" w:rsidRPr="00877B92" w:rsidRDefault="008931F5" w:rsidP="008931F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BC48145" w14:textId="77777777" w:rsidR="008931F5" w:rsidRPr="0043435F" w:rsidRDefault="008931F5" w:rsidP="008931F5">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5C9FEB96" w14:textId="77777777" w:rsidR="008931F5" w:rsidRPr="0043435F" w:rsidRDefault="008931F5" w:rsidP="008931F5">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7E1DCA2E" w14:textId="77777777" w:rsidR="008931F5" w:rsidRPr="0043435F" w:rsidRDefault="008931F5" w:rsidP="008931F5">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7E24E1B" w14:textId="77777777" w:rsidR="008931F5" w:rsidRPr="0043435F" w:rsidRDefault="008931F5" w:rsidP="008931F5">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FDB4457" w14:textId="77777777" w:rsidR="008931F5" w:rsidRPr="0043435F" w:rsidRDefault="008931F5" w:rsidP="008931F5">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39D991FA" w14:textId="77777777" w:rsidR="008931F5" w:rsidRPr="0043435F" w:rsidRDefault="008931F5" w:rsidP="008931F5">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w:t>
      </w:r>
      <w:r w:rsidRPr="0043435F">
        <w:rPr>
          <w:bCs/>
          <w:sz w:val="24"/>
          <w:szCs w:val="24"/>
          <w:lang w:val="pl-PL" w:eastAsia="en-US"/>
        </w:rPr>
        <w:lastRenderedPageBreak/>
        <w:t xml:space="preserve">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6AC1EB86" w14:textId="77777777" w:rsidR="008931F5" w:rsidRPr="0043435F" w:rsidRDefault="008931F5" w:rsidP="008931F5">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C756D5D" w14:textId="77777777" w:rsidR="008931F5" w:rsidRPr="0043435F" w:rsidRDefault="008931F5" w:rsidP="008931F5">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2FF16207" w14:textId="77777777" w:rsidR="008931F5" w:rsidRPr="0043435F" w:rsidRDefault="008931F5" w:rsidP="008931F5">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A4A66D5" w14:textId="77777777" w:rsidR="008931F5" w:rsidRPr="0043435F" w:rsidRDefault="008931F5" w:rsidP="008931F5">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357CD5F" w14:textId="77777777" w:rsidR="008931F5" w:rsidRPr="0043435F" w:rsidRDefault="008931F5" w:rsidP="008931F5">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A6EA71B" w14:textId="77777777" w:rsidR="008931F5" w:rsidRPr="0043435F" w:rsidRDefault="008931F5" w:rsidP="008931F5">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20D785F" w14:textId="77777777" w:rsidR="008931F5" w:rsidRDefault="008931F5" w:rsidP="008931F5">
      <w:pPr>
        <w:pStyle w:val="Tekstpodstawowy"/>
        <w:ind w:left="284" w:right="-47"/>
        <w:jc w:val="both"/>
        <w:rPr>
          <w:rFonts w:ascii="Times New Roman" w:hAnsi="Times New Roman"/>
        </w:rPr>
      </w:pPr>
    </w:p>
    <w:p w14:paraId="69CFABE0" w14:textId="77777777" w:rsidR="008931F5" w:rsidRPr="00877B92" w:rsidRDefault="008931F5" w:rsidP="008931F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F01A8A2" w14:textId="77777777" w:rsidR="008931F5" w:rsidRDefault="008931F5" w:rsidP="008931F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DAF3D25" w14:textId="77777777" w:rsidR="008931F5" w:rsidRPr="009B2595" w:rsidRDefault="008931F5" w:rsidP="008931F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6C99CAB" w14:textId="77777777" w:rsidR="008931F5" w:rsidRPr="009B2595" w:rsidRDefault="008931F5" w:rsidP="008931F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1F8C1900" w14:textId="77777777" w:rsidR="008931F5" w:rsidRPr="009B2595" w:rsidRDefault="008931F5" w:rsidP="008931F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5CA7D669" w14:textId="77777777" w:rsidR="008931F5" w:rsidRPr="009B2595" w:rsidRDefault="008931F5" w:rsidP="008931F5">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DD969F0" w14:textId="77777777" w:rsidR="008931F5" w:rsidRPr="009B2595" w:rsidRDefault="008931F5" w:rsidP="008931F5">
      <w:pPr>
        <w:numPr>
          <w:ilvl w:val="0"/>
          <w:numId w:val="11"/>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08C1F654" w14:textId="77777777" w:rsidR="008931F5" w:rsidRPr="009B2595" w:rsidRDefault="008931F5" w:rsidP="008931F5">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413BBB3" w14:textId="77777777" w:rsidR="008931F5" w:rsidRPr="009B2595" w:rsidRDefault="008931F5" w:rsidP="008931F5">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54148AEF" w14:textId="77777777" w:rsidR="008931F5" w:rsidRPr="009B2595" w:rsidRDefault="008931F5" w:rsidP="008931F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322C28D" w14:textId="77777777" w:rsidR="008931F5" w:rsidRPr="009B2595" w:rsidRDefault="008931F5" w:rsidP="008931F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578E58E3" w14:textId="77777777" w:rsidR="008931F5" w:rsidRPr="00042F5C" w:rsidRDefault="008931F5" w:rsidP="008931F5">
      <w:pPr>
        <w:widowControl w:val="0"/>
        <w:suppressAutoHyphens/>
        <w:autoSpaceDN w:val="0"/>
        <w:ind w:left="360"/>
        <w:jc w:val="center"/>
        <w:textAlignment w:val="baseline"/>
        <w:rPr>
          <w:rFonts w:eastAsia="SimSun"/>
          <w:b/>
          <w:bCs/>
          <w:color w:val="000000"/>
          <w:kern w:val="2"/>
          <w:sz w:val="24"/>
          <w:szCs w:val="24"/>
          <w:lang w:val="pl-PL"/>
        </w:rPr>
      </w:pPr>
    </w:p>
    <w:p w14:paraId="0AF4E91D" w14:textId="77777777" w:rsidR="008931F5" w:rsidRPr="009B2595" w:rsidRDefault="008931F5" w:rsidP="008931F5">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709FBF8B" w14:textId="77777777" w:rsidR="008931F5" w:rsidRPr="009B2595" w:rsidRDefault="008931F5" w:rsidP="008931F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3B8438AC" w14:textId="77777777" w:rsidR="008931F5" w:rsidRPr="009B2595" w:rsidRDefault="008931F5" w:rsidP="008931F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5A7EFE04" w14:textId="77777777" w:rsidR="008931F5" w:rsidRPr="009B2595" w:rsidRDefault="008931F5" w:rsidP="008931F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4E3CFFF" w14:textId="77777777" w:rsidR="008931F5" w:rsidRPr="009B2595" w:rsidRDefault="008931F5" w:rsidP="008931F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2AF3CBB" w14:textId="77777777" w:rsidR="008931F5" w:rsidRPr="00877B92" w:rsidRDefault="008931F5" w:rsidP="008931F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7B9BCA1" w14:textId="77777777" w:rsidR="008931F5" w:rsidRDefault="008931F5" w:rsidP="008931F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B865F82" w14:textId="77777777" w:rsidR="008931F5" w:rsidRDefault="008931F5" w:rsidP="008931F5">
      <w:pPr>
        <w:pStyle w:val="Tekstpodstawowy"/>
        <w:ind w:right="-47"/>
        <w:jc w:val="center"/>
        <w:rPr>
          <w:rFonts w:ascii="Times New Roman" w:hAnsi="Times New Roman"/>
        </w:rPr>
      </w:pPr>
    </w:p>
    <w:p w14:paraId="3D0AAABC" w14:textId="77777777" w:rsidR="008931F5" w:rsidRDefault="008931F5" w:rsidP="008931F5">
      <w:pPr>
        <w:pStyle w:val="Tekstpodstawowy"/>
        <w:ind w:right="-47"/>
        <w:jc w:val="center"/>
        <w:rPr>
          <w:rFonts w:ascii="Times New Roman" w:hAnsi="Times New Roman"/>
        </w:rPr>
      </w:pPr>
    </w:p>
    <w:p w14:paraId="5D44C417" w14:textId="77777777" w:rsidR="008931F5" w:rsidRPr="00877B92" w:rsidRDefault="008931F5" w:rsidP="008931F5">
      <w:pPr>
        <w:pStyle w:val="Tekstpodstawowy"/>
        <w:ind w:right="-47"/>
        <w:jc w:val="center"/>
        <w:rPr>
          <w:b/>
        </w:rPr>
      </w:pPr>
      <w:r w:rsidRPr="00877B92">
        <w:rPr>
          <w:rFonts w:ascii="Times New Roman" w:hAnsi="Times New Roman"/>
          <w:b/>
        </w:rPr>
        <w:t>§1</w:t>
      </w:r>
      <w:r>
        <w:rPr>
          <w:rFonts w:ascii="Times New Roman" w:hAnsi="Times New Roman"/>
          <w:b/>
        </w:rPr>
        <w:t>2</w:t>
      </w:r>
    </w:p>
    <w:p w14:paraId="32237F5F" w14:textId="77777777" w:rsidR="008931F5" w:rsidRDefault="008931F5" w:rsidP="008931F5">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6DA3143" w14:textId="77777777" w:rsidR="008931F5" w:rsidRDefault="008931F5" w:rsidP="008931F5">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4BA09155" w14:textId="77777777" w:rsidR="008931F5" w:rsidRDefault="008931F5" w:rsidP="008931F5">
      <w:pPr>
        <w:pStyle w:val="NormalnyWeb"/>
        <w:jc w:val="both"/>
      </w:pPr>
      <w:r>
        <w:t xml:space="preserve">3. Wykonawca zobowiązuje się do wykorzystania uzyskanych, powyższych informacji jedynie w celu wykonania przedmiotu umowy. </w:t>
      </w:r>
    </w:p>
    <w:p w14:paraId="69F45A58" w14:textId="77777777" w:rsidR="008931F5" w:rsidRDefault="008931F5" w:rsidP="008931F5">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E3AD475" w14:textId="77777777" w:rsidR="008931F5" w:rsidRDefault="008931F5" w:rsidP="008931F5">
      <w:pPr>
        <w:pStyle w:val="NormalnyWeb"/>
        <w:jc w:val="both"/>
      </w:pPr>
      <w:r>
        <w:t>5. Powyższe przepisy nie będą miały zastosowania wobec informacji powszechnie znanych lub opublikowanych oraz w przypadku żądania ich ujawnienia przez uprawniony organ.</w:t>
      </w:r>
    </w:p>
    <w:p w14:paraId="11F57B53" w14:textId="77777777" w:rsidR="008931F5" w:rsidRDefault="008931F5" w:rsidP="008931F5">
      <w:pPr>
        <w:pStyle w:val="Tekstpodstawowy"/>
        <w:ind w:right="-47"/>
        <w:jc w:val="both"/>
        <w:rPr>
          <w:rFonts w:ascii="Times New Roman" w:hAnsi="Times New Roman"/>
        </w:rPr>
      </w:pPr>
    </w:p>
    <w:p w14:paraId="1188EB6F" w14:textId="77777777" w:rsidR="008931F5" w:rsidRPr="00877B92" w:rsidRDefault="008931F5" w:rsidP="008931F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4CBCB15A" w14:textId="77777777" w:rsidR="008931F5" w:rsidRDefault="008931F5" w:rsidP="008931F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DECB417" w14:textId="77777777" w:rsidR="008931F5" w:rsidRDefault="008931F5" w:rsidP="008931F5">
      <w:pPr>
        <w:pStyle w:val="Tekstpodstawowy"/>
        <w:ind w:right="-47"/>
        <w:jc w:val="both"/>
        <w:rPr>
          <w:rFonts w:ascii="Times New Roman" w:hAnsi="Times New Roman"/>
        </w:rPr>
      </w:pPr>
    </w:p>
    <w:p w14:paraId="7CC5D3DB" w14:textId="77777777" w:rsidR="008931F5" w:rsidRPr="00877B92" w:rsidRDefault="008931F5" w:rsidP="008931F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C5D825A" w14:textId="77777777" w:rsidR="008931F5" w:rsidRDefault="008931F5" w:rsidP="008931F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A5E9209" w14:textId="77777777" w:rsidR="008931F5" w:rsidRDefault="008931F5" w:rsidP="008931F5">
      <w:pPr>
        <w:pStyle w:val="Tekstpodstawowy"/>
        <w:ind w:right="-47"/>
        <w:jc w:val="both"/>
        <w:rPr>
          <w:rFonts w:ascii="Times New Roman" w:hAnsi="Times New Roman"/>
        </w:rPr>
      </w:pPr>
    </w:p>
    <w:p w14:paraId="591526DB" w14:textId="77777777" w:rsidR="008931F5" w:rsidRPr="00877B92" w:rsidRDefault="008931F5" w:rsidP="008931F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1B807342" w14:textId="77777777" w:rsidR="008931F5" w:rsidRPr="004F0507" w:rsidRDefault="008931F5" w:rsidP="008931F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9D25A55" w14:textId="77777777" w:rsidR="008931F5" w:rsidRDefault="008931F5" w:rsidP="008931F5">
      <w:pPr>
        <w:pStyle w:val="Tekstpodstawowy2"/>
        <w:spacing w:line="240" w:lineRule="auto"/>
        <w:ind w:right="-47"/>
      </w:pPr>
    </w:p>
    <w:p w14:paraId="05E040EE" w14:textId="77777777" w:rsidR="008931F5" w:rsidRPr="004F0507" w:rsidRDefault="008931F5" w:rsidP="008931F5">
      <w:pPr>
        <w:pStyle w:val="Tekstpodstawowy2"/>
        <w:spacing w:line="240" w:lineRule="auto"/>
        <w:ind w:right="-47"/>
        <w:rPr>
          <w:b/>
          <w:sz w:val="24"/>
        </w:rPr>
      </w:pPr>
      <w:r>
        <w:rPr>
          <w:b/>
          <w:sz w:val="24"/>
        </w:rPr>
        <w:t xml:space="preserve">      </w:t>
      </w:r>
      <w:r w:rsidRPr="004F0507">
        <w:rPr>
          <w:b/>
          <w:sz w:val="24"/>
        </w:rPr>
        <w:t>Za Sprzedawcę                                                                                   Za Kupującego</w:t>
      </w:r>
    </w:p>
    <w:p w14:paraId="072799F8" w14:textId="77777777" w:rsidR="008931F5" w:rsidRPr="000936CA" w:rsidRDefault="008931F5" w:rsidP="008931F5">
      <w:pPr>
        <w:rPr>
          <w:lang w:val="pl-PL"/>
        </w:rPr>
      </w:pPr>
    </w:p>
    <w:p w14:paraId="154A78B7" w14:textId="77777777" w:rsidR="008931F5" w:rsidRDefault="008931F5" w:rsidP="008931F5">
      <w:pPr>
        <w:pStyle w:val="Zwykytekst"/>
        <w:rPr>
          <w:lang w:val="pl-PL"/>
        </w:rPr>
      </w:pPr>
    </w:p>
    <w:p w14:paraId="6505D21B" w14:textId="77777777" w:rsidR="008931F5" w:rsidRDefault="008931F5" w:rsidP="008931F5">
      <w:pPr>
        <w:pStyle w:val="Zwykytekst"/>
        <w:rPr>
          <w:lang w:val="pl-PL"/>
        </w:rPr>
      </w:pPr>
    </w:p>
    <w:p w14:paraId="2B5A368B" w14:textId="77777777" w:rsidR="008931F5" w:rsidRDefault="008931F5" w:rsidP="008931F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EEB3914" w14:textId="77777777" w:rsidR="008931F5" w:rsidRPr="00496551" w:rsidRDefault="008931F5" w:rsidP="008931F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0F99226" w14:textId="77777777" w:rsidR="008931F5" w:rsidRPr="00496551" w:rsidRDefault="008931F5" w:rsidP="008931F5">
      <w:pPr>
        <w:pStyle w:val="Zwykytekst"/>
        <w:rPr>
          <w:rFonts w:ascii="Times New Roman" w:hAnsi="Times New Roman" w:cs="Times New Roman"/>
          <w:sz w:val="16"/>
          <w:szCs w:val="16"/>
          <w:lang w:val="pl-PL"/>
        </w:rPr>
      </w:pPr>
    </w:p>
    <w:p w14:paraId="6168AC7F" w14:textId="77777777" w:rsidR="008931F5" w:rsidRPr="00496551" w:rsidRDefault="008931F5" w:rsidP="008931F5">
      <w:pPr>
        <w:pStyle w:val="Zwykytekst"/>
        <w:rPr>
          <w:sz w:val="16"/>
          <w:szCs w:val="16"/>
          <w:lang w:val="pl-PL"/>
        </w:rPr>
      </w:pPr>
    </w:p>
    <w:p w14:paraId="07AE652C" w14:textId="77777777" w:rsidR="008931F5" w:rsidRPr="00877B92" w:rsidRDefault="008931F5" w:rsidP="008931F5">
      <w:pPr>
        <w:rPr>
          <w:lang w:val="pl-PL"/>
        </w:rPr>
      </w:pPr>
    </w:p>
    <w:p w14:paraId="486C0514" w14:textId="77777777" w:rsidR="008931F5" w:rsidRDefault="008931F5" w:rsidP="008931F5">
      <w:pPr>
        <w:rPr>
          <w:lang w:val="pl-PL"/>
        </w:rPr>
      </w:pPr>
    </w:p>
    <w:p w14:paraId="730B9DAA" w14:textId="77777777" w:rsidR="008931F5" w:rsidRPr="009B06ED" w:rsidRDefault="008931F5" w:rsidP="008931F5">
      <w:pPr>
        <w:rPr>
          <w:lang w:val="pl-PL"/>
        </w:rPr>
      </w:pPr>
      <w:r>
        <w:rPr>
          <w:lang w:val="pl-PL"/>
        </w:rPr>
        <w:t>* Egzemplarz dla Wykonawcy / AGH</w:t>
      </w:r>
    </w:p>
    <w:p w14:paraId="1FAC74F3" w14:textId="77777777" w:rsidR="008931F5" w:rsidRPr="00456B64" w:rsidRDefault="008931F5" w:rsidP="008931F5">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360F6139" w14:textId="77777777" w:rsidR="008931F5" w:rsidRPr="00456B64" w:rsidRDefault="008931F5" w:rsidP="008931F5">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0711A479" w14:textId="77777777" w:rsidR="008931F5" w:rsidRPr="00456B64" w:rsidRDefault="008931F5" w:rsidP="008931F5">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4ADF647D" w14:textId="77777777" w:rsidR="008931F5" w:rsidRDefault="008931F5" w:rsidP="008931F5">
      <w:pPr>
        <w:widowControl w:val="0"/>
        <w:autoSpaceDE w:val="0"/>
        <w:autoSpaceDN w:val="0"/>
        <w:jc w:val="right"/>
        <w:textAlignment w:val="baseline"/>
        <w:rPr>
          <w:sz w:val="24"/>
          <w:szCs w:val="24"/>
          <w:lang w:val="pl-PL"/>
        </w:rPr>
      </w:pPr>
    </w:p>
    <w:p w14:paraId="771EE187" w14:textId="77777777" w:rsidR="008931F5" w:rsidRDefault="008931F5" w:rsidP="008931F5">
      <w:pPr>
        <w:widowControl w:val="0"/>
        <w:autoSpaceDE w:val="0"/>
        <w:autoSpaceDN w:val="0"/>
        <w:jc w:val="right"/>
        <w:textAlignment w:val="baseline"/>
        <w:rPr>
          <w:sz w:val="24"/>
          <w:szCs w:val="24"/>
          <w:lang w:val="pl-PL"/>
        </w:rPr>
      </w:pPr>
    </w:p>
    <w:p w14:paraId="76BEFB3D" w14:textId="77777777" w:rsidR="008931F5" w:rsidRDefault="008931F5" w:rsidP="008931F5">
      <w:pPr>
        <w:widowControl w:val="0"/>
        <w:autoSpaceDE w:val="0"/>
        <w:autoSpaceDN w:val="0"/>
        <w:jc w:val="right"/>
        <w:textAlignment w:val="baseline"/>
        <w:rPr>
          <w:sz w:val="24"/>
          <w:szCs w:val="24"/>
          <w:lang w:val="pl-PL"/>
        </w:rPr>
      </w:pPr>
    </w:p>
    <w:p w14:paraId="17B95577" w14:textId="77777777" w:rsidR="008931F5" w:rsidRDefault="008931F5" w:rsidP="008931F5">
      <w:pPr>
        <w:widowControl w:val="0"/>
        <w:autoSpaceDE w:val="0"/>
        <w:autoSpaceDN w:val="0"/>
        <w:jc w:val="right"/>
        <w:textAlignment w:val="baseline"/>
        <w:rPr>
          <w:sz w:val="24"/>
          <w:szCs w:val="24"/>
          <w:lang w:val="pl-PL"/>
        </w:rPr>
      </w:pPr>
    </w:p>
    <w:p w14:paraId="3C1064E9" w14:textId="77777777" w:rsidR="008931F5" w:rsidRDefault="008931F5" w:rsidP="008931F5">
      <w:pPr>
        <w:widowControl w:val="0"/>
        <w:autoSpaceDE w:val="0"/>
        <w:autoSpaceDN w:val="0"/>
        <w:jc w:val="right"/>
        <w:textAlignment w:val="baseline"/>
        <w:rPr>
          <w:sz w:val="24"/>
          <w:szCs w:val="24"/>
          <w:lang w:val="pl-PL"/>
        </w:rPr>
      </w:pPr>
    </w:p>
    <w:p w14:paraId="5BFC1EB4" w14:textId="77777777" w:rsidR="008931F5" w:rsidRDefault="008931F5" w:rsidP="008931F5">
      <w:pPr>
        <w:widowControl w:val="0"/>
        <w:autoSpaceDE w:val="0"/>
        <w:autoSpaceDN w:val="0"/>
        <w:jc w:val="right"/>
        <w:textAlignment w:val="baseline"/>
        <w:rPr>
          <w:sz w:val="24"/>
          <w:szCs w:val="24"/>
          <w:lang w:val="pl-PL"/>
        </w:rPr>
      </w:pPr>
    </w:p>
    <w:p w14:paraId="7232B3FB" w14:textId="77777777" w:rsidR="008931F5" w:rsidRDefault="008931F5" w:rsidP="008931F5">
      <w:pPr>
        <w:widowControl w:val="0"/>
        <w:autoSpaceDE w:val="0"/>
        <w:autoSpaceDN w:val="0"/>
        <w:jc w:val="right"/>
        <w:textAlignment w:val="baseline"/>
        <w:rPr>
          <w:sz w:val="24"/>
          <w:szCs w:val="24"/>
          <w:lang w:val="pl-PL"/>
        </w:rPr>
      </w:pPr>
    </w:p>
    <w:p w14:paraId="1E2FA729" w14:textId="77777777" w:rsidR="008931F5" w:rsidRDefault="008931F5" w:rsidP="008931F5">
      <w:pPr>
        <w:widowControl w:val="0"/>
        <w:autoSpaceDE w:val="0"/>
        <w:autoSpaceDN w:val="0"/>
        <w:jc w:val="right"/>
        <w:textAlignment w:val="baseline"/>
        <w:rPr>
          <w:sz w:val="24"/>
          <w:szCs w:val="24"/>
          <w:lang w:val="pl-PL"/>
        </w:rPr>
      </w:pPr>
    </w:p>
    <w:p w14:paraId="252C96DB" w14:textId="77777777" w:rsidR="008931F5" w:rsidRDefault="008931F5" w:rsidP="008931F5">
      <w:pPr>
        <w:widowControl w:val="0"/>
        <w:autoSpaceDE w:val="0"/>
        <w:autoSpaceDN w:val="0"/>
        <w:jc w:val="right"/>
        <w:textAlignment w:val="baseline"/>
        <w:rPr>
          <w:sz w:val="24"/>
          <w:szCs w:val="24"/>
          <w:lang w:val="pl-PL"/>
        </w:rPr>
      </w:pPr>
    </w:p>
    <w:p w14:paraId="3AA4038F" w14:textId="77777777" w:rsidR="008931F5" w:rsidRDefault="008931F5" w:rsidP="008931F5">
      <w:pPr>
        <w:widowControl w:val="0"/>
        <w:autoSpaceDE w:val="0"/>
        <w:autoSpaceDN w:val="0"/>
        <w:jc w:val="right"/>
        <w:textAlignment w:val="baseline"/>
        <w:rPr>
          <w:sz w:val="24"/>
          <w:szCs w:val="24"/>
          <w:lang w:val="pl-PL"/>
        </w:rPr>
      </w:pPr>
    </w:p>
    <w:p w14:paraId="41296109" w14:textId="77777777" w:rsidR="008931F5" w:rsidRDefault="008931F5" w:rsidP="008931F5">
      <w:pPr>
        <w:widowControl w:val="0"/>
        <w:autoSpaceDE w:val="0"/>
        <w:autoSpaceDN w:val="0"/>
        <w:jc w:val="right"/>
        <w:textAlignment w:val="baseline"/>
        <w:rPr>
          <w:sz w:val="24"/>
          <w:szCs w:val="24"/>
          <w:lang w:val="pl-PL"/>
        </w:rPr>
      </w:pPr>
    </w:p>
    <w:p w14:paraId="6B7C792C" w14:textId="77777777" w:rsidR="008931F5" w:rsidRDefault="008931F5" w:rsidP="008931F5">
      <w:pPr>
        <w:widowControl w:val="0"/>
        <w:autoSpaceDE w:val="0"/>
        <w:autoSpaceDN w:val="0"/>
        <w:jc w:val="right"/>
        <w:textAlignment w:val="baseline"/>
        <w:rPr>
          <w:sz w:val="24"/>
          <w:szCs w:val="24"/>
          <w:lang w:val="pl-PL"/>
        </w:rPr>
      </w:pPr>
    </w:p>
    <w:p w14:paraId="21418433" w14:textId="77777777" w:rsidR="008931F5" w:rsidRDefault="008931F5" w:rsidP="008931F5">
      <w:pPr>
        <w:widowControl w:val="0"/>
        <w:autoSpaceDE w:val="0"/>
        <w:autoSpaceDN w:val="0"/>
        <w:jc w:val="right"/>
        <w:textAlignment w:val="baseline"/>
        <w:rPr>
          <w:sz w:val="24"/>
          <w:szCs w:val="24"/>
          <w:lang w:val="pl-PL"/>
        </w:rPr>
      </w:pPr>
    </w:p>
    <w:p w14:paraId="69794BB3" w14:textId="77777777" w:rsidR="008931F5" w:rsidRDefault="008931F5" w:rsidP="008931F5">
      <w:pPr>
        <w:widowControl w:val="0"/>
        <w:autoSpaceDE w:val="0"/>
        <w:autoSpaceDN w:val="0"/>
        <w:jc w:val="right"/>
        <w:textAlignment w:val="baseline"/>
        <w:rPr>
          <w:sz w:val="24"/>
          <w:szCs w:val="24"/>
          <w:lang w:val="pl-PL"/>
        </w:rPr>
      </w:pPr>
    </w:p>
    <w:p w14:paraId="6D5A148D" w14:textId="77777777" w:rsidR="008931F5" w:rsidRDefault="008931F5" w:rsidP="008931F5">
      <w:pPr>
        <w:widowControl w:val="0"/>
        <w:autoSpaceDE w:val="0"/>
        <w:autoSpaceDN w:val="0"/>
        <w:jc w:val="right"/>
        <w:textAlignment w:val="baseline"/>
        <w:rPr>
          <w:sz w:val="24"/>
          <w:szCs w:val="24"/>
          <w:lang w:val="pl-PL"/>
        </w:rPr>
      </w:pPr>
    </w:p>
    <w:p w14:paraId="33D34F19" w14:textId="77777777" w:rsidR="008931F5" w:rsidRDefault="008931F5" w:rsidP="008931F5">
      <w:pPr>
        <w:widowControl w:val="0"/>
        <w:autoSpaceDE w:val="0"/>
        <w:autoSpaceDN w:val="0"/>
        <w:jc w:val="right"/>
        <w:textAlignment w:val="baseline"/>
        <w:rPr>
          <w:sz w:val="24"/>
          <w:szCs w:val="24"/>
          <w:lang w:val="pl-PL"/>
        </w:rPr>
      </w:pPr>
    </w:p>
    <w:p w14:paraId="4C8E3EE2" w14:textId="77777777" w:rsidR="008931F5" w:rsidRPr="00456B64" w:rsidRDefault="008931F5" w:rsidP="008931F5">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080F44EA" w14:textId="77777777" w:rsidR="008931F5" w:rsidRPr="00456B64" w:rsidRDefault="008931F5" w:rsidP="008931F5">
      <w:pPr>
        <w:widowControl w:val="0"/>
        <w:autoSpaceDE w:val="0"/>
        <w:autoSpaceDN w:val="0"/>
        <w:jc w:val="both"/>
        <w:textAlignment w:val="baseline"/>
        <w:rPr>
          <w:sz w:val="24"/>
          <w:szCs w:val="24"/>
          <w:lang w:val="pl-PL"/>
        </w:rPr>
      </w:pPr>
    </w:p>
    <w:p w14:paraId="4CD36C32" w14:textId="77777777" w:rsidR="008931F5" w:rsidRPr="00456B64" w:rsidRDefault="008931F5" w:rsidP="008931F5">
      <w:pPr>
        <w:widowControl w:val="0"/>
        <w:autoSpaceDE w:val="0"/>
        <w:autoSpaceDN w:val="0"/>
        <w:jc w:val="both"/>
        <w:textAlignment w:val="baseline"/>
        <w:rPr>
          <w:sz w:val="24"/>
          <w:szCs w:val="24"/>
          <w:lang w:val="pl-PL"/>
        </w:rPr>
      </w:pPr>
    </w:p>
    <w:p w14:paraId="65EA93ED" w14:textId="77777777" w:rsidR="008931F5" w:rsidRPr="00456B64" w:rsidRDefault="008931F5" w:rsidP="008931F5">
      <w:pPr>
        <w:widowControl w:val="0"/>
        <w:autoSpaceDE w:val="0"/>
        <w:autoSpaceDN w:val="0"/>
        <w:jc w:val="both"/>
        <w:textAlignment w:val="baseline"/>
        <w:rPr>
          <w:sz w:val="24"/>
          <w:szCs w:val="24"/>
          <w:lang w:val="pl-PL"/>
        </w:rPr>
      </w:pPr>
      <w:r w:rsidRPr="00456B64">
        <w:rPr>
          <w:sz w:val="24"/>
          <w:szCs w:val="24"/>
          <w:lang w:val="pl-PL"/>
        </w:rPr>
        <w:t>.....................................… </w:t>
      </w:r>
    </w:p>
    <w:p w14:paraId="7339DC29" w14:textId="77777777" w:rsidR="008931F5" w:rsidRPr="00456B64" w:rsidRDefault="008931F5" w:rsidP="008931F5">
      <w:pPr>
        <w:widowControl w:val="0"/>
        <w:autoSpaceDE w:val="0"/>
        <w:autoSpaceDN w:val="0"/>
        <w:ind w:firstLine="555"/>
        <w:textAlignment w:val="baseline"/>
        <w:rPr>
          <w:sz w:val="24"/>
          <w:szCs w:val="24"/>
          <w:lang w:val="pl-PL"/>
        </w:rPr>
      </w:pPr>
      <w:r w:rsidRPr="00456B64">
        <w:rPr>
          <w:sz w:val="24"/>
          <w:szCs w:val="24"/>
          <w:lang w:val="pl-PL"/>
        </w:rPr>
        <w:t>Nazwa Wykonawcy</w:t>
      </w:r>
    </w:p>
    <w:p w14:paraId="0DC014C6" w14:textId="77777777" w:rsidR="008931F5" w:rsidRPr="00456B64" w:rsidRDefault="008931F5" w:rsidP="008931F5">
      <w:pPr>
        <w:widowControl w:val="0"/>
        <w:autoSpaceDE w:val="0"/>
        <w:autoSpaceDN w:val="0"/>
        <w:textAlignment w:val="baseline"/>
        <w:rPr>
          <w:sz w:val="24"/>
          <w:szCs w:val="24"/>
          <w:lang w:val="pl-PL"/>
        </w:rPr>
      </w:pPr>
    </w:p>
    <w:p w14:paraId="1CE9976B" w14:textId="77777777" w:rsidR="008931F5" w:rsidRPr="00456B64" w:rsidRDefault="008931F5" w:rsidP="008931F5">
      <w:pPr>
        <w:widowControl w:val="0"/>
        <w:autoSpaceDE w:val="0"/>
        <w:autoSpaceDN w:val="0"/>
        <w:jc w:val="both"/>
        <w:textAlignment w:val="baseline"/>
        <w:rPr>
          <w:sz w:val="24"/>
          <w:szCs w:val="24"/>
          <w:lang w:val="pl-PL"/>
        </w:rPr>
      </w:pPr>
      <w:r w:rsidRPr="00456B64">
        <w:rPr>
          <w:sz w:val="24"/>
          <w:szCs w:val="24"/>
          <w:lang w:val="pl-PL"/>
        </w:rPr>
        <w:t>.....................................…</w:t>
      </w:r>
    </w:p>
    <w:p w14:paraId="4862B325" w14:textId="77777777" w:rsidR="008931F5" w:rsidRPr="00456B64" w:rsidRDefault="008931F5" w:rsidP="008931F5">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0D7F7307" w14:textId="77777777" w:rsidR="008931F5" w:rsidRPr="00456B64" w:rsidRDefault="008931F5" w:rsidP="008931F5">
      <w:pPr>
        <w:widowControl w:val="0"/>
        <w:autoSpaceDE w:val="0"/>
        <w:autoSpaceDN w:val="0"/>
        <w:spacing w:before="90"/>
        <w:ind w:left="115" w:right="110"/>
        <w:jc w:val="both"/>
        <w:outlineLvl w:val="0"/>
        <w:rPr>
          <w:rFonts w:eastAsia="Verdana"/>
          <w:b/>
          <w:bCs/>
          <w:sz w:val="24"/>
          <w:szCs w:val="24"/>
          <w:lang w:val="pl-PL" w:eastAsia="en-US"/>
        </w:rPr>
      </w:pPr>
    </w:p>
    <w:p w14:paraId="6D6C8C30" w14:textId="77777777" w:rsidR="008931F5" w:rsidRPr="00456B64" w:rsidRDefault="008931F5" w:rsidP="008931F5">
      <w:pPr>
        <w:widowControl w:val="0"/>
        <w:autoSpaceDE w:val="0"/>
        <w:autoSpaceDN w:val="0"/>
        <w:spacing w:before="90"/>
        <w:ind w:right="110"/>
        <w:jc w:val="both"/>
        <w:outlineLvl w:val="0"/>
        <w:rPr>
          <w:rFonts w:eastAsia="Verdana"/>
          <w:b/>
          <w:bCs/>
          <w:sz w:val="24"/>
          <w:szCs w:val="24"/>
          <w:lang w:val="pl-PL" w:eastAsia="en-US"/>
        </w:rPr>
      </w:pPr>
    </w:p>
    <w:p w14:paraId="784AF390" w14:textId="77777777" w:rsidR="008931F5" w:rsidRPr="00456B64" w:rsidRDefault="008931F5" w:rsidP="008931F5">
      <w:pPr>
        <w:widowControl w:val="0"/>
        <w:autoSpaceDE w:val="0"/>
        <w:autoSpaceDN w:val="0"/>
        <w:jc w:val="center"/>
        <w:textAlignment w:val="baseline"/>
        <w:rPr>
          <w:b/>
          <w:bCs/>
          <w:sz w:val="24"/>
          <w:szCs w:val="24"/>
          <w:lang w:val="pl-PL"/>
        </w:rPr>
      </w:pPr>
    </w:p>
    <w:p w14:paraId="6E6ECB54" w14:textId="77777777" w:rsidR="008931F5" w:rsidRPr="00456B64" w:rsidRDefault="008931F5" w:rsidP="008931F5">
      <w:pPr>
        <w:widowControl w:val="0"/>
        <w:autoSpaceDE w:val="0"/>
        <w:autoSpaceDN w:val="0"/>
        <w:jc w:val="center"/>
        <w:textAlignment w:val="baseline"/>
        <w:rPr>
          <w:b/>
          <w:bCs/>
          <w:sz w:val="24"/>
          <w:szCs w:val="24"/>
          <w:lang w:val="pl-PL"/>
        </w:rPr>
      </w:pPr>
    </w:p>
    <w:p w14:paraId="2B7B44A3" w14:textId="77777777" w:rsidR="008931F5" w:rsidRPr="00456B64" w:rsidRDefault="008931F5" w:rsidP="008931F5">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3304E314" w14:textId="77777777" w:rsidR="008931F5" w:rsidRPr="00456B64" w:rsidRDefault="008931F5" w:rsidP="008931F5">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5D884324" w14:textId="77777777" w:rsidR="008931F5" w:rsidRPr="00456B64" w:rsidRDefault="008931F5" w:rsidP="008931F5">
      <w:pPr>
        <w:widowControl w:val="0"/>
        <w:autoSpaceDE w:val="0"/>
        <w:autoSpaceDN w:val="0"/>
        <w:jc w:val="center"/>
        <w:textAlignment w:val="baseline"/>
        <w:rPr>
          <w:b/>
          <w:bCs/>
          <w:sz w:val="24"/>
          <w:szCs w:val="24"/>
          <w:lang w:val="pl-PL"/>
        </w:rPr>
      </w:pPr>
    </w:p>
    <w:p w14:paraId="4F84A3DA" w14:textId="77777777" w:rsidR="008931F5" w:rsidRPr="00456B64" w:rsidRDefault="008931F5" w:rsidP="008931F5">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2E8ED1FD" w14:textId="77777777" w:rsidR="008931F5" w:rsidRPr="00456B64" w:rsidRDefault="008931F5" w:rsidP="008931F5">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381AB10D" w14:textId="77777777" w:rsidR="008931F5" w:rsidRPr="00456B64" w:rsidRDefault="008931F5" w:rsidP="008931F5">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730706E7" w14:textId="77777777" w:rsidR="008931F5" w:rsidRPr="00456B64" w:rsidRDefault="008931F5" w:rsidP="008931F5">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6FA0BB2F" w14:textId="77777777" w:rsidR="008931F5" w:rsidRPr="00456B64" w:rsidRDefault="008931F5" w:rsidP="008931F5">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0439F03D" w14:textId="77777777" w:rsidR="008931F5" w:rsidRPr="00456B64" w:rsidRDefault="008931F5" w:rsidP="008931F5">
      <w:pPr>
        <w:spacing w:after="200" w:line="276" w:lineRule="auto"/>
        <w:ind w:left="780"/>
        <w:contextualSpacing/>
        <w:textAlignment w:val="baseline"/>
        <w:rPr>
          <w:sz w:val="24"/>
          <w:szCs w:val="24"/>
          <w:lang w:val="pl-PL"/>
        </w:rPr>
      </w:pPr>
    </w:p>
    <w:p w14:paraId="3DC218DF" w14:textId="77777777" w:rsidR="008931F5" w:rsidRPr="00456B64" w:rsidRDefault="008931F5" w:rsidP="008931F5">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5A40EC24" w14:textId="77777777" w:rsidR="008931F5" w:rsidRPr="00456B64" w:rsidRDefault="008931F5" w:rsidP="008931F5">
      <w:pPr>
        <w:widowControl w:val="0"/>
        <w:autoSpaceDE w:val="0"/>
        <w:autoSpaceDN w:val="0"/>
        <w:spacing w:before="90"/>
        <w:ind w:right="110"/>
        <w:jc w:val="both"/>
        <w:outlineLvl w:val="0"/>
        <w:rPr>
          <w:rFonts w:eastAsia="Verdana"/>
          <w:b/>
          <w:bCs/>
          <w:sz w:val="24"/>
          <w:szCs w:val="24"/>
          <w:lang w:val="pl-PL" w:eastAsia="en-US"/>
        </w:rPr>
      </w:pPr>
    </w:p>
    <w:p w14:paraId="07B005B6" w14:textId="77777777" w:rsidR="008931F5" w:rsidRPr="00456B64" w:rsidRDefault="008931F5" w:rsidP="008931F5">
      <w:pPr>
        <w:widowControl w:val="0"/>
        <w:autoSpaceDE w:val="0"/>
        <w:autoSpaceDN w:val="0"/>
        <w:spacing w:before="90"/>
        <w:ind w:right="110"/>
        <w:jc w:val="both"/>
        <w:outlineLvl w:val="0"/>
        <w:rPr>
          <w:rFonts w:eastAsia="Verdana"/>
          <w:b/>
          <w:bCs/>
          <w:sz w:val="24"/>
          <w:szCs w:val="24"/>
          <w:lang w:val="pl-PL" w:eastAsia="en-US"/>
        </w:rPr>
      </w:pPr>
    </w:p>
    <w:p w14:paraId="06D7C86C" w14:textId="77777777" w:rsidR="008931F5" w:rsidRPr="00456B64" w:rsidRDefault="008931F5" w:rsidP="008931F5">
      <w:pPr>
        <w:widowControl w:val="0"/>
        <w:autoSpaceDE w:val="0"/>
        <w:autoSpaceDN w:val="0"/>
        <w:spacing w:before="90"/>
        <w:ind w:right="110"/>
        <w:jc w:val="both"/>
        <w:outlineLvl w:val="0"/>
        <w:rPr>
          <w:rFonts w:eastAsia="Verdana"/>
          <w:b/>
          <w:bCs/>
          <w:sz w:val="24"/>
          <w:szCs w:val="24"/>
          <w:lang w:val="pl-PL" w:eastAsia="en-US"/>
        </w:rPr>
      </w:pPr>
    </w:p>
    <w:p w14:paraId="1F309EA5" w14:textId="77777777" w:rsidR="008931F5" w:rsidRPr="00456B64" w:rsidRDefault="008931F5" w:rsidP="008931F5">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8931F5" w:rsidRPr="00434FA2" w14:paraId="27CB7718" w14:textId="77777777" w:rsidTr="00E54B5D">
        <w:tc>
          <w:tcPr>
            <w:tcW w:w="4105" w:type="dxa"/>
            <w:shd w:val="clear" w:color="auto" w:fill="auto"/>
          </w:tcPr>
          <w:p w14:paraId="2742D764" w14:textId="77777777" w:rsidR="008931F5" w:rsidRPr="001A7899" w:rsidRDefault="008931F5" w:rsidP="00E54B5D">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4A4DDAB0" w14:textId="77777777" w:rsidR="008931F5" w:rsidRPr="001A7899" w:rsidRDefault="008931F5" w:rsidP="00E54B5D">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upoważnionej/ych do reprezentacji)</w:t>
            </w:r>
          </w:p>
        </w:tc>
      </w:tr>
    </w:tbl>
    <w:p w14:paraId="43A48F70" w14:textId="77777777" w:rsidR="008931F5" w:rsidRPr="001A7899" w:rsidRDefault="008931F5" w:rsidP="008931F5">
      <w:pPr>
        <w:spacing w:line="360" w:lineRule="auto"/>
        <w:contextualSpacing/>
        <w:jc w:val="both"/>
        <w:rPr>
          <w:rFonts w:ascii="Verdana" w:eastAsia="Calibri" w:hAnsi="Verdana" w:cs="Arial"/>
          <w:color w:val="222A35"/>
          <w:lang w:val="pl-PL" w:eastAsia="x-none"/>
        </w:rPr>
      </w:pPr>
    </w:p>
    <w:p w14:paraId="1B1F8C9D" w14:textId="77777777" w:rsidR="008931F5" w:rsidRPr="007512C3" w:rsidRDefault="008931F5" w:rsidP="008931F5">
      <w:pPr>
        <w:rPr>
          <w:lang w:val="pl-PL"/>
        </w:rPr>
      </w:pPr>
    </w:p>
    <w:p w14:paraId="15D03276" w14:textId="77777777" w:rsidR="00496551" w:rsidRPr="008931F5" w:rsidRDefault="00496551" w:rsidP="008931F5">
      <w:pPr>
        <w:rPr>
          <w:lang w:val="pl-PL"/>
        </w:rPr>
      </w:pPr>
    </w:p>
    <w:sectPr w:rsidR="00496551" w:rsidRPr="008931F5">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5CD3A" w14:textId="77777777" w:rsidR="00DB0C6E" w:rsidRDefault="00DB0C6E">
      <w:r>
        <w:separator/>
      </w:r>
    </w:p>
  </w:endnote>
  <w:endnote w:type="continuationSeparator" w:id="0">
    <w:p w14:paraId="6A5A74F0" w14:textId="77777777" w:rsidR="00DB0C6E" w:rsidRDefault="00DB0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4C683" w14:textId="77777777" w:rsidR="002E25EC" w:rsidRDefault="002E25E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3974F" w14:textId="77777777" w:rsidR="008931F5" w:rsidRDefault="008931F5">
    <w:pPr>
      <w:pStyle w:val="Stopka"/>
      <w:jc w:val="right"/>
    </w:pPr>
    <w:r>
      <w:fldChar w:fldCharType="begin"/>
    </w:r>
    <w:r>
      <w:instrText>PAGE   \* MERGEFORMAT</w:instrText>
    </w:r>
    <w:r>
      <w:fldChar w:fldCharType="separate"/>
    </w:r>
    <w:r>
      <w:rPr>
        <w:lang w:val="pl-PL"/>
      </w:rPr>
      <w:t>2</w:t>
    </w:r>
    <w:r>
      <w:fldChar w:fldCharType="end"/>
    </w:r>
  </w:p>
  <w:p w14:paraId="1F7CE9D7" w14:textId="77777777" w:rsidR="002E25EC" w:rsidRDefault="002E25E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81D8E" w14:textId="77777777" w:rsidR="002E25EC" w:rsidRDefault="002E25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0F273" w14:textId="77777777" w:rsidR="00DB0C6E" w:rsidRDefault="00DB0C6E">
      <w:r>
        <w:separator/>
      </w:r>
    </w:p>
  </w:footnote>
  <w:footnote w:type="continuationSeparator" w:id="0">
    <w:p w14:paraId="69C95D0A" w14:textId="77777777" w:rsidR="00DB0C6E" w:rsidRDefault="00DB0C6E">
      <w:r>
        <w:continuationSeparator/>
      </w:r>
    </w:p>
  </w:footnote>
  <w:footnote w:id="1">
    <w:p w14:paraId="24621D1B" w14:textId="77777777" w:rsidR="008931F5" w:rsidRPr="00456B64" w:rsidRDefault="008931F5" w:rsidP="008931F5">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630365E1" w14:textId="77777777" w:rsidR="008931F5" w:rsidRPr="00456B64" w:rsidRDefault="008931F5" w:rsidP="008931F5">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1468571C" w14:textId="77777777" w:rsidR="008931F5" w:rsidRPr="00456B64" w:rsidRDefault="008931F5" w:rsidP="008931F5">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01E29602" w14:textId="77777777" w:rsidR="008931F5" w:rsidRPr="00456B64" w:rsidRDefault="008931F5" w:rsidP="008931F5">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CA16D1E" w14:textId="77777777" w:rsidR="008931F5" w:rsidRPr="00456B64" w:rsidRDefault="008931F5" w:rsidP="008931F5">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07E4000E" w14:textId="77777777" w:rsidR="008931F5" w:rsidRPr="00456B64" w:rsidRDefault="008931F5" w:rsidP="008931F5">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50E2CFB5" w14:textId="77777777" w:rsidR="008931F5" w:rsidRPr="00456B64" w:rsidRDefault="008931F5" w:rsidP="008931F5">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8473C8E" w14:textId="77777777" w:rsidR="008931F5" w:rsidRPr="00456B64" w:rsidRDefault="008931F5" w:rsidP="008931F5">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4FEAD958" w14:textId="77777777" w:rsidR="008931F5" w:rsidRPr="00456B64" w:rsidRDefault="008931F5" w:rsidP="008931F5">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7FA0E2ED" w14:textId="77777777" w:rsidR="008931F5" w:rsidRPr="00456B64" w:rsidRDefault="008931F5" w:rsidP="008931F5">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A2E95C2" w14:textId="77777777" w:rsidR="008931F5" w:rsidRPr="00456B64" w:rsidRDefault="008931F5" w:rsidP="008931F5">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48341076" w14:textId="77777777" w:rsidR="008931F5" w:rsidRPr="00456B64" w:rsidRDefault="008931F5" w:rsidP="008931F5">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106868AB" w14:textId="77777777" w:rsidR="008931F5" w:rsidRPr="00456B64" w:rsidRDefault="008931F5" w:rsidP="008931F5">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0842DE2" w14:textId="77777777" w:rsidR="008931F5" w:rsidRPr="00456B64" w:rsidRDefault="008931F5" w:rsidP="008931F5">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39E0EEB3" w14:textId="77777777" w:rsidR="008931F5" w:rsidRPr="00456B64" w:rsidRDefault="008931F5" w:rsidP="008931F5">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05321A54" w14:textId="77777777" w:rsidR="008931F5" w:rsidRPr="00456B64" w:rsidRDefault="008931F5" w:rsidP="008931F5">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6E28BF10" w14:textId="77777777" w:rsidR="008931F5" w:rsidRPr="00456B64" w:rsidRDefault="008931F5" w:rsidP="008931F5">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C36ABA5" w14:textId="77777777" w:rsidR="008931F5" w:rsidRPr="00456B64" w:rsidRDefault="008931F5" w:rsidP="008931F5">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4863A2E5" w14:textId="77777777" w:rsidR="008931F5" w:rsidRPr="00456B64" w:rsidRDefault="008931F5" w:rsidP="008931F5">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16D0FBF" w14:textId="77777777" w:rsidR="008931F5" w:rsidRPr="00456B64" w:rsidRDefault="008931F5" w:rsidP="008931F5">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4001E316" w14:textId="77777777" w:rsidR="008931F5" w:rsidRPr="00456B64" w:rsidRDefault="008931F5" w:rsidP="008931F5">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23718E86" w14:textId="77777777" w:rsidR="008931F5" w:rsidRPr="00456B64" w:rsidRDefault="008931F5" w:rsidP="008931F5">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567561C0" w14:textId="77777777" w:rsidR="008931F5" w:rsidRPr="00456B64" w:rsidRDefault="008931F5" w:rsidP="008931F5">
      <w:pPr>
        <w:pStyle w:val="Tekstprzypisudolnego"/>
        <w:ind w:firstLine="142"/>
        <w:jc w:val="both"/>
        <w:rPr>
          <w:sz w:val="16"/>
          <w:szCs w:val="16"/>
          <w:lang w:val="pl-PL"/>
        </w:rPr>
      </w:pPr>
      <w:r w:rsidRPr="00456B64">
        <w:rPr>
          <w:sz w:val="16"/>
          <w:szCs w:val="16"/>
          <w:lang w:val="pl-PL"/>
        </w:rPr>
        <w:t>a) osobę prawną,</w:t>
      </w:r>
    </w:p>
    <w:p w14:paraId="7033EFFE" w14:textId="77777777" w:rsidR="008931F5" w:rsidRPr="00456B64" w:rsidRDefault="008931F5" w:rsidP="008931F5">
      <w:pPr>
        <w:pStyle w:val="Tekstprzypisudolnego"/>
        <w:ind w:firstLine="142"/>
        <w:jc w:val="both"/>
        <w:rPr>
          <w:sz w:val="16"/>
          <w:szCs w:val="16"/>
          <w:lang w:val="pl-PL"/>
        </w:rPr>
      </w:pPr>
      <w:r w:rsidRPr="00456B64">
        <w:rPr>
          <w:sz w:val="16"/>
          <w:szCs w:val="16"/>
          <w:lang w:val="pl-PL"/>
        </w:rPr>
        <w:t>b) spółkę kapitałową w organizacji,</w:t>
      </w:r>
    </w:p>
    <w:p w14:paraId="138ADD09" w14:textId="77777777" w:rsidR="008931F5" w:rsidRPr="00456B64" w:rsidRDefault="008931F5" w:rsidP="008931F5">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514E5C30" w14:textId="77777777" w:rsidR="008931F5" w:rsidRPr="00456B64" w:rsidRDefault="008931F5" w:rsidP="008931F5">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463386F0" w14:textId="77777777" w:rsidR="008931F5" w:rsidRPr="00456B64" w:rsidRDefault="008931F5" w:rsidP="008931F5">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41CC7570" w14:textId="77777777" w:rsidR="008931F5" w:rsidRPr="00456B64" w:rsidRDefault="008931F5" w:rsidP="008931F5">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BC211C4" w14:textId="77777777" w:rsidR="008931F5" w:rsidRPr="00456B64" w:rsidRDefault="008931F5" w:rsidP="008931F5">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3F30825E" w14:textId="77777777" w:rsidR="008931F5" w:rsidRPr="00456B64" w:rsidRDefault="008931F5" w:rsidP="008931F5">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FE26F" w14:textId="77777777" w:rsidR="002E25EC" w:rsidRDefault="002E25E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3BC09" w14:textId="1F0BA455" w:rsidR="002E25EC" w:rsidRDefault="00434FA2">
    <w:pPr>
      <w:pStyle w:val="Nagwek"/>
    </w:pPr>
    <w:r>
      <w:rPr>
        <w:noProof/>
      </w:rPr>
      <w:pict w14:anchorId="0FD523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68" o:spid="_x0000_s2049" type="#_x0000_t75" alt="stopka_listownika_prace-lab_v2" style="position:absolute;margin-left:-1.1pt;margin-top:0;width:453.5pt;height:35.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stopka_listownika_prace-lab_v2"/>
          <o:lock v:ext="edit" aspectratio="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C8889" w14:textId="77777777" w:rsidR="002E25EC" w:rsidRDefault="002E25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046831613">
    <w:abstractNumId w:val="10"/>
  </w:num>
  <w:num w:numId="2" w16cid:durableId="1338197233">
    <w:abstractNumId w:val="15"/>
  </w:num>
  <w:num w:numId="3" w16cid:durableId="581569752">
    <w:abstractNumId w:val="3"/>
  </w:num>
  <w:num w:numId="4" w16cid:durableId="792554673">
    <w:abstractNumId w:val="6"/>
  </w:num>
  <w:num w:numId="5" w16cid:durableId="1525750695">
    <w:abstractNumId w:val="17"/>
  </w:num>
  <w:num w:numId="6" w16cid:durableId="138814993">
    <w:abstractNumId w:val="13"/>
  </w:num>
  <w:num w:numId="7" w16cid:durableId="323944837">
    <w:abstractNumId w:val="12"/>
  </w:num>
  <w:num w:numId="8" w16cid:durableId="230818749">
    <w:abstractNumId w:val="14"/>
  </w:num>
  <w:num w:numId="9" w16cid:durableId="2944108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1488177">
    <w:abstractNumId w:val="4"/>
  </w:num>
  <w:num w:numId="11" w16cid:durableId="1216890726">
    <w:abstractNumId w:val="16"/>
  </w:num>
  <w:num w:numId="12" w16cid:durableId="1312908708">
    <w:abstractNumId w:val="9"/>
  </w:num>
  <w:num w:numId="13" w16cid:durableId="53968280">
    <w:abstractNumId w:val="8"/>
  </w:num>
  <w:num w:numId="14" w16cid:durableId="280305963">
    <w:abstractNumId w:val="2"/>
  </w:num>
  <w:num w:numId="15" w16cid:durableId="663630308">
    <w:abstractNumId w:val="5"/>
  </w:num>
  <w:num w:numId="16" w16cid:durableId="79456726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0C6E"/>
    <w:rsid w:val="000033EA"/>
    <w:rsid w:val="0002467C"/>
    <w:rsid w:val="00040A7A"/>
    <w:rsid w:val="000936CA"/>
    <w:rsid w:val="00097182"/>
    <w:rsid w:val="000B1A00"/>
    <w:rsid w:val="000C0F66"/>
    <w:rsid w:val="001764D4"/>
    <w:rsid w:val="001F341B"/>
    <w:rsid w:val="002430FD"/>
    <w:rsid w:val="00267340"/>
    <w:rsid w:val="00275C59"/>
    <w:rsid w:val="002E25EC"/>
    <w:rsid w:val="00337165"/>
    <w:rsid w:val="003974EB"/>
    <w:rsid w:val="003C6167"/>
    <w:rsid w:val="003F1749"/>
    <w:rsid w:val="00434FA2"/>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931F5"/>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B0C6E"/>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3307876"/>
  <w15:chartTrackingRefBased/>
  <w15:docId w15:val="{F26EF003-50C2-4422-8236-99F4B091E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31F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8931F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2201</Words>
  <Characters>15266</Characters>
  <Application>Microsoft Office Word</Application>
  <DocSecurity>0</DocSecurity>
  <Lines>127</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17433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2023-01-04T11:19:00Z</cp:lastPrinted>
  <dcterms:created xsi:type="dcterms:W3CDTF">2023-01-04T11:22:00Z</dcterms:created>
  <dcterms:modified xsi:type="dcterms:W3CDTF">2023-01-04T13:36:00Z</dcterms:modified>
</cp:coreProperties>
</file>