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6C5AA2A0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BD02CF">
        <w:rPr>
          <w:b/>
          <w:bCs/>
        </w:rPr>
        <w:t>d</w:t>
      </w:r>
      <w:r w:rsidR="00BD02CF" w:rsidRPr="00BD02CF">
        <w:rPr>
          <w:b/>
          <w:bCs/>
        </w:rPr>
        <w:t>ostawa infrastruktury sieciowej na potrzeby Centrum Rekrutacji - KC-zp.272-725/22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E53493B" w14:textId="77777777" w:rsidR="008E22F5" w:rsidRDefault="008E22F5" w:rsidP="00624DA4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A72A9" w14:paraId="465FCBAC" w14:textId="77777777" w:rsidTr="002A72A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B00367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7F3279" w14:textId="77777777" w:rsidR="002A72A9" w:rsidRDefault="002A72A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1C044AB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171F7F" w14:textId="77777777" w:rsidR="002A72A9" w:rsidRDefault="002A72A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2040FF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226A6C20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C2DA45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3C7051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5EADB8CD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9978775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55347E6D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E2FD27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416AE09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251F8C8D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A72A9" w14:paraId="41CA6F3A" w14:textId="77777777" w:rsidTr="002A72A9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156624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FC590F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F15018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9A72AD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E150A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E9F154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DC1568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2E1437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A72A9" w14:paraId="396E5690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D778" w14:textId="77777777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D071" w14:textId="0BD0388F" w:rsidR="002A72A9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Drukarka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3B39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4A7B7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DF2F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07C3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BB76B8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C63123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  <w:p w14:paraId="4D57B958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5EF6C1AF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93E0" w14:textId="77777777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CFBE" w14:textId="1C78E89C" w:rsidR="002A72A9" w:rsidRDefault="00BD02CF" w:rsidP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Drukarka 3D</w:t>
            </w:r>
          </w:p>
          <w:p w14:paraId="24827DEC" w14:textId="4739C1E4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8EAB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F7FB" w14:textId="79FF5566" w:rsidR="002A72A9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A72A9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4B6C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5603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5E7A86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8F1A74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22E1294C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45FE" w14:textId="77777777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FEF0" w14:textId="63ADE01E" w:rsidR="002A72A9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Pióro drukujące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F29C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3812" w14:textId="4A2AE5A0" w:rsidR="002A72A9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A72A9">
              <w:rPr>
                <w:sz w:val="16"/>
                <w:szCs w:val="16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C582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E432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A12616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3EDE40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6063E97C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1827AB" w14:textId="16243590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C03D" w14:textId="1DC9440A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Pióro drukujące 2D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93F7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403A" w14:textId="26EE9017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AE35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2FD9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3276C4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031C5D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6CFFB4E2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198FEF" w14:textId="38AB7D0B" w:rsidR="002A72A9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9379" w14:textId="177249D2" w:rsidR="002A72A9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Monitor do zadań biznesowych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6605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9838" w14:textId="4B4BBD70" w:rsidR="002A72A9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A72A9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8458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024E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A6381C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C378D8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71086891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A19EF0" w14:textId="25E8DEB9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4363" w14:textId="31B80D4D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Monitor multimedialny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23DF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2C67" w14:textId="43C75874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5823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260F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74E424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6118FC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044FA192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A06787" w14:textId="71B51CDF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92C4" w14:textId="0432645C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Słuchawki douszne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322F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0BC4" w14:textId="45EE8C65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3E1D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A531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F22DA7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CE4C3E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02B581E4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0CF60D" w14:textId="04AD3477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0878" w14:textId="17A6C91F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Zestaw do inteligentnego pisania – </w:t>
            </w:r>
            <w:proofErr w:type="spellStart"/>
            <w:r>
              <w:rPr>
                <w:sz w:val="16"/>
                <w:szCs w:val="16"/>
              </w:rPr>
              <w:t>inteligenty</w:t>
            </w:r>
            <w:proofErr w:type="spellEnd"/>
            <w:r>
              <w:rPr>
                <w:sz w:val="16"/>
                <w:szCs w:val="16"/>
              </w:rPr>
              <w:t xml:space="preserve"> cyfrowy notatnik  z inteligentnym piórem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C2D3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13AE" w14:textId="299973A2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044E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F52E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1BE58A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41B47A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25F5FD47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44CBF1" w14:textId="03C26571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944D" w14:textId="6B601D6F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Klawiatura USB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1DD5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7D6D" w14:textId="732569D8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7A9D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C5D4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554C55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5E0517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464DB327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F6169B" w14:textId="232B5F78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3DD4" w14:textId="0EF3AE0A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Ładowarka sieciowa Dual USB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E23A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C0B6" w14:textId="65CC8C0B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C056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8240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6EB760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7DCDD2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679D30FF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4C4F86" w14:textId="154EE6F1" w:rsidR="002A72A9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85A6" w14:textId="23DBF8CA" w:rsidR="002A72A9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Myszka do komputera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ED1A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AFF9" w14:textId="48E411D5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D02CF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BFC5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BA03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72EFEF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6BA4C7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7601F3AA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83828E" w14:textId="51C3C7DE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49AC" w14:textId="378BFC83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Zestaw słuchawkowy do komputera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F4EC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C65E" w14:textId="434F31A5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ECAC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6B50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659409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ECEB0C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3287452D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092C9A" w14:textId="0894F67C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F03B" w14:textId="3D947E6C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Tablet z LTE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CA92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1349" w14:textId="38945261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D3C0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4CBC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7895ED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1C5F78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684C41BE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AA2F51" w14:textId="58B04C25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12BD" w14:textId="2A36C926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Klawiatura plus mysz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AE1B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2CA8" w14:textId="741C5E38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03A0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B564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B193DF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82BAFD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222A8C1C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D7B9CC" w14:textId="2EA186E9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B8C7" w14:textId="45608C73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Zestaw słuchawkowy bezprzewodowy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72D3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DBE5" w14:textId="573A94C4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D8D3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0193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6D45F5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21B506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0FF27DAF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C4C18" w14:textId="66947046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1CA5" w14:textId="0CA91C5B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Stacja dokująca uniwersalna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BD50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519A" w14:textId="4EBDEC1A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2284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E3D1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E595CD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B0C13F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BD02CF" w14:paraId="175AA192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FD6D45" w14:textId="1BDCE68D" w:rsidR="00BD02CF" w:rsidRDefault="00BD02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BC0A" w14:textId="365B4A6D" w:rsidR="00BD02CF" w:rsidRDefault="00BD02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Klawiatura biznesowa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D2E1" w14:textId="77777777" w:rsidR="00BD02CF" w:rsidRDefault="00BD02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D654" w14:textId="5D68485E" w:rsidR="00BD02CF" w:rsidRDefault="00BD02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577E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43BA" w14:textId="77777777" w:rsidR="00BD02CF" w:rsidRDefault="00BD02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4374C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6A3AB2" w14:textId="77777777" w:rsidR="00BD02CF" w:rsidRDefault="00BD02CF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1E365F07" w14:textId="77777777" w:rsidTr="002A72A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FA1F9A" w14:textId="77777777" w:rsidR="002A72A9" w:rsidRDefault="002A72A9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409B2C5D" w14:textId="77777777" w:rsidR="002A72A9" w:rsidRDefault="002A72A9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C853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6ED825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66BB90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491B94EA" w14:textId="77777777" w:rsidTr="002A72A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84F9C" w14:textId="77777777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942D2C3" w14:textId="77777777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5A6E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4614C4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975EC6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EF4FCAE" w14:textId="77777777" w:rsidR="008E22F5" w:rsidRDefault="008E22F5" w:rsidP="00E84EAE">
      <w:pPr>
        <w:widowControl w:val="0"/>
        <w:spacing w:line="360" w:lineRule="auto"/>
        <w:ind w:right="1"/>
        <w:jc w:val="both"/>
        <w:rPr>
          <w:b/>
        </w:rPr>
      </w:pPr>
    </w:p>
    <w:p w14:paraId="5A26A4FD" w14:textId="1C2D3FC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otrzymania zamówienia potwierdzonego przez </w:t>
      </w:r>
      <w:proofErr w:type="spellStart"/>
      <w:r w:rsidRPr="00A71EBA">
        <w:rPr>
          <w:b/>
          <w:iCs/>
          <w:color w:val="000000"/>
        </w:rPr>
        <w:t>MEiN</w:t>
      </w:r>
      <w:proofErr w:type="spellEnd"/>
      <w:r w:rsidR="00B87A77">
        <w:rPr>
          <w:b/>
          <w:iCs/>
          <w:color w:val="000000"/>
        </w:rPr>
        <w:t xml:space="preserve"> </w:t>
      </w:r>
      <w:r w:rsidR="00B87A77" w:rsidRPr="00D03CC1">
        <w:rPr>
          <w:sz w:val="22"/>
          <w:szCs w:val="22"/>
          <w:highlight w:val="yellow"/>
        </w:rPr>
        <w:t>(</w:t>
      </w:r>
      <w:r w:rsidR="00B87A77" w:rsidRPr="00D03CC1">
        <w:rPr>
          <w:i/>
          <w:sz w:val="22"/>
          <w:szCs w:val="22"/>
          <w:highlight w:val="yellow"/>
        </w:rPr>
        <w:t>kryterium oceny ofert)</w:t>
      </w:r>
    </w:p>
    <w:p w14:paraId="1EA24892" w14:textId="77777777" w:rsidR="008E22F5" w:rsidRDefault="008E22F5" w:rsidP="00E84EA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19073B5" w14:textId="2BE96A67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>Okres udzielonej gwarancji wynosi:</w:t>
      </w:r>
      <w:r w:rsidRPr="008E22F5">
        <w:t xml:space="preserve"> </w:t>
      </w:r>
      <w:r w:rsidR="00E84042">
        <w:t>………… m-</w:t>
      </w:r>
      <w:proofErr w:type="spellStart"/>
      <w:r w:rsidR="00E84042">
        <w:t>cy</w:t>
      </w:r>
      <w:proofErr w:type="spellEnd"/>
      <w:r w:rsidR="00E84042">
        <w:t xml:space="preserve"> </w:t>
      </w:r>
    </w:p>
    <w:p w14:paraId="27D72B58" w14:textId="77777777" w:rsidR="008E22F5" w:rsidRPr="008E22F5" w:rsidRDefault="008E22F5" w:rsidP="00AC49C3">
      <w:pPr>
        <w:tabs>
          <w:tab w:val="left" w:pos="426"/>
        </w:tabs>
        <w:contextualSpacing/>
        <w:jc w:val="both"/>
        <w:rPr>
          <w:b/>
        </w:rPr>
      </w:pPr>
    </w:p>
    <w:p w14:paraId="635ACF91" w14:textId="1C82A415" w:rsidR="00A01521" w:rsidRPr="008E22F5" w:rsidRDefault="00A01521" w:rsidP="00AC49C3">
      <w:pPr>
        <w:tabs>
          <w:tab w:val="left" w:pos="426"/>
        </w:tabs>
        <w:jc w:val="both"/>
      </w:pPr>
      <w:r w:rsidRPr="008E22F5">
        <w:rPr>
          <w:b/>
        </w:rPr>
        <w:t xml:space="preserve">Termin płatności: </w:t>
      </w:r>
      <w:r w:rsidR="003A1629" w:rsidRPr="008E22F5">
        <w:t xml:space="preserve">przelewem w terminie do 21 dni od daty otrzymania faktury </w:t>
      </w:r>
      <w:r w:rsidR="008E22F5">
        <w:br/>
      </w:r>
      <w:r w:rsidR="003A1629" w:rsidRPr="008E22F5">
        <w:t xml:space="preserve">przez Zamawiającego na rachunek Wykonawcy umieszczony na dzień zlecenia przelewu </w:t>
      </w:r>
      <w:r w:rsidR="008E22F5">
        <w:br/>
      </w:r>
      <w:r w:rsidR="003A1629" w:rsidRPr="008E22F5">
        <w:t xml:space="preserve">w wykazie podmiotów, o których mowa w art. 96b ust. 1) Ustawy o podatku od towarów </w:t>
      </w:r>
      <w:r w:rsidR="008E22F5">
        <w:br/>
      </w:r>
      <w:r w:rsidR="003A1629" w:rsidRPr="008E22F5">
        <w:t>i usług.</w:t>
      </w:r>
    </w:p>
    <w:p w14:paraId="17B679E5" w14:textId="2CF2D9B1" w:rsidR="00A01521" w:rsidRPr="008E22F5" w:rsidRDefault="00A01521" w:rsidP="00A01521">
      <w:pPr>
        <w:rPr>
          <w:b/>
          <w:u w:val="single"/>
        </w:rPr>
      </w:pPr>
      <w:r w:rsidRPr="008E22F5">
        <w:rPr>
          <w:b/>
          <w:u w:val="single"/>
        </w:rPr>
        <w:t>Jednocześnie oświadczamy, że:</w:t>
      </w:r>
    </w:p>
    <w:p w14:paraId="4E6EFC70" w14:textId="5ADD798B" w:rsidR="00A01521" w:rsidRPr="008E22F5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jesteśmy związani niniejszą ofertą przez okres </w:t>
      </w:r>
      <w:r w:rsidR="00DE7746" w:rsidRPr="008E22F5">
        <w:rPr>
          <w:color w:val="000000"/>
          <w:lang w:eastAsia="ar-SA"/>
        </w:rPr>
        <w:t>wskazan</w:t>
      </w:r>
      <w:r w:rsidR="00E40DCD" w:rsidRPr="008E22F5">
        <w:rPr>
          <w:color w:val="000000"/>
          <w:lang w:eastAsia="ar-SA"/>
        </w:rPr>
        <w:t>y</w:t>
      </w:r>
      <w:r w:rsidR="00DE7746" w:rsidRPr="008E22F5">
        <w:rPr>
          <w:color w:val="000000"/>
          <w:lang w:eastAsia="ar-SA"/>
        </w:rPr>
        <w:t xml:space="preserve"> </w:t>
      </w:r>
      <w:r w:rsidR="008E22F5">
        <w:rPr>
          <w:color w:val="000000"/>
          <w:lang w:eastAsia="ar-SA"/>
        </w:rPr>
        <w:br/>
      </w:r>
      <w:r w:rsidR="00DE7746" w:rsidRPr="008E22F5">
        <w:rPr>
          <w:color w:val="000000"/>
          <w:lang w:eastAsia="ar-SA"/>
        </w:rPr>
        <w:t>w dokumentach zamówienia.</w:t>
      </w:r>
    </w:p>
    <w:p w14:paraId="12D74203" w14:textId="1709CFED" w:rsidR="00C11282" w:rsidRPr="008E22F5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zapoznaliśmy się z postanowieniami umowy, określonymi </w:t>
      </w:r>
      <w:r w:rsidR="008E22F5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E22F5">
        <w:rPr>
          <w:color w:val="000000"/>
        </w:rPr>
        <w:t xml:space="preserve"> i nie wnosimy do nich żadnych zastrzeżeń.</w:t>
      </w:r>
    </w:p>
    <w:p w14:paraId="670C2117" w14:textId="77777777" w:rsidR="00356077" w:rsidRPr="008E22F5" w:rsidRDefault="00356077" w:rsidP="00356077">
      <w:pPr>
        <w:numPr>
          <w:ilvl w:val="0"/>
          <w:numId w:val="1"/>
        </w:numPr>
        <w:jc w:val="both"/>
        <w:rPr>
          <w:b/>
          <w:bCs/>
          <w:lang w:eastAsia="en-US"/>
        </w:rPr>
      </w:pPr>
      <w:r w:rsidRPr="008E22F5">
        <w:rPr>
          <w:b/>
          <w:bCs/>
        </w:rPr>
        <w:t xml:space="preserve">Serwis gwarancyjny sprawowany jest przez producenta lub autoryzowanego partnera serwisowego producenta tj. </w:t>
      </w:r>
      <w:r w:rsidRPr="008E22F5">
        <w:t xml:space="preserve">…………………………………............... </w:t>
      </w:r>
      <w:r w:rsidRPr="008E22F5">
        <w:rPr>
          <w:highlight w:val="yellow"/>
        </w:rPr>
        <w:t>(należy wpisać)</w:t>
      </w:r>
      <w:r w:rsidRPr="008E22F5">
        <w:t xml:space="preserve"> </w:t>
      </w:r>
      <w:r w:rsidRPr="008E22F5">
        <w:rPr>
          <w:b/>
          <w:bCs/>
          <w:lang w:eastAsia="en-US"/>
        </w:rPr>
        <w:t>.</w:t>
      </w:r>
    </w:p>
    <w:p w14:paraId="575E4B71" w14:textId="7D8C9A8C" w:rsidR="00BE199D" w:rsidRPr="008E22F5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Jesteśmy świadomi, że po rozstrzygnięciu przetargu, Zamawiający </w:t>
      </w:r>
      <w:r w:rsidRPr="008E22F5">
        <w:t xml:space="preserve">zgodnie z ustawą </w:t>
      </w:r>
      <w:r w:rsidR="008E22F5">
        <w:br/>
      </w:r>
      <w:r w:rsidRPr="008E22F5">
        <w:t xml:space="preserve">z dnia 11 marca 2004 r. o podatku od towarów i usług (t. j. Dz. U. 2011 Nr 177 poz. 1054 z </w:t>
      </w:r>
      <w:proofErr w:type="spellStart"/>
      <w:r w:rsidRPr="008E22F5">
        <w:t>późn</w:t>
      </w:r>
      <w:proofErr w:type="spellEnd"/>
      <w:r w:rsidRPr="008E22F5">
        <w:t xml:space="preserve">. zm.) </w:t>
      </w:r>
      <w:r w:rsidRPr="008E22F5">
        <w:rPr>
          <w:color w:val="000000"/>
          <w:lang w:eastAsia="ar-SA"/>
        </w:rPr>
        <w:t xml:space="preserve">będzie się ubiegał o zastosowanie przy zakupie 0% stawki VAT </w:t>
      </w:r>
      <w:r w:rsidR="00FC73AD" w:rsidRPr="008E22F5">
        <w:rPr>
          <w:b/>
          <w:bCs/>
          <w:color w:val="000000"/>
          <w:lang w:eastAsia="ar-SA"/>
        </w:rPr>
        <w:t>na</w:t>
      </w:r>
      <w:r w:rsidR="00FC73AD" w:rsidRPr="008E22F5">
        <w:rPr>
          <w:color w:val="000000"/>
          <w:lang w:eastAsia="ar-SA"/>
        </w:rPr>
        <w:t xml:space="preserve"> </w:t>
      </w:r>
      <w:r w:rsidR="00E84042">
        <w:rPr>
          <w:b/>
          <w:color w:val="000000"/>
          <w:lang w:eastAsia="ar-SA"/>
        </w:rPr>
        <w:t xml:space="preserve">drukarki i monitory </w:t>
      </w:r>
      <w:r w:rsidRPr="008E22F5">
        <w:t xml:space="preserve">w zakresie objętym zwolnieniem – zgodnie z art. 83 ust. 1 pkt 26 przywołanej ustawy. </w:t>
      </w:r>
    </w:p>
    <w:p w14:paraId="578110F4" w14:textId="11A5727C" w:rsidR="00BE199D" w:rsidRPr="008E22F5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C36A45" w:rsidRPr="008E22F5">
        <w:rPr>
          <w:color w:val="000000"/>
          <w:lang w:eastAsia="ar-SA"/>
        </w:rPr>
        <w:t xml:space="preserve"> </w:t>
      </w:r>
      <w:r w:rsidRPr="008E22F5">
        <w:rPr>
          <w:b/>
          <w:color w:val="000000"/>
          <w:lang w:eastAsia="ar-SA"/>
        </w:rPr>
        <w:t xml:space="preserve">na </w:t>
      </w:r>
      <w:r w:rsidR="00E84042">
        <w:rPr>
          <w:b/>
          <w:color w:val="000000"/>
          <w:lang w:eastAsia="ar-SA"/>
        </w:rPr>
        <w:t>drukarki i monitory</w:t>
      </w:r>
      <w:r w:rsidR="00B87A77" w:rsidRPr="008E22F5">
        <w:rPr>
          <w:b/>
          <w:color w:val="000000"/>
          <w:lang w:eastAsia="ar-SA"/>
        </w:rPr>
        <w:t xml:space="preserve"> </w:t>
      </w:r>
      <w:r w:rsidRPr="008E22F5">
        <w:rPr>
          <w:color w:val="000000"/>
          <w:lang w:eastAsia="ar-SA"/>
        </w:rPr>
        <w:t xml:space="preserve">jest przeznaczony dla placówki oświatowej - </w:t>
      </w:r>
      <w:r w:rsidRPr="008E22F5">
        <w:t xml:space="preserve">zgodnie z art. 83 ust. 1 pkt 26 ustawy z dnia 11 marca 2004 r. o podatku od towarów i usług (t. j. Dz. U. 2011 Nr 177 poz. 1054z </w:t>
      </w:r>
      <w:proofErr w:type="spellStart"/>
      <w:r w:rsidRPr="008E22F5">
        <w:t>późn</w:t>
      </w:r>
      <w:proofErr w:type="spellEnd"/>
      <w:r w:rsidRPr="008E22F5">
        <w:t>. zm.).</w:t>
      </w:r>
    </w:p>
    <w:p w14:paraId="0D7457DB" w14:textId="07DE6425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1325C27C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2DCD64" w14:textId="43F64E63" w:rsidR="00BA596D" w:rsidRPr="008E22F5" w:rsidRDefault="00BA596D" w:rsidP="00BA596D">
      <w:pPr>
        <w:pStyle w:val="Akapitzlist"/>
        <w:numPr>
          <w:ilvl w:val="0"/>
          <w:numId w:val="1"/>
        </w:numPr>
      </w:pPr>
      <w:r w:rsidRPr="008E22F5">
        <w:t xml:space="preserve">Oświadczam/y, że warunek określony w pkt. 8.1 </w:t>
      </w:r>
      <w:proofErr w:type="spellStart"/>
      <w:r w:rsidRPr="008E22F5">
        <w:t>ppkt</w:t>
      </w:r>
      <w:proofErr w:type="spellEnd"/>
      <w:r w:rsidRPr="008E22F5">
        <w:t xml:space="preserve"> 3 i 4 SWZ spełniamy osobiście/ powołujemy się </w:t>
      </w:r>
      <w:r w:rsidR="009A3334" w:rsidRPr="008E22F5">
        <w:br/>
      </w:r>
      <w:r w:rsidRPr="008E22F5">
        <w:t>na zasoby podmiotu trzeciego w następującym zakresie ………………………………………………………………………………………………….</w:t>
      </w:r>
    </w:p>
    <w:p w14:paraId="6B5E477C" w14:textId="77777777" w:rsidR="00A01521" w:rsidRPr="008E22F5" w:rsidRDefault="00A01521" w:rsidP="00A01521">
      <w:pPr>
        <w:numPr>
          <w:ilvl w:val="0"/>
          <w:numId w:val="1"/>
        </w:numPr>
        <w:spacing w:before="120" w:after="120"/>
        <w:jc w:val="both"/>
      </w:pPr>
      <w:r w:rsidRPr="008E22F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2FDA876" w:rsidR="00141E3A" w:rsidRPr="008E22F5" w:rsidRDefault="00141E3A" w:rsidP="00141E3A">
      <w:pPr>
        <w:pStyle w:val="Akapitzlist"/>
        <w:numPr>
          <w:ilvl w:val="0"/>
          <w:numId w:val="1"/>
        </w:numPr>
        <w:jc w:val="both"/>
      </w:pPr>
      <w:r w:rsidRPr="008E22F5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61FBAE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Upoważnionymi do reprezentowania naszej firmy są następujące osoby:</w:t>
      </w:r>
    </w:p>
    <w:p w14:paraId="64013752" w14:textId="77777777" w:rsidR="00A01521" w:rsidRPr="008E22F5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22F5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8E22F5" w:rsidRDefault="00A01521" w:rsidP="00411B25">
      <w:pPr>
        <w:tabs>
          <w:tab w:val="left" w:pos="426"/>
        </w:tabs>
        <w:spacing w:line="264" w:lineRule="auto"/>
        <w:ind w:left="426" w:right="1"/>
        <w:jc w:val="both"/>
      </w:pPr>
      <w:r w:rsidRPr="008E22F5">
        <w:t>........................................</w:t>
      </w:r>
      <w:r w:rsidR="00C92070" w:rsidRPr="008E22F5">
        <w:t xml:space="preserve">                                                   </w:t>
      </w:r>
      <w:r w:rsidRPr="008E22F5">
        <w:tab/>
      </w:r>
      <w:r w:rsidRPr="008E22F5">
        <w:tab/>
        <w:t xml:space="preserve"> </w:t>
      </w:r>
    </w:p>
    <w:p w14:paraId="273ABC49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upoważnienie dla powyżej wskazanych osób wynika z następującego (</w:t>
      </w:r>
      <w:proofErr w:type="spellStart"/>
      <w:r w:rsidRPr="008E22F5">
        <w:t>ych</w:t>
      </w:r>
      <w:proofErr w:type="spellEnd"/>
      <w:r w:rsidRPr="008E22F5">
        <w:t>) dokumentu(ów)</w:t>
      </w:r>
    </w:p>
    <w:p w14:paraId="1355F9AA" w14:textId="77777777" w:rsidR="00A01521" w:rsidRPr="008E22F5" w:rsidRDefault="00A01521" w:rsidP="00A01521">
      <w:pPr>
        <w:jc w:val="both"/>
      </w:pPr>
      <w:r w:rsidRPr="008E22F5">
        <w:t>……………………………………………………...........................……które dołączamy do oferty.</w:t>
      </w:r>
    </w:p>
    <w:p w14:paraId="6457AAA0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załącznikami do niniejszej oferty są:</w:t>
      </w:r>
    </w:p>
    <w:p w14:paraId="12399AFD" w14:textId="77777777" w:rsidR="00A01521" w:rsidRPr="008E22F5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8E22F5">
        <w:t>………………………………………………………………………</w:t>
      </w:r>
    </w:p>
    <w:p w14:paraId="46FB8DBD" w14:textId="57F5880E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8E22F5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8E22F5">
        <w:rPr>
          <w:rFonts w:eastAsia="Calibri"/>
          <w:i/>
          <w:lang w:eastAsia="zh-CN"/>
        </w:rPr>
        <w:t xml:space="preserve"> </w:t>
      </w:r>
      <w:r w:rsidR="00345AA9" w:rsidRPr="008E22F5">
        <w:rPr>
          <w:rFonts w:eastAsia="Calibri"/>
          <w:i/>
          <w:lang w:eastAsia="zh-CN"/>
        </w:rPr>
        <w:br/>
      </w:r>
      <w:r w:rsidR="00345AA9" w:rsidRPr="008E22F5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F2711" w14:textId="77777777" w:rsidR="008E5AB3" w:rsidRDefault="008E5AB3">
      <w:r>
        <w:separator/>
      </w:r>
    </w:p>
  </w:endnote>
  <w:endnote w:type="continuationSeparator" w:id="0">
    <w:p w14:paraId="2D578D73" w14:textId="77777777" w:rsidR="008E5AB3" w:rsidRDefault="008E5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5997C" w14:textId="77777777" w:rsidR="008E5AB3" w:rsidRDefault="008E5AB3">
      <w:r>
        <w:separator/>
      </w:r>
    </w:p>
  </w:footnote>
  <w:footnote w:type="continuationSeparator" w:id="0">
    <w:p w14:paraId="4C3E18B4" w14:textId="77777777" w:rsidR="008E5AB3" w:rsidRDefault="008E5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526D7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22F5"/>
    <w:rsid w:val="008E5AB3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D02CF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A4C25"/>
    <w:rsid w:val="00CB10DC"/>
    <w:rsid w:val="00CD3B8A"/>
    <w:rsid w:val="00CE6162"/>
    <w:rsid w:val="00D0257B"/>
    <w:rsid w:val="00D05990"/>
    <w:rsid w:val="00D26270"/>
    <w:rsid w:val="00D30A98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042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F6410-9EF7-4922-A029-AB42B84C8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820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Jolata Oleksy</cp:lastModifiedBy>
  <cp:revision>5</cp:revision>
  <cp:lastPrinted>2022-10-21T07:13:00Z</cp:lastPrinted>
  <dcterms:created xsi:type="dcterms:W3CDTF">2022-12-08T10:51:00Z</dcterms:created>
  <dcterms:modified xsi:type="dcterms:W3CDTF">2022-12-20T09:03:00Z</dcterms:modified>
</cp:coreProperties>
</file>