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6C5AA2A0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BD02CF">
        <w:rPr>
          <w:b/>
          <w:bCs/>
        </w:rPr>
        <w:t>d</w:t>
      </w:r>
      <w:r w:rsidR="00BD02CF" w:rsidRPr="00BD02CF">
        <w:rPr>
          <w:b/>
          <w:bCs/>
        </w:rPr>
        <w:t>ostawa infrastruktury sieciowej na potrzeby Centrum Rekrutacji - KC-zp.272-725/22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E53493B" w14:textId="77777777" w:rsidR="008E22F5" w:rsidRDefault="008E22F5" w:rsidP="00624DA4">
      <w:pPr>
        <w:jc w:val="both"/>
      </w:pPr>
    </w:p>
    <w:p w14:paraId="4876E478" w14:textId="77777777" w:rsidR="001E28A7" w:rsidRPr="00390323" w:rsidRDefault="001E28A7" w:rsidP="001E28A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390323">
        <w:rPr>
          <w:b/>
          <w:sz w:val="22"/>
          <w:szCs w:val="22"/>
        </w:rPr>
        <w:t>Cena netto za całość zamówienia:   ......................................................................... PLN</w:t>
      </w:r>
    </w:p>
    <w:p w14:paraId="1427ACA8" w14:textId="77777777" w:rsidR="001E28A7" w:rsidRPr="00390323" w:rsidRDefault="001E28A7" w:rsidP="001E28A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117736F" w14:textId="77777777" w:rsidR="001E28A7" w:rsidRPr="00390323" w:rsidRDefault="001E28A7" w:rsidP="001E28A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390323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0BB45154" w14:textId="77777777" w:rsidR="001E28A7" w:rsidRPr="00390323" w:rsidRDefault="001E28A7" w:rsidP="001E28A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FA0BB7D" w14:textId="77777777" w:rsidR="001E28A7" w:rsidRPr="00390323" w:rsidRDefault="001E28A7" w:rsidP="001E28A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390323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445782F" w14:textId="77777777" w:rsidR="001E28A7" w:rsidRPr="00390323" w:rsidRDefault="001E28A7" w:rsidP="001E28A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82091BF" w14:textId="77777777" w:rsidR="001E28A7" w:rsidRPr="00390323" w:rsidRDefault="001E28A7" w:rsidP="001E28A7">
      <w:pPr>
        <w:pStyle w:val="Tekstpodstawowy"/>
        <w:rPr>
          <w:sz w:val="22"/>
          <w:szCs w:val="22"/>
        </w:rPr>
      </w:pPr>
      <w:r w:rsidRPr="00390323">
        <w:rPr>
          <w:sz w:val="22"/>
          <w:szCs w:val="22"/>
        </w:rPr>
        <w:t xml:space="preserve">Powyższa cena zawiera podatek VAT w wysokości .......... % tj. ……………………. </w:t>
      </w:r>
      <w:r>
        <w:rPr>
          <w:sz w:val="22"/>
          <w:szCs w:val="22"/>
        </w:rPr>
        <w:t xml:space="preserve"> </w:t>
      </w:r>
      <w:r w:rsidRPr="00390323">
        <w:rPr>
          <w:sz w:val="22"/>
          <w:szCs w:val="22"/>
        </w:rPr>
        <w:t>PLN</w:t>
      </w:r>
    </w:p>
    <w:p w14:paraId="0EF4FCAE" w14:textId="04840ACE" w:rsidR="008E22F5" w:rsidRDefault="001E28A7" w:rsidP="001E28A7">
      <w:pPr>
        <w:widowControl w:val="0"/>
        <w:spacing w:line="360" w:lineRule="auto"/>
        <w:ind w:right="1"/>
        <w:jc w:val="both"/>
        <w:rPr>
          <w:b/>
        </w:rPr>
      </w:pPr>
      <w:r w:rsidRPr="00390323">
        <w:rPr>
          <w:sz w:val="22"/>
          <w:szCs w:val="22"/>
        </w:rPr>
        <w:t>Producent/typ/model zaoferowanego sprzętu: …………………………………………..</w:t>
      </w:r>
    </w:p>
    <w:p w14:paraId="274B973B" w14:textId="3B43C79A" w:rsidR="00A86240" w:rsidRPr="00DB7FD4" w:rsidRDefault="00A86240" w:rsidP="00E84EAE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 w:rsidRPr="00DB7FD4">
        <w:rPr>
          <w:b/>
          <w:sz w:val="22"/>
          <w:szCs w:val="22"/>
          <w:highlight w:val="yellow"/>
          <w:u w:val="single"/>
        </w:rPr>
        <w:t>kryteri</w:t>
      </w:r>
      <w:r w:rsidR="00DB7FD4">
        <w:rPr>
          <w:b/>
          <w:sz w:val="22"/>
          <w:szCs w:val="22"/>
          <w:highlight w:val="yellow"/>
          <w:u w:val="single"/>
        </w:rPr>
        <w:t>a</w:t>
      </w:r>
      <w:bookmarkStart w:id="0" w:name="_GoBack"/>
      <w:bookmarkEnd w:id="0"/>
      <w:r w:rsidRPr="00DB7FD4">
        <w:rPr>
          <w:b/>
          <w:sz w:val="22"/>
          <w:szCs w:val="22"/>
          <w:highlight w:val="yellow"/>
          <w:u w:val="single"/>
        </w:rPr>
        <w:t xml:space="preserve"> oceny ofert</w:t>
      </w:r>
      <w:r w:rsidR="00DB7FD4">
        <w:rPr>
          <w:b/>
          <w:sz w:val="22"/>
          <w:szCs w:val="22"/>
          <w:highlight w:val="yellow"/>
          <w:u w:val="single"/>
        </w:rPr>
        <w:t>:</w:t>
      </w:r>
    </w:p>
    <w:p w14:paraId="5A26A4FD" w14:textId="7DBBC398" w:rsidR="00E84EAE" w:rsidRPr="00A86240" w:rsidRDefault="00E84EAE" w:rsidP="00E84EAE">
      <w:pPr>
        <w:widowControl w:val="0"/>
        <w:spacing w:line="360" w:lineRule="auto"/>
        <w:ind w:right="1"/>
        <w:jc w:val="both"/>
        <w:rPr>
          <w:iCs/>
          <w:color w:val="000000"/>
        </w:rPr>
      </w:pPr>
      <w:r w:rsidRPr="00A71EBA">
        <w:rPr>
          <w:b/>
        </w:rPr>
        <w:t xml:space="preserve">Termin realizacji umowy: </w:t>
      </w:r>
      <w:r w:rsidRPr="00A86240">
        <w:rPr>
          <w:iCs/>
          <w:color w:val="000000"/>
        </w:rPr>
        <w:t xml:space="preserve">do …… dni od daty </w:t>
      </w:r>
      <w:r w:rsidR="00ED56E8" w:rsidRPr="00A86240">
        <w:rPr>
          <w:iCs/>
          <w:color w:val="000000"/>
        </w:rPr>
        <w:t xml:space="preserve">podpisania </w:t>
      </w:r>
      <w:r w:rsidR="00B87A77" w:rsidRPr="00A86240">
        <w:rPr>
          <w:iCs/>
          <w:color w:val="000000"/>
        </w:rPr>
        <w:t xml:space="preserve"> </w:t>
      </w:r>
    </w:p>
    <w:p w14:paraId="319073B5" w14:textId="49A365A6" w:rsidR="008E22F5" w:rsidRDefault="00E84EAE" w:rsidP="00E84EAE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8E22F5">
        <w:rPr>
          <w:b/>
        </w:rPr>
        <w:t>Okres udzielonej gwarancji wynosi:</w:t>
      </w:r>
      <w:r w:rsidRPr="008E22F5">
        <w:t xml:space="preserve"> </w:t>
      </w:r>
      <w:r w:rsidR="00E84042">
        <w:t>………… m-</w:t>
      </w:r>
      <w:proofErr w:type="spellStart"/>
      <w:r w:rsidR="00E84042">
        <w:t>cy</w:t>
      </w:r>
      <w:proofErr w:type="spellEnd"/>
      <w:r w:rsidR="00E84042">
        <w:t xml:space="preserve"> </w:t>
      </w:r>
      <w:r w:rsidR="001E28A7">
        <w:t xml:space="preserve"> </w:t>
      </w:r>
    </w:p>
    <w:p w14:paraId="0CFC40BC" w14:textId="1C7F7B1B" w:rsidR="00A86240" w:rsidRDefault="00A86240" w:rsidP="00A86240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BE16A1">
        <w:rPr>
          <w:b/>
        </w:rPr>
        <w:t>Czas reakcji serwisu na zgłoszenie awarii</w:t>
      </w:r>
      <w:r>
        <w:rPr>
          <w:b/>
        </w:rPr>
        <w:t xml:space="preserve"> ……….. </w:t>
      </w:r>
      <w:r w:rsidRPr="00A86240">
        <w:t>godz.</w:t>
      </w:r>
      <w:r>
        <w:rPr>
          <w:b/>
        </w:rPr>
        <w:t xml:space="preserve"> </w:t>
      </w:r>
      <w:r w:rsidRPr="00A86240">
        <w:t>od momentu zgłoszenia usterki</w:t>
      </w:r>
      <w:r>
        <w:rPr>
          <w:b/>
        </w:rPr>
        <w:t xml:space="preserve"> </w:t>
      </w:r>
    </w:p>
    <w:p w14:paraId="3CFD5489" w14:textId="77777777" w:rsidR="00A86240" w:rsidRDefault="00A86240" w:rsidP="00A86240">
      <w:pPr>
        <w:spacing w:before="60" w:after="120"/>
        <w:rPr>
          <w:b/>
          <w:bCs/>
        </w:rPr>
      </w:pPr>
      <w:r w:rsidRPr="00BE16A1">
        <w:rPr>
          <w:b/>
          <w:bCs/>
        </w:rPr>
        <w:t>Urządzenie wyposażone w kamerę optyczną wykrywającą pęcherzyki powietrza w kolumnie pomiarowej oraz przerwanie kolumny w trakcie pomiaru</w:t>
      </w:r>
    </w:p>
    <w:p w14:paraId="0F885741" w14:textId="6BF4280B" w:rsidR="00A86240" w:rsidRPr="00A86240" w:rsidRDefault="00A86240" w:rsidP="00A86240">
      <w:pPr>
        <w:spacing w:before="60" w:after="120"/>
      </w:pPr>
      <w:r w:rsidRPr="00A86240">
        <w:t>TAK/NIE*(niewłaściwe skreślić)</w:t>
      </w:r>
    </w:p>
    <w:p w14:paraId="62A88AB0" w14:textId="279A95FF" w:rsidR="00A86240" w:rsidRDefault="00A86240" w:rsidP="00A86240">
      <w:pPr>
        <w:spacing w:before="60" w:after="120"/>
        <w:rPr>
          <w:b/>
          <w:bCs/>
        </w:rPr>
      </w:pPr>
      <w:r w:rsidRPr="00750814">
        <w:rPr>
          <w:b/>
          <w:bCs/>
        </w:rPr>
        <w:t>Utrzymywanie próbki w miejscu pomiarowym za pomocą napięcia powierzchniowego</w:t>
      </w:r>
    </w:p>
    <w:p w14:paraId="74046BA5" w14:textId="77777777" w:rsidR="00A86240" w:rsidRPr="00A86240" w:rsidRDefault="00A86240" w:rsidP="00A86240">
      <w:pPr>
        <w:spacing w:before="60" w:after="120"/>
      </w:pPr>
      <w:r w:rsidRPr="00A86240">
        <w:t>TAK/NIE*(niewłaściwe skreślić)</w:t>
      </w:r>
    </w:p>
    <w:p w14:paraId="10B1255C" w14:textId="77777777" w:rsidR="00A86240" w:rsidRDefault="00A86240" w:rsidP="00A86240">
      <w:pPr>
        <w:spacing w:before="60" w:after="120"/>
        <w:rPr>
          <w:b/>
        </w:rPr>
      </w:pPr>
    </w:p>
    <w:p w14:paraId="635ACF91" w14:textId="1C82A415" w:rsidR="00A01521" w:rsidRPr="008E22F5" w:rsidRDefault="00A01521" w:rsidP="00AC49C3">
      <w:pPr>
        <w:tabs>
          <w:tab w:val="left" w:pos="426"/>
        </w:tabs>
        <w:jc w:val="both"/>
      </w:pPr>
      <w:r w:rsidRPr="008E22F5">
        <w:rPr>
          <w:b/>
        </w:rPr>
        <w:t xml:space="preserve">Termin płatności: </w:t>
      </w:r>
      <w:r w:rsidR="003A1629" w:rsidRPr="008E22F5">
        <w:t xml:space="preserve">przelewem w terminie do 21 dni od daty otrzymania faktury </w:t>
      </w:r>
      <w:r w:rsidR="008E22F5">
        <w:br/>
      </w:r>
      <w:r w:rsidR="003A1629" w:rsidRPr="008E22F5">
        <w:t xml:space="preserve">przez Zamawiającego na rachunek Wykonawcy umieszczony na dzień zlecenia przelewu </w:t>
      </w:r>
      <w:r w:rsidR="008E22F5">
        <w:br/>
      </w:r>
      <w:r w:rsidR="003A1629" w:rsidRPr="008E22F5">
        <w:t xml:space="preserve">w wykazie podmiotów, o których mowa w art. 96b ust. 1) Ustawy o podatku od towarów </w:t>
      </w:r>
      <w:r w:rsidR="008E22F5">
        <w:br/>
      </w:r>
      <w:r w:rsidR="003A1629" w:rsidRPr="008E22F5">
        <w:t>i usług.</w:t>
      </w:r>
    </w:p>
    <w:p w14:paraId="17B679E5" w14:textId="2CF2D9B1" w:rsidR="00A01521" w:rsidRPr="008E22F5" w:rsidRDefault="00A01521" w:rsidP="00A01521">
      <w:pPr>
        <w:rPr>
          <w:b/>
          <w:u w:val="single"/>
        </w:rPr>
      </w:pPr>
      <w:r w:rsidRPr="008E22F5">
        <w:rPr>
          <w:b/>
          <w:u w:val="single"/>
        </w:rPr>
        <w:t>Jednocześnie oświadczamy, że:</w:t>
      </w:r>
    </w:p>
    <w:p w14:paraId="4E6EFC70" w14:textId="5ADD798B" w:rsidR="00A01521" w:rsidRPr="008E22F5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E22F5">
        <w:rPr>
          <w:color w:val="000000"/>
          <w:lang w:eastAsia="ar-SA"/>
        </w:rPr>
        <w:t xml:space="preserve">Oświadczamy, że jesteśmy związani niniejszą ofertą przez okres </w:t>
      </w:r>
      <w:r w:rsidR="00DE7746" w:rsidRPr="008E22F5">
        <w:rPr>
          <w:color w:val="000000"/>
          <w:lang w:eastAsia="ar-SA"/>
        </w:rPr>
        <w:t>wskazan</w:t>
      </w:r>
      <w:r w:rsidR="00E40DCD" w:rsidRPr="008E22F5">
        <w:rPr>
          <w:color w:val="000000"/>
          <w:lang w:eastAsia="ar-SA"/>
        </w:rPr>
        <w:t>y</w:t>
      </w:r>
      <w:r w:rsidR="00DE7746" w:rsidRPr="008E22F5">
        <w:rPr>
          <w:color w:val="000000"/>
          <w:lang w:eastAsia="ar-SA"/>
        </w:rPr>
        <w:t xml:space="preserve"> </w:t>
      </w:r>
      <w:r w:rsidR="008E22F5">
        <w:rPr>
          <w:color w:val="000000"/>
          <w:lang w:eastAsia="ar-SA"/>
        </w:rPr>
        <w:br/>
      </w:r>
      <w:r w:rsidR="00DE7746" w:rsidRPr="008E22F5">
        <w:rPr>
          <w:color w:val="000000"/>
          <w:lang w:eastAsia="ar-SA"/>
        </w:rPr>
        <w:t>w dokumentach zamówienia.</w:t>
      </w:r>
    </w:p>
    <w:p w14:paraId="12D74203" w14:textId="1709CFED" w:rsidR="00C11282" w:rsidRPr="008E22F5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E22F5">
        <w:rPr>
          <w:color w:val="000000"/>
          <w:lang w:eastAsia="ar-SA"/>
        </w:rPr>
        <w:t xml:space="preserve">Oświadczamy, że zapoznaliśmy się z postanowieniami umowy, określonymi </w:t>
      </w:r>
      <w:r w:rsidR="008E22F5">
        <w:rPr>
          <w:color w:val="000000"/>
          <w:lang w:eastAsia="ar-SA"/>
        </w:rPr>
        <w:br/>
      </w:r>
      <w:r w:rsidRPr="008E22F5">
        <w:rPr>
          <w:color w:val="000000"/>
          <w:lang w:eastAsia="ar-SA"/>
        </w:rPr>
        <w:t>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8E22F5">
        <w:rPr>
          <w:color w:val="000000"/>
        </w:rPr>
        <w:t xml:space="preserve"> i nie wnosimy do nich żadnych zastrzeżeń.</w:t>
      </w:r>
    </w:p>
    <w:p w14:paraId="670C2117" w14:textId="77777777" w:rsidR="00356077" w:rsidRPr="008E22F5" w:rsidRDefault="00356077" w:rsidP="00356077">
      <w:pPr>
        <w:numPr>
          <w:ilvl w:val="0"/>
          <w:numId w:val="1"/>
        </w:numPr>
        <w:jc w:val="both"/>
        <w:rPr>
          <w:b/>
          <w:bCs/>
          <w:lang w:eastAsia="en-US"/>
        </w:rPr>
      </w:pPr>
      <w:r w:rsidRPr="008E22F5">
        <w:rPr>
          <w:b/>
          <w:bCs/>
        </w:rPr>
        <w:t xml:space="preserve">Serwis gwarancyjny sprawowany jest przez producenta lub autoryzowanego partnera serwisowego producenta tj. </w:t>
      </w:r>
      <w:r w:rsidRPr="008E22F5">
        <w:t xml:space="preserve">…………………………………............... </w:t>
      </w:r>
      <w:r w:rsidRPr="008E22F5">
        <w:rPr>
          <w:highlight w:val="yellow"/>
        </w:rPr>
        <w:t>(należy wpisać)</w:t>
      </w:r>
      <w:r w:rsidRPr="008E22F5">
        <w:t xml:space="preserve"> </w:t>
      </w:r>
      <w:r w:rsidRPr="008E22F5">
        <w:rPr>
          <w:b/>
          <w:bCs/>
          <w:lang w:eastAsia="en-US"/>
        </w:rPr>
        <w:t>.</w:t>
      </w:r>
    </w:p>
    <w:p w14:paraId="0D7457DB" w14:textId="07DE6425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8E22F5" w:rsidRDefault="00A01521" w:rsidP="00A01521">
      <w:pPr>
        <w:ind w:left="360"/>
        <w:jc w:val="both"/>
        <w:rPr>
          <w:i/>
        </w:rPr>
      </w:pPr>
      <w:r w:rsidRPr="008E22F5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1325C27C" w:rsidR="00A01521" w:rsidRPr="008E22F5" w:rsidRDefault="00A01521" w:rsidP="00A01521">
      <w:pPr>
        <w:ind w:left="360"/>
        <w:jc w:val="both"/>
        <w:rPr>
          <w:i/>
        </w:rPr>
      </w:pPr>
      <w:r w:rsidRPr="008E22F5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2DCD64" w14:textId="43F64E63" w:rsidR="00BA596D" w:rsidRPr="008E22F5" w:rsidRDefault="00BA596D" w:rsidP="00BA596D">
      <w:pPr>
        <w:pStyle w:val="Akapitzlist"/>
        <w:numPr>
          <w:ilvl w:val="0"/>
          <w:numId w:val="1"/>
        </w:numPr>
      </w:pPr>
      <w:r w:rsidRPr="008E22F5">
        <w:t xml:space="preserve">Oświadczam/y, że warunek określony w pkt. 8.1 </w:t>
      </w:r>
      <w:proofErr w:type="spellStart"/>
      <w:r w:rsidRPr="008E22F5">
        <w:t>ppkt</w:t>
      </w:r>
      <w:proofErr w:type="spellEnd"/>
      <w:r w:rsidRPr="008E22F5">
        <w:t xml:space="preserve"> 3 i 4 SWZ spełniamy osobiście/ powołujemy się </w:t>
      </w:r>
      <w:r w:rsidR="009A3334" w:rsidRPr="008E22F5">
        <w:br/>
      </w:r>
      <w:r w:rsidRPr="008E22F5">
        <w:t>na zasoby podmiotu trzeciego w następującym zakresie ………………………………………………………………………………………………….</w:t>
      </w:r>
    </w:p>
    <w:p w14:paraId="6B5E477C" w14:textId="77777777" w:rsidR="00A01521" w:rsidRPr="008E22F5" w:rsidRDefault="00A01521" w:rsidP="00A01521">
      <w:pPr>
        <w:numPr>
          <w:ilvl w:val="0"/>
          <w:numId w:val="1"/>
        </w:numPr>
        <w:spacing w:before="120" w:after="120"/>
        <w:jc w:val="both"/>
      </w:pPr>
      <w:r w:rsidRPr="008E22F5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2FDA876" w:rsidR="00141E3A" w:rsidRPr="008E22F5" w:rsidRDefault="00141E3A" w:rsidP="00141E3A">
      <w:pPr>
        <w:pStyle w:val="Akapitzlist"/>
        <w:numPr>
          <w:ilvl w:val="0"/>
          <w:numId w:val="1"/>
        </w:numPr>
        <w:jc w:val="both"/>
      </w:pPr>
      <w:r w:rsidRPr="008E22F5"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261FBAE" w14:textId="77777777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Upoważnionymi do reprezentowania naszej firmy są następujące osoby:</w:t>
      </w:r>
    </w:p>
    <w:p w14:paraId="64013752" w14:textId="77777777" w:rsidR="00A01521" w:rsidRPr="008E22F5" w:rsidRDefault="00A01521" w:rsidP="00A01521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8E22F5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</w:p>
    <w:p w14:paraId="1DB44153" w14:textId="77777777" w:rsidR="00A01521" w:rsidRPr="008E22F5" w:rsidRDefault="00A01521" w:rsidP="00411B25">
      <w:pPr>
        <w:tabs>
          <w:tab w:val="left" w:pos="426"/>
        </w:tabs>
        <w:spacing w:line="264" w:lineRule="auto"/>
        <w:ind w:left="426" w:right="1"/>
        <w:jc w:val="both"/>
      </w:pPr>
      <w:r w:rsidRPr="008E22F5">
        <w:t>........................................</w:t>
      </w:r>
      <w:r w:rsidR="00C92070" w:rsidRPr="008E22F5">
        <w:t xml:space="preserve">                                                   </w:t>
      </w:r>
      <w:r w:rsidRPr="008E22F5">
        <w:tab/>
      </w:r>
      <w:r w:rsidRPr="008E22F5">
        <w:tab/>
        <w:t xml:space="preserve"> </w:t>
      </w:r>
    </w:p>
    <w:p w14:paraId="273ABC49" w14:textId="77777777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upoważnienie dla powyżej wskazanych osób wynika z następującego (</w:t>
      </w:r>
      <w:proofErr w:type="spellStart"/>
      <w:r w:rsidRPr="008E22F5">
        <w:t>ych</w:t>
      </w:r>
      <w:proofErr w:type="spellEnd"/>
      <w:r w:rsidRPr="008E22F5">
        <w:t>) dokumentu(ów)</w:t>
      </w:r>
    </w:p>
    <w:p w14:paraId="1355F9AA" w14:textId="77777777" w:rsidR="00A01521" w:rsidRPr="008E22F5" w:rsidRDefault="00A01521" w:rsidP="00A01521">
      <w:pPr>
        <w:jc w:val="both"/>
      </w:pPr>
      <w:r w:rsidRPr="008E22F5">
        <w:lastRenderedPageBreak/>
        <w:t>……………………………………………………...........................……które dołączamy do oferty.</w:t>
      </w:r>
    </w:p>
    <w:p w14:paraId="6457AAA0" w14:textId="77777777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załącznikami do niniejszej oferty są:</w:t>
      </w:r>
    </w:p>
    <w:p w14:paraId="12399AFD" w14:textId="77777777" w:rsidR="00A01521" w:rsidRPr="008E22F5" w:rsidRDefault="00A01521" w:rsidP="00411B25">
      <w:pPr>
        <w:numPr>
          <w:ilvl w:val="1"/>
          <w:numId w:val="2"/>
        </w:numPr>
        <w:spacing w:line="360" w:lineRule="auto"/>
        <w:jc w:val="both"/>
      </w:pPr>
      <w:r w:rsidRPr="008E22F5">
        <w:t>………………………………………………………………………</w:t>
      </w:r>
    </w:p>
    <w:p w14:paraId="46FB8DBD" w14:textId="57F5880E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8E22F5">
        <w:rPr>
          <w:rFonts w:eastAsia="Calibri"/>
          <w:i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8E22F5">
        <w:rPr>
          <w:rFonts w:eastAsia="Calibri"/>
          <w:i/>
          <w:lang w:eastAsia="zh-CN"/>
        </w:rPr>
        <w:t xml:space="preserve"> </w:t>
      </w:r>
      <w:r w:rsidR="00345AA9" w:rsidRPr="008E22F5">
        <w:rPr>
          <w:rFonts w:eastAsia="Calibri"/>
          <w:i/>
          <w:lang w:eastAsia="zh-CN"/>
        </w:rPr>
        <w:br/>
      </w:r>
      <w:r w:rsidR="00345AA9" w:rsidRPr="008E22F5">
        <w:rPr>
          <w:rFonts w:eastAsia="Calibri"/>
          <w:i/>
          <w:highlight w:val="yellow"/>
          <w:lang w:eastAsia="zh-CN"/>
        </w:rPr>
        <w:t>i podpisuje kwalifikowanym podpisem elektronicznym.</w:t>
      </w:r>
    </w:p>
    <w:sectPr w:rsidR="00B62F32" w:rsidRPr="008E22F5" w:rsidSect="00A86240">
      <w:headerReference w:type="default" r:id="rId8"/>
      <w:footerReference w:type="default" r:id="rId9"/>
      <w:pgSz w:w="11906" w:h="16838"/>
      <w:pgMar w:top="1135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E675B9" w14:textId="77777777" w:rsidR="00924FDA" w:rsidRDefault="00924FDA">
      <w:r>
        <w:separator/>
      </w:r>
    </w:p>
  </w:endnote>
  <w:endnote w:type="continuationSeparator" w:id="0">
    <w:p w14:paraId="50F05F80" w14:textId="77777777" w:rsidR="00924FDA" w:rsidRDefault="00924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5B2AF1" w14:textId="77777777" w:rsidR="00924FDA" w:rsidRDefault="00924FDA">
      <w:r>
        <w:separator/>
      </w:r>
    </w:p>
  </w:footnote>
  <w:footnote w:type="continuationSeparator" w:id="0">
    <w:p w14:paraId="7F1A5A89" w14:textId="77777777" w:rsidR="00924FDA" w:rsidRDefault="00924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B38D8E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28A7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4C17"/>
    <w:rsid w:val="002C6E15"/>
    <w:rsid w:val="002D3DCB"/>
    <w:rsid w:val="002D7B86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6430"/>
    <w:rsid w:val="004B79D3"/>
    <w:rsid w:val="004D025D"/>
    <w:rsid w:val="004E4C7F"/>
    <w:rsid w:val="00526126"/>
    <w:rsid w:val="005305D2"/>
    <w:rsid w:val="005540BD"/>
    <w:rsid w:val="005664E4"/>
    <w:rsid w:val="0057701E"/>
    <w:rsid w:val="00581B5E"/>
    <w:rsid w:val="00582FD5"/>
    <w:rsid w:val="005E2A25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526D7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5BF3"/>
    <w:rsid w:val="008D7A6D"/>
    <w:rsid w:val="008E22F5"/>
    <w:rsid w:val="008E5AB3"/>
    <w:rsid w:val="008F01C3"/>
    <w:rsid w:val="009031B9"/>
    <w:rsid w:val="00924FDA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70805"/>
    <w:rsid w:val="00A71EBA"/>
    <w:rsid w:val="00A86240"/>
    <w:rsid w:val="00AB1889"/>
    <w:rsid w:val="00AC49C3"/>
    <w:rsid w:val="00AE20E8"/>
    <w:rsid w:val="00B13F15"/>
    <w:rsid w:val="00B17C47"/>
    <w:rsid w:val="00B41BC8"/>
    <w:rsid w:val="00B4602A"/>
    <w:rsid w:val="00B55A5B"/>
    <w:rsid w:val="00B62F32"/>
    <w:rsid w:val="00B72947"/>
    <w:rsid w:val="00B87A77"/>
    <w:rsid w:val="00B87F4A"/>
    <w:rsid w:val="00BA596D"/>
    <w:rsid w:val="00BB176A"/>
    <w:rsid w:val="00BB4D7D"/>
    <w:rsid w:val="00BD02CF"/>
    <w:rsid w:val="00BE199D"/>
    <w:rsid w:val="00BE226E"/>
    <w:rsid w:val="00C02771"/>
    <w:rsid w:val="00C06FD2"/>
    <w:rsid w:val="00C11282"/>
    <w:rsid w:val="00C337D3"/>
    <w:rsid w:val="00C36A45"/>
    <w:rsid w:val="00C8482C"/>
    <w:rsid w:val="00C85B56"/>
    <w:rsid w:val="00C87E14"/>
    <w:rsid w:val="00C92070"/>
    <w:rsid w:val="00C95260"/>
    <w:rsid w:val="00CA4C25"/>
    <w:rsid w:val="00CB10DC"/>
    <w:rsid w:val="00CD3B8A"/>
    <w:rsid w:val="00CE6162"/>
    <w:rsid w:val="00D0257B"/>
    <w:rsid w:val="00D13857"/>
    <w:rsid w:val="00D26270"/>
    <w:rsid w:val="00D30A98"/>
    <w:rsid w:val="00D42313"/>
    <w:rsid w:val="00D4260C"/>
    <w:rsid w:val="00D467B1"/>
    <w:rsid w:val="00D76203"/>
    <w:rsid w:val="00D91D60"/>
    <w:rsid w:val="00DA0B02"/>
    <w:rsid w:val="00DB7FD4"/>
    <w:rsid w:val="00DD32CA"/>
    <w:rsid w:val="00DD7027"/>
    <w:rsid w:val="00DE0AEA"/>
    <w:rsid w:val="00DE7746"/>
    <w:rsid w:val="00DF00B2"/>
    <w:rsid w:val="00DF0E3E"/>
    <w:rsid w:val="00E26D19"/>
    <w:rsid w:val="00E40DCD"/>
    <w:rsid w:val="00E4737A"/>
    <w:rsid w:val="00E53EAF"/>
    <w:rsid w:val="00E72F7D"/>
    <w:rsid w:val="00E80580"/>
    <w:rsid w:val="00E84042"/>
    <w:rsid w:val="00E84EAE"/>
    <w:rsid w:val="00E96AFC"/>
    <w:rsid w:val="00EB4CE1"/>
    <w:rsid w:val="00EB520D"/>
    <w:rsid w:val="00EB6111"/>
    <w:rsid w:val="00EB6647"/>
    <w:rsid w:val="00EC6CA1"/>
    <w:rsid w:val="00EC7218"/>
    <w:rsid w:val="00EC7AB0"/>
    <w:rsid w:val="00ED56E8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44EFF-CAE1-4A84-B95A-4020DBE57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606</Words>
  <Characters>4755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Jolata Oleksy</cp:lastModifiedBy>
  <cp:revision>5</cp:revision>
  <cp:lastPrinted>2022-10-21T07:13:00Z</cp:lastPrinted>
  <dcterms:created xsi:type="dcterms:W3CDTF">2022-12-12T07:46:00Z</dcterms:created>
  <dcterms:modified xsi:type="dcterms:W3CDTF">2022-12-14T12:39:00Z</dcterms:modified>
</cp:coreProperties>
</file>