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4E95" w:rsidP="00D665F5">
      <w:pPr>
        <w:spacing w:after="240"/>
        <w:jc w:val="right"/>
        <w:rPr>
          <w:sz w:val="22"/>
          <w:szCs w:val="22"/>
        </w:rPr>
      </w:pPr>
      <w:r w:rsidRPr="00634E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4E95">
        <w:rPr>
          <w:sz w:val="22"/>
          <w:szCs w:val="22"/>
        </w:rPr>
        <w:t>2022-12-16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4E95" w:rsidRPr="00634E95" w:rsidRDefault="00634E95" w:rsidP="00577BC6">
      <w:pPr>
        <w:spacing w:after="40"/>
        <w:rPr>
          <w:b/>
          <w:bCs/>
          <w:sz w:val="22"/>
          <w:szCs w:val="22"/>
        </w:rPr>
      </w:pPr>
      <w:r w:rsidRPr="00634E95">
        <w:rPr>
          <w:b/>
          <w:bCs/>
          <w:sz w:val="22"/>
          <w:szCs w:val="22"/>
        </w:rPr>
        <w:t>Akademia Górniczo - Hutnicza</w:t>
      </w:r>
    </w:p>
    <w:p w:rsidR="00634E95" w:rsidRPr="00634E95" w:rsidRDefault="00634E95" w:rsidP="00577BC6">
      <w:pPr>
        <w:spacing w:after="40"/>
        <w:rPr>
          <w:b/>
          <w:bCs/>
          <w:sz w:val="22"/>
          <w:szCs w:val="22"/>
        </w:rPr>
      </w:pPr>
      <w:r w:rsidRPr="00634E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4E95" w:rsidP="00577BC6">
      <w:pPr>
        <w:spacing w:after="40"/>
        <w:rPr>
          <w:b/>
          <w:bCs/>
          <w:sz w:val="22"/>
          <w:szCs w:val="22"/>
        </w:rPr>
      </w:pPr>
      <w:r w:rsidRPr="00634E95">
        <w:rPr>
          <w:b/>
          <w:bCs/>
          <w:sz w:val="22"/>
          <w:szCs w:val="22"/>
        </w:rPr>
        <w:t>Dział Zamówień Publicznych</w:t>
      </w:r>
    </w:p>
    <w:p w:rsidR="00D665F5" w:rsidRPr="00BD5546" w:rsidRDefault="00634E95" w:rsidP="00D665F5">
      <w:pPr>
        <w:rPr>
          <w:sz w:val="22"/>
          <w:szCs w:val="22"/>
        </w:rPr>
      </w:pPr>
      <w:r w:rsidRPr="00634E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4E95">
        <w:rPr>
          <w:sz w:val="22"/>
          <w:szCs w:val="22"/>
        </w:rPr>
        <w:t>30</w:t>
      </w:r>
    </w:p>
    <w:p w:rsidR="00D665F5" w:rsidRPr="00BD5546" w:rsidRDefault="00634E95" w:rsidP="00D665F5">
      <w:pPr>
        <w:rPr>
          <w:sz w:val="22"/>
          <w:szCs w:val="22"/>
        </w:rPr>
      </w:pPr>
      <w:r w:rsidRPr="00634E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4E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4E95" w:rsidRPr="00634E95">
        <w:rPr>
          <w:b/>
          <w:sz w:val="22"/>
          <w:szCs w:val="22"/>
        </w:rPr>
        <w:t>KC-zp.272-708/22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4E95" w:rsidRPr="00634E95">
        <w:rPr>
          <w:sz w:val="22"/>
          <w:szCs w:val="22"/>
        </w:rPr>
        <w:t xml:space="preserve">Tryb podstawowy bez negocjacji - art. 275 pkt. 1 ustawy </w:t>
      </w:r>
      <w:proofErr w:type="spellStart"/>
      <w:r w:rsidR="00634E95" w:rsidRPr="00634E9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4E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4E95">
        <w:rPr>
          <w:b/>
          <w:sz w:val="22"/>
          <w:szCs w:val="22"/>
        </w:rPr>
        <w:t xml:space="preserve">przygotowanie filmu promującego szkołę </w:t>
      </w:r>
      <w:proofErr w:type="spellStart"/>
      <w:r w:rsidRPr="00634E95">
        <w:rPr>
          <w:b/>
          <w:sz w:val="22"/>
          <w:szCs w:val="22"/>
        </w:rPr>
        <w:t>AIatAGH</w:t>
      </w:r>
      <w:proofErr w:type="spellEnd"/>
      <w:r w:rsidRPr="00634E95">
        <w:rPr>
          <w:b/>
          <w:sz w:val="22"/>
          <w:szCs w:val="22"/>
        </w:rPr>
        <w:t>- KC-zp.272-708/22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4E95" w:rsidRPr="00634E95">
        <w:rPr>
          <w:sz w:val="22"/>
          <w:szCs w:val="22"/>
        </w:rPr>
        <w:t>16/12/2022</w:t>
      </w:r>
      <w:r w:rsidR="00FF4AB1" w:rsidRPr="00577BC6">
        <w:rPr>
          <w:sz w:val="22"/>
          <w:szCs w:val="22"/>
        </w:rPr>
        <w:t xml:space="preserve"> o godz. </w:t>
      </w:r>
      <w:r w:rsidR="00634E95" w:rsidRPr="00634E9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1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proofErr w:type="spellStart"/>
            <w:r w:rsidRPr="00634E95">
              <w:t>Dżwignia</w:t>
            </w:r>
            <w:proofErr w:type="spellEnd"/>
            <w:r w:rsidRPr="00634E95">
              <w:t xml:space="preserve"> Handlu Sp. z o.o.</w:t>
            </w:r>
          </w:p>
          <w:p w:rsidR="00634E95" w:rsidRPr="00490DC0" w:rsidRDefault="00634E95" w:rsidP="00152503">
            <w:r w:rsidRPr="00634E95">
              <w:t>Mieszczańska</w:t>
            </w:r>
            <w:r w:rsidRPr="00490DC0">
              <w:t xml:space="preserve"> </w:t>
            </w:r>
            <w:r w:rsidRPr="00634E95">
              <w:t>13/27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30-313</w:t>
            </w:r>
            <w:r w:rsidRPr="00490DC0">
              <w:t xml:space="preserve"> </w:t>
            </w:r>
            <w:r w:rsidRPr="00634E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13 161.00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2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proofErr w:type="spellStart"/>
            <w:r w:rsidRPr="00634E95">
              <w:t>Raman</w:t>
            </w:r>
            <w:proofErr w:type="spellEnd"/>
            <w:r w:rsidRPr="00634E95">
              <w:t xml:space="preserve"> </w:t>
            </w:r>
            <w:proofErr w:type="spellStart"/>
            <w:r w:rsidRPr="00634E95">
              <w:t>Statsenka</w:t>
            </w:r>
            <w:proofErr w:type="spellEnd"/>
          </w:p>
          <w:p w:rsidR="00634E95" w:rsidRPr="00490DC0" w:rsidRDefault="00634E95" w:rsidP="00152503">
            <w:r w:rsidRPr="00634E95">
              <w:t>Wiosenna</w:t>
            </w:r>
            <w:r w:rsidRPr="00490DC0">
              <w:t xml:space="preserve"> </w:t>
            </w:r>
            <w:r w:rsidRPr="00634E95">
              <w:t>2/164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03-749</w:t>
            </w:r>
            <w:r w:rsidRPr="00490DC0">
              <w:t xml:space="preserve"> </w:t>
            </w:r>
            <w:r w:rsidRPr="00634E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24 077.25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3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 xml:space="preserve">Agencja filmowo-reklamowa </w:t>
            </w:r>
            <w:proofErr w:type="spellStart"/>
            <w:r w:rsidRPr="00634E95">
              <w:t>Aimart</w:t>
            </w:r>
            <w:proofErr w:type="spellEnd"/>
            <w:r w:rsidRPr="00634E95">
              <w:t xml:space="preserve"> Lech </w:t>
            </w:r>
            <w:proofErr w:type="spellStart"/>
            <w:r w:rsidRPr="00634E95">
              <w:t>Wilczaszek</w:t>
            </w:r>
            <w:proofErr w:type="spellEnd"/>
          </w:p>
          <w:p w:rsidR="00634E95" w:rsidRPr="00490DC0" w:rsidRDefault="00634E95" w:rsidP="00152503">
            <w:r w:rsidRPr="00634E95">
              <w:t>Glinki</w:t>
            </w:r>
            <w:r w:rsidRPr="00490DC0">
              <w:t xml:space="preserve"> </w:t>
            </w:r>
            <w:r w:rsidRPr="00634E95">
              <w:t>79/131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85-861</w:t>
            </w:r>
            <w:r w:rsidRPr="00490DC0">
              <w:t xml:space="preserve"> </w:t>
            </w:r>
            <w:r w:rsidRPr="00634E95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43 050.00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4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proofErr w:type="spellStart"/>
            <w:r w:rsidRPr="00634E95">
              <w:t>wMediaWzięci</w:t>
            </w:r>
            <w:proofErr w:type="spellEnd"/>
            <w:r w:rsidRPr="00634E95">
              <w:t xml:space="preserve"> Sp. z o.o. Sp.k.</w:t>
            </w:r>
          </w:p>
          <w:p w:rsidR="00634E95" w:rsidRPr="00490DC0" w:rsidRDefault="00634E95" w:rsidP="00152503">
            <w:r w:rsidRPr="00634E95">
              <w:t>Przasnyska</w:t>
            </w:r>
            <w:r w:rsidRPr="00490DC0">
              <w:t xml:space="preserve"> </w:t>
            </w:r>
            <w:r w:rsidRPr="00634E95">
              <w:t>6a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01-756</w:t>
            </w:r>
            <w:r w:rsidRPr="00490DC0">
              <w:t xml:space="preserve"> </w:t>
            </w:r>
            <w:r w:rsidRPr="00634E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31 980.00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5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 xml:space="preserve">einfo.pl </w:t>
            </w:r>
            <w:r w:rsidR="00344EA1">
              <w:t>C</w:t>
            </w:r>
            <w:r w:rsidRPr="00634E95">
              <w:t xml:space="preserve">entrum </w:t>
            </w:r>
            <w:r w:rsidR="00344EA1">
              <w:t>R</w:t>
            </w:r>
            <w:r w:rsidRPr="00634E95">
              <w:t>eklamy</w:t>
            </w:r>
            <w:r w:rsidR="00344EA1">
              <w:t xml:space="preserve"> Marzena </w:t>
            </w:r>
            <w:proofErr w:type="spellStart"/>
            <w:r w:rsidR="00344EA1">
              <w:t>Szymczuk</w:t>
            </w:r>
            <w:proofErr w:type="spellEnd"/>
          </w:p>
          <w:p w:rsidR="00634E95" w:rsidRPr="00490DC0" w:rsidRDefault="00344EA1" w:rsidP="00152503">
            <w:r>
              <w:t>Boguchwały 18/7</w:t>
            </w:r>
          </w:p>
          <w:p w:rsidR="00634E95" w:rsidRPr="00490DC0" w:rsidRDefault="00344EA1" w:rsidP="00152503">
            <w:pPr>
              <w:spacing w:after="40"/>
              <w:jc w:val="both"/>
            </w:pPr>
            <w:r>
              <w:t>71-531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11 000.00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6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>Stowarzyszenie Polska Platforma Bezpieczeństwa Wewnętrznego</w:t>
            </w:r>
          </w:p>
          <w:p w:rsidR="00634E95" w:rsidRPr="00490DC0" w:rsidRDefault="00634E95" w:rsidP="00152503">
            <w:r w:rsidRPr="00634E95">
              <w:t>Słowackiego</w:t>
            </w:r>
            <w:r w:rsidRPr="00490DC0">
              <w:t xml:space="preserve"> </w:t>
            </w:r>
            <w:r w:rsidRPr="00634E95">
              <w:t>17/11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60-822</w:t>
            </w:r>
            <w:r w:rsidRPr="00490DC0">
              <w:t xml:space="preserve"> </w:t>
            </w:r>
            <w:r w:rsidRPr="00634E9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19 198.00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7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 xml:space="preserve">OSTRO Bartłomiej </w:t>
            </w:r>
            <w:proofErr w:type="spellStart"/>
            <w:r w:rsidRPr="00634E95">
              <w:t>Osses</w:t>
            </w:r>
            <w:proofErr w:type="spellEnd"/>
          </w:p>
          <w:p w:rsidR="00634E95" w:rsidRPr="00490DC0" w:rsidRDefault="00634E95" w:rsidP="00152503">
            <w:r w:rsidRPr="00634E95">
              <w:t>Zamkowa</w:t>
            </w:r>
            <w:r w:rsidRPr="00490DC0">
              <w:t xml:space="preserve"> </w:t>
            </w:r>
            <w:r w:rsidRPr="00634E95">
              <w:t>12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64-600</w:t>
            </w:r>
            <w:r w:rsidRPr="00490DC0">
              <w:t xml:space="preserve"> </w:t>
            </w:r>
            <w:r w:rsidRPr="00634E95"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12 000.00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8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>VIDEO-FOTO-KRIS Józef Jurczyński</w:t>
            </w:r>
          </w:p>
          <w:p w:rsidR="00634E95" w:rsidRPr="00490DC0" w:rsidRDefault="00634E95" w:rsidP="00152503">
            <w:r w:rsidRPr="00634E95">
              <w:t>Zamkowa</w:t>
            </w:r>
            <w:r w:rsidRPr="00490DC0">
              <w:t xml:space="preserve"> </w:t>
            </w:r>
            <w:r w:rsidRPr="00634E95">
              <w:t>2/7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33-335</w:t>
            </w:r>
            <w:r w:rsidRPr="00490DC0">
              <w:t xml:space="preserve"> </w:t>
            </w:r>
            <w:r w:rsidRPr="00634E95">
              <w:t>Nawojowa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15 000.00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>QBEK STUDIO Jakub Cegielski</w:t>
            </w:r>
          </w:p>
          <w:p w:rsidR="00634E95" w:rsidRPr="00490DC0" w:rsidRDefault="00634E95" w:rsidP="00152503">
            <w:r w:rsidRPr="00634E95">
              <w:t>Samorządowa</w:t>
            </w:r>
            <w:r w:rsidRPr="00490DC0">
              <w:t xml:space="preserve"> </w:t>
            </w:r>
            <w:r w:rsidRPr="00634E95">
              <w:t>34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05-420</w:t>
            </w:r>
            <w:r w:rsidRPr="00490DC0">
              <w:t xml:space="preserve"> </w:t>
            </w:r>
            <w:r w:rsidRPr="00634E95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7 730.00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10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>MUWI Maciej Chłopicki</w:t>
            </w:r>
          </w:p>
          <w:p w:rsidR="00634E95" w:rsidRPr="00490DC0" w:rsidRDefault="00344EA1" w:rsidP="00152503">
            <w:r>
              <w:t>G</w:t>
            </w:r>
            <w:r w:rsidR="00634E95" w:rsidRPr="00634E95">
              <w:t>rottgera</w:t>
            </w:r>
            <w:r w:rsidR="00634E95" w:rsidRPr="00490DC0">
              <w:t xml:space="preserve"> </w:t>
            </w:r>
            <w:r w:rsidR="00634E95" w:rsidRPr="00634E95">
              <w:t>3/42</w:t>
            </w:r>
            <w:r w:rsidR="00634E95"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30-035</w:t>
            </w:r>
            <w:r w:rsidRPr="00490DC0">
              <w:t xml:space="preserve"> </w:t>
            </w:r>
            <w:r w:rsidRPr="00634E95">
              <w:t>Krakw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11 980.20 zł</w:t>
            </w:r>
          </w:p>
        </w:tc>
      </w:tr>
      <w:tr w:rsidR="00634E95" w:rsidRPr="00493F8C" w:rsidTr="00152503">
        <w:tc>
          <w:tcPr>
            <w:tcW w:w="993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center"/>
            </w:pPr>
            <w:r w:rsidRPr="00634E95">
              <w:t>11</w:t>
            </w:r>
          </w:p>
        </w:tc>
        <w:tc>
          <w:tcPr>
            <w:tcW w:w="5244" w:type="dxa"/>
            <w:shd w:val="clear" w:color="auto" w:fill="auto"/>
          </w:tcPr>
          <w:p w:rsidR="00634E95" w:rsidRPr="00490DC0" w:rsidRDefault="00634E95" w:rsidP="00152503">
            <w:pPr>
              <w:spacing w:before="40"/>
            </w:pPr>
            <w:r w:rsidRPr="00634E95">
              <w:t xml:space="preserve">Media Operator </w:t>
            </w:r>
            <w:r w:rsidR="00344EA1">
              <w:t>Sp. z o.o.</w:t>
            </w:r>
            <w:bookmarkStart w:id="0" w:name="_GoBack"/>
            <w:bookmarkEnd w:id="0"/>
          </w:p>
          <w:p w:rsidR="00634E95" w:rsidRPr="00490DC0" w:rsidRDefault="00634E95" w:rsidP="00152503">
            <w:r w:rsidRPr="00634E95">
              <w:t>Roździeńskiego</w:t>
            </w:r>
            <w:r w:rsidRPr="00490DC0">
              <w:t xml:space="preserve"> </w:t>
            </w:r>
            <w:r w:rsidRPr="00634E95">
              <w:t>2a</w:t>
            </w:r>
            <w:r w:rsidRPr="00490DC0">
              <w:t xml:space="preserve"> </w:t>
            </w:r>
          </w:p>
          <w:p w:rsidR="00634E95" w:rsidRPr="00490DC0" w:rsidRDefault="00634E95" w:rsidP="00152503">
            <w:pPr>
              <w:spacing w:after="40"/>
              <w:jc w:val="both"/>
            </w:pPr>
            <w:r w:rsidRPr="00634E95">
              <w:t>41-946</w:t>
            </w:r>
            <w:r w:rsidRPr="00490DC0">
              <w:t xml:space="preserve"> </w:t>
            </w:r>
            <w:r w:rsidRPr="00634E95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E95" w:rsidRPr="00490DC0" w:rsidRDefault="00634E95" w:rsidP="00152503">
            <w:pPr>
              <w:spacing w:before="120" w:after="120"/>
              <w:jc w:val="both"/>
            </w:pPr>
            <w:r w:rsidRPr="00634E95">
              <w:t>9 840.00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EBF" w:rsidRDefault="009C6EBF">
      <w:r>
        <w:separator/>
      </w:r>
    </w:p>
  </w:endnote>
  <w:endnote w:type="continuationSeparator" w:id="0">
    <w:p w:rsidR="009C6EBF" w:rsidRDefault="009C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EBF" w:rsidRDefault="009C6EBF">
      <w:r>
        <w:separator/>
      </w:r>
    </w:p>
  </w:footnote>
  <w:footnote w:type="continuationSeparator" w:id="0">
    <w:p w:rsidR="009C6EBF" w:rsidRDefault="009C6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E95" w:rsidRDefault="00634E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E95" w:rsidRDefault="00634E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E95" w:rsidRDefault="00634E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EB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4EA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4E95"/>
    <w:rsid w:val="0069085C"/>
    <w:rsid w:val="0073323E"/>
    <w:rsid w:val="007965DC"/>
    <w:rsid w:val="00843263"/>
    <w:rsid w:val="00861E75"/>
    <w:rsid w:val="009C6EBF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59EC2E"/>
  <w15:chartTrackingRefBased/>
  <w15:docId w15:val="{EB166D3E-703A-443A-975C-1667979AE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2022-12-16T12:17:00Z</cp:lastPrinted>
  <dcterms:created xsi:type="dcterms:W3CDTF">2022-12-16T12:17:00Z</dcterms:created>
  <dcterms:modified xsi:type="dcterms:W3CDTF">2022-12-16T12:17:00Z</dcterms:modified>
</cp:coreProperties>
</file>