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A9BE" w14:textId="77777777" w:rsidR="008D2AB8" w:rsidRPr="00240E71" w:rsidRDefault="00E665F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6B9D610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F39A7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47A9DA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FEED4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E0AB6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A1D8C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AA3054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B0E504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F2AABC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30BDD8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93EA3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304814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EE0504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E751C5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DCE3B28" w14:textId="77777777" w:rsidR="00765DCA" w:rsidRPr="00765DCA" w:rsidRDefault="00765DCA" w:rsidP="008D2AB8">
      <w:pPr>
        <w:ind w:right="-110"/>
        <w:rPr>
          <w:b/>
        </w:rPr>
      </w:pPr>
      <w:r w:rsidRPr="00765DCA">
        <w:rPr>
          <w:b/>
        </w:rPr>
        <w:t>Akademia Górniczo - Hutnicza</w:t>
      </w:r>
    </w:p>
    <w:p w14:paraId="1BC054DC" w14:textId="77777777" w:rsidR="00765DCA" w:rsidRPr="00765DCA" w:rsidRDefault="00765DCA" w:rsidP="008D2AB8">
      <w:pPr>
        <w:ind w:right="-110"/>
        <w:rPr>
          <w:b/>
        </w:rPr>
      </w:pPr>
      <w:r w:rsidRPr="00765DCA">
        <w:rPr>
          <w:b/>
        </w:rPr>
        <w:t>im. Stanisława Staszica w Krakowie</w:t>
      </w:r>
    </w:p>
    <w:p w14:paraId="3C8441FB" w14:textId="77777777" w:rsidR="008D2AB8" w:rsidRDefault="00765DCA" w:rsidP="008D2AB8">
      <w:pPr>
        <w:ind w:right="-110"/>
        <w:rPr>
          <w:b/>
        </w:rPr>
      </w:pPr>
      <w:r w:rsidRPr="00765DC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8E40DA8" w14:textId="77777777" w:rsidR="008D2AB8" w:rsidRDefault="00765DCA" w:rsidP="008D2AB8">
      <w:pPr>
        <w:ind w:right="-110"/>
        <w:rPr>
          <w:b/>
        </w:rPr>
      </w:pPr>
      <w:r w:rsidRPr="00765DCA">
        <w:rPr>
          <w:b/>
        </w:rPr>
        <w:t>Al. Mickiewicza</w:t>
      </w:r>
      <w:r w:rsidR="008D2AB8">
        <w:rPr>
          <w:b/>
        </w:rPr>
        <w:t xml:space="preserve"> </w:t>
      </w:r>
      <w:r w:rsidRPr="00765DCA">
        <w:rPr>
          <w:b/>
        </w:rPr>
        <w:t>30</w:t>
      </w:r>
      <w:r w:rsidR="008D2AB8">
        <w:rPr>
          <w:b/>
        </w:rPr>
        <w:t xml:space="preserve"> </w:t>
      </w:r>
    </w:p>
    <w:p w14:paraId="1FECA6D9" w14:textId="77777777" w:rsidR="008D2AB8" w:rsidRDefault="00765DCA" w:rsidP="008D2AB8">
      <w:pPr>
        <w:rPr>
          <w:b/>
        </w:rPr>
      </w:pPr>
      <w:r w:rsidRPr="00765DCA">
        <w:rPr>
          <w:b/>
        </w:rPr>
        <w:t>30-059</w:t>
      </w:r>
      <w:r w:rsidR="008D2AB8">
        <w:rPr>
          <w:b/>
        </w:rPr>
        <w:t xml:space="preserve"> </w:t>
      </w:r>
      <w:r w:rsidRPr="00765DCA">
        <w:rPr>
          <w:b/>
        </w:rPr>
        <w:t>Kraków</w:t>
      </w:r>
      <w:r w:rsidR="008D2AB8">
        <w:rPr>
          <w:b/>
        </w:rPr>
        <w:t xml:space="preserve">,  </w:t>
      </w:r>
    </w:p>
    <w:p w14:paraId="54C98AE1" w14:textId="77777777" w:rsidR="008D2AB8" w:rsidRDefault="008D2AB8" w:rsidP="008D2AB8">
      <w:pPr>
        <w:ind w:firstLine="3969"/>
        <w:rPr>
          <w:b/>
        </w:rPr>
      </w:pPr>
    </w:p>
    <w:p w14:paraId="52E1AE7B" w14:textId="31F93C3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65DCA" w:rsidRPr="00765DCA">
        <w:rPr>
          <w:b/>
        </w:rPr>
        <w:t>dostawa urządzenia do topienia i od</w:t>
      </w:r>
      <w:r w:rsidR="00237304">
        <w:rPr>
          <w:b/>
        </w:rPr>
        <w:t>le</w:t>
      </w:r>
      <w:r w:rsidR="00765DCA" w:rsidRPr="00765DCA">
        <w:rPr>
          <w:b/>
        </w:rPr>
        <w:t>wania ciśnieniowo-próżniowego w osłonie gazów obojętnych - KC-zp.272-730/22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6EF8F3C" w14:textId="77777777" w:rsidR="008D2AB8" w:rsidRDefault="008D2AB8" w:rsidP="008D2AB8">
      <w:pPr>
        <w:tabs>
          <w:tab w:val="right" w:pos="9000"/>
        </w:tabs>
      </w:pPr>
    </w:p>
    <w:p w14:paraId="1F56AF8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5B980FB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39F416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F9E1F6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026C759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ABA6584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BD55E08" w14:textId="4187D62F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03853406" w14:textId="5EEE2449" w:rsidR="00FE545C" w:rsidRDefault="00237304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urządzenia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282978DD" w14:textId="70CB47A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</w:t>
      </w:r>
      <w:r w:rsidR="00237304">
        <w:t xml:space="preserve">dni od daty podpisania umowy </w:t>
      </w:r>
      <w:r w:rsidR="001409F1">
        <w:t>(</w:t>
      </w:r>
      <w:r w:rsidRPr="0022732C">
        <w:rPr>
          <w:i/>
          <w:highlight w:val="yellow"/>
        </w:rPr>
        <w:t>kryterium oceny ofert)</w:t>
      </w:r>
    </w:p>
    <w:p w14:paraId="5A0E6FFB" w14:textId="30A95762" w:rsidR="008D2AB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 w:rsidRPr="00FB1B4F">
        <w:t xml:space="preserve"> ………………</w:t>
      </w:r>
      <w:r w:rsidR="00237304">
        <w:t>miesięcy</w:t>
      </w:r>
      <w:r w:rsidR="001409F1">
        <w:t xml:space="preserve"> (</w:t>
      </w:r>
      <w:r w:rsidR="001409F1" w:rsidRPr="0022732C">
        <w:rPr>
          <w:i/>
          <w:highlight w:val="yellow"/>
        </w:rPr>
        <w:t>kryterium oceny ofert)</w:t>
      </w:r>
    </w:p>
    <w:p w14:paraId="3FF78045" w14:textId="77777777" w:rsidR="00817998" w:rsidRDefault="00817998" w:rsidP="00237304">
      <w:pPr>
        <w:tabs>
          <w:tab w:val="left" w:pos="426"/>
        </w:tabs>
        <w:jc w:val="both"/>
        <w:rPr>
          <w:sz w:val="22"/>
          <w:szCs w:val="22"/>
        </w:rPr>
      </w:pPr>
    </w:p>
    <w:p w14:paraId="3AEE838B" w14:textId="024F86EA" w:rsidR="00237304" w:rsidRDefault="00237304" w:rsidP="0023730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0E0FCCF" w14:textId="77777777" w:rsidR="00817998" w:rsidRDefault="00817998" w:rsidP="0023730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B393419" w14:textId="7BFB405C" w:rsidR="00237304" w:rsidRDefault="00237304" w:rsidP="0023730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C90A3AA" w14:textId="77777777" w:rsidR="00237304" w:rsidRDefault="00237304" w:rsidP="00237304">
      <w:pPr>
        <w:tabs>
          <w:tab w:val="left" w:pos="426"/>
        </w:tabs>
        <w:jc w:val="both"/>
        <w:rPr>
          <w:sz w:val="22"/>
          <w:szCs w:val="22"/>
        </w:rPr>
      </w:pPr>
    </w:p>
    <w:p w14:paraId="23E3588C" w14:textId="77777777" w:rsidR="00237304" w:rsidRDefault="00237304" w:rsidP="0023730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3C8B7A4" w14:textId="77777777" w:rsidR="00237304" w:rsidRDefault="00237304" w:rsidP="0023730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3A050B" w14:textId="77777777" w:rsidR="00237304" w:rsidRDefault="00237304" w:rsidP="002373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AE03125" w14:textId="77777777" w:rsidR="00237304" w:rsidRDefault="00237304" w:rsidP="002373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03693E0" w14:textId="77777777" w:rsidR="00237304" w:rsidRDefault="00237304" w:rsidP="002373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D3C990" w14:textId="77777777" w:rsidR="00237304" w:rsidRDefault="00237304" w:rsidP="002373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E8588D" w14:textId="77777777" w:rsidR="00237304" w:rsidRDefault="00237304" w:rsidP="002373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99FEC0" w14:textId="77777777" w:rsidR="00237304" w:rsidRDefault="00237304" w:rsidP="0023730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7304" w14:paraId="0092803A" w14:textId="77777777" w:rsidTr="002373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EEA4F" w14:textId="77777777" w:rsidR="00237304" w:rsidRDefault="002373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FBB61" w14:textId="77777777" w:rsidR="00237304" w:rsidRDefault="002373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2C45A8B" w14:textId="77777777" w:rsidR="00237304" w:rsidRDefault="002373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26C54" w14:textId="77777777" w:rsidR="00237304" w:rsidRDefault="002373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37304" w14:paraId="520FA554" w14:textId="77777777" w:rsidTr="002373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DDCE9" w14:textId="77777777" w:rsidR="00237304" w:rsidRDefault="002373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084B8" w14:textId="77777777" w:rsidR="00237304" w:rsidRDefault="002373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068C2" w14:textId="77777777" w:rsidR="00237304" w:rsidRDefault="002373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37304" w14:paraId="0DAADA08" w14:textId="77777777" w:rsidTr="002373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672F7" w14:textId="77777777" w:rsidR="00237304" w:rsidRDefault="002373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53357" w14:textId="77777777" w:rsidR="00237304" w:rsidRDefault="002373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F60A2" w14:textId="77777777" w:rsidR="00237304" w:rsidRDefault="002373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E7B1AB4" w14:textId="77777777" w:rsidR="00237304" w:rsidRDefault="00237304" w:rsidP="002373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03BC5545" w14:textId="77777777" w:rsidR="00237304" w:rsidRDefault="00237304" w:rsidP="0023730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B1FDE81" w14:textId="77777777" w:rsidR="00237304" w:rsidRDefault="00237304" w:rsidP="0023730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0A7DBAC" w14:textId="77777777" w:rsidR="00237304" w:rsidRDefault="00237304" w:rsidP="0023730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02A3230A" w14:textId="77777777" w:rsidR="00237304" w:rsidRDefault="00237304" w:rsidP="002373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783EA09" w14:textId="77777777" w:rsidR="00237304" w:rsidRDefault="00237304" w:rsidP="0023730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B625FA" w14:textId="77777777" w:rsidR="00237304" w:rsidRDefault="00237304" w:rsidP="002373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8DBB5F9" w14:textId="77777777" w:rsidR="00237304" w:rsidRDefault="00237304" w:rsidP="002373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FE0D63F" w14:textId="77777777" w:rsidR="00237304" w:rsidRDefault="00237304" w:rsidP="002373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F87D89F" w14:textId="77777777" w:rsidR="00237304" w:rsidRDefault="00237304" w:rsidP="00237304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98E2C45" w14:textId="77777777" w:rsidR="00237304" w:rsidRDefault="00237304" w:rsidP="00237304"/>
    <w:p w14:paraId="25B047A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444BE" w14:textId="77777777" w:rsidR="00A42D9A" w:rsidRDefault="00A42D9A">
      <w:r>
        <w:separator/>
      </w:r>
    </w:p>
  </w:endnote>
  <w:endnote w:type="continuationSeparator" w:id="0">
    <w:p w14:paraId="1868117D" w14:textId="77777777" w:rsidR="00A42D9A" w:rsidRDefault="00A4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415A" w14:textId="77777777" w:rsidR="00765DCA" w:rsidRDefault="00765D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A8D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18D95" w14:textId="77777777" w:rsidR="00765DCA" w:rsidRDefault="00765D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DDCE8" w14:textId="77777777" w:rsidR="00A42D9A" w:rsidRDefault="00A42D9A">
      <w:r>
        <w:separator/>
      </w:r>
    </w:p>
  </w:footnote>
  <w:footnote w:type="continuationSeparator" w:id="0">
    <w:p w14:paraId="1058C5C8" w14:textId="77777777" w:rsidR="00A42D9A" w:rsidRDefault="00A42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3B74C" w14:textId="77777777" w:rsidR="00765DCA" w:rsidRDefault="00765D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A04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5E4F" w14:textId="77777777" w:rsidR="00765DCA" w:rsidRDefault="00765D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542FE"/>
    <w:multiLevelType w:val="hybridMultilevel"/>
    <w:tmpl w:val="33C681F6"/>
    <w:lvl w:ilvl="0" w:tplc="07E64570">
      <w:start w:val="1"/>
      <w:numFmt w:val="lowerLetter"/>
      <w:lvlText w:val="%1)"/>
      <w:lvlJc w:val="left"/>
      <w:pPr>
        <w:ind w:left="720" w:hanging="360"/>
      </w:pPr>
      <w:rPr>
        <w:rFonts w:eastAsia="Arial Narrow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19062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0472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5566234">
    <w:abstractNumId w:val="0"/>
  </w:num>
  <w:num w:numId="4" w16cid:durableId="176046604">
    <w:abstractNumId w:val="3"/>
  </w:num>
  <w:num w:numId="5" w16cid:durableId="13405483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D9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09F1"/>
    <w:rsid w:val="001801DD"/>
    <w:rsid w:val="001D4612"/>
    <w:rsid w:val="00207E98"/>
    <w:rsid w:val="00237304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5DCA"/>
    <w:rsid w:val="007748F0"/>
    <w:rsid w:val="007A4321"/>
    <w:rsid w:val="0081799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2D9A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65F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349422"/>
  <w15:chartTrackingRefBased/>
  <w15:docId w15:val="{3DD8F221-E40F-4C8E-AA98-66231143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519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2022-12-13T11:49:00Z</cp:lastPrinted>
  <dcterms:created xsi:type="dcterms:W3CDTF">2022-12-13T11:52:00Z</dcterms:created>
  <dcterms:modified xsi:type="dcterms:W3CDTF">2022-12-13T11:52:00Z</dcterms:modified>
</cp:coreProperties>
</file>