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846E7" w14:textId="77777777" w:rsidR="005F17F0" w:rsidRDefault="005F17F0" w:rsidP="005F17F0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Załącznik nr 1</w:t>
      </w:r>
    </w:p>
    <w:p w14:paraId="6B94D8B8" w14:textId="77777777" w:rsidR="005F17F0" w:rsidRDefault="005F17F0" w:rsidP="005F17F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484AEBA7" w14:textId="77777777" w:rsidR="005F17F0" w:rsidRDefault="005F17F0" w:rsidP="005F17F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D3F3337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C9CC51B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.........................................................................</w:t>
      </w:r>
    </w:p>
    <w:p w14:paraId="25428E07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054F67B5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14:paraId="524A30F7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3456600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866C18E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91C16DE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05A6088F" w14:textId="77777777" w:rsidR="005F17F0" w:rsidRDefault="005F17F0" w:rsidP="005F17F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DA31B7B" w14:textId="77777777" w:rsidR="005F17F0" w:rsidRDefault="005F17F0" w:rsidP="005F17F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05622D1B" w14:textId="77777777" w:rsidR="005F17F0" w:rsidRDefault="005F17F0" w:rsidP="005F17F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22691C1C" w14:textId="77777777" w:rsidR="005F17F0" w:rsidRDefault="005F17F0" w:rsidP="005F17F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35681399" w14:textId="77777777" w:rsidR="005F17F0" w:rsidRDefault="005F17F0" w:rsidP="005F17F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74C49B9C" w14:textId="77777777" w:rsidR="005F17F0" w:rsidRDefault="005F17F0" w:rsidP="005F17F0">
      <w:pPr>
        <w:ind w:firstLine="3969"/>
        <w:rPr>
          <w:b/>
          <w:sz w:val="22"/>
          <w:szCs w:val="22"/>
        </w:rPr>
      </w:pPr>
    </w:p>
    <w:p w14:paraId="3592B75E" w14:textId="202296C6" w:rsidR="005F17F0" w:rsidRDefault="005F17F0" w:rsidP="005F17F0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>
        <w:rPr>
          <w:b/>
          <w:sz w:val="22"/>
          <w:szCs w:val="22"/>
        </w:rPr>
        <w:t>DigiCamp</w:t>
      </w:r>
      <w:proofErr w:type="spellEnd"/>
      <w:r>
        <w:rPr>
          <w:b/>
          <w:sz w:val="22"/>
          <w:szCs w:val="22"/>
        </w:rPr>
        <w:t xml:space="preserve"> w ramach programu SPINAKER NAWA - KC-zp.272-</w:t>
      </w:r>
      <w:r>
        <w:rPr>
          <w:b/>
          <w:sz w:val="22"/>
          <w:szCs w:val="22"/>
        </w:rPr>
        <w:t>713</w:t>
      </w:r>
      <w:r>
        <w:rPr>
          <w:b/>
          <w:sz w:val="22"/>
          <w:szCs w:val="22"/>
        </w:rPr>
        <w:t xml:space="preserve">/22,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8916930" w14:textId="77777777" w:rsidR="005F17F0" w:rsidRDefault="005F17F0" w:rsidP="005F17F0">
      <w:pPr>
        <w:tabs>
          <w:tab w:val="right" w:pos="9000"/>
        </w:tabs>
        <w:rPr>
          <w:sz w:val="22"/>
          <w:szCs w:val="22"/>
        </w:rPr>
      </w:pPr>
    </w:p>
    <w:p w14:paraId="5D7D40AF" w14:textId="77777777" w:rsidR="005F17F0" w:rsidRDefault="005F17F0" w:rsidP="005F17F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>:   ..........................................................PLN</w:t>
      </w:r>
    </w:p>
    <w:p w14:paraId="29276925" w14:textId="77777777" w:rsidR="005F17F0" w:rsidRDefault="005F17F0" w:rsidP="005F17F0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67F975AC" w14:textId="77777777" w:rsidR="005F17F0" w:rsidRDefault="005F17F0" w:rsidP="005F17F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8244164" w14:textId="77777777" w:rsidR="005F17F0" w:rsidRDefault="005F17F0" w:rsidP="005F17F0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51ED8779" w14:textId="77777777" w:rsidR="005F17F0" w:rsidRDefault="005F17F0" w:rsidP="005F17F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………………………………………..</w:t>
      </w:r>
      <w:r>
        <w:rPr>
          <w:i/>
          <w:sz w:val="22"/>
          <w:szCs w:val="22"/>
          <w:highlight w:val="yellow"/>
        </w:rPr>
        <w:t>(kryterium oceny ofert)</w:t>
      </w:r>
    </w:p>
    <w:p w14:paraId="2073073F" w14:textId="77777777" w:rsidR="005F17F0" w:rsidRDefault="005F17F0" w:rsidP="005F17F0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Doświadczenie w produkcji filmowej filmów/klipów promocyjnych </w:t>
      </w:r>
      <w:r>
        <w:rPr>
          <w:i/>
          <w:sz w:val="22"/>
          <w:szCs w:val="22"/>
          <w:highlight w:val="yellow"/>
        </w:rPr>
        <w:t>(kryterium oceny ofert)</w:t>
      </w:r>
    </w:p>
    <w:p w14:paraId="77E9D101" w14:textId="77777777" w:rsidR="005F17F0" w:rsidRDefault="005F17F0" w:rsidP="005F17F0">
      <w:pPr>
        <w:pStyle w:val="Tekstpodstawowy"/>
        <w:spacing w:line="240" w:lineRule="auto"/>
        <w:jc w:val="both"/>
        <w:rPr>
          <w:bCs/>
          <w:sz w:val="22"/>
          <w:szCs w:val="22"/>
        </w:rPr>
      </w:pPr>
      <w:r>
        <w:rPr>
          <w:b w:val="0"/>
          <w:color w:val="FF0000"/>
          <w:sz w:val="22"/>
          <w:szCs w:val="22"/>
        </w:rPr>
        <w:t>Oświadczam, że osoba wyznaczona do realizacji zamówienia …………………(imię i nazwisko)</w:t>
      </w:r>
      <w:r>
        <w:rPr>
          <w:bCs/>
          <w:color w:val="FF0000"/>
          <w:sz w:val="22"/>
          <w:szCs w:val="22"/>
        </w:rPr>
        <w:t xml:space="preserve"> </w:t>
      </w:r>
      <w:r>
        <w:rPr>
          <w:bCs/>
          <w:sz w:val="22"/>
          <w:szCs w:val="22"/>
        </w:rPr>
        <w:t>brała udział w wykonaniu zleceń polegających na przygotowaniu, nagraniu, montażu następujących klipów/filmów o charakterze promocyjno-informacyjnym:</w:t>
      </w: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906"/>
        <w:gridCol w:w="3068"/>
        <w:gridCol w:w="2899"/>
        <w:gridCol w:w="2413"/>
      </w:tblGrid>
      <w:tr w:rsidR="005F17F0" w14:paraId="4A59435F" w14:textId="77777777" w:rsidTr="005F17F0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FA63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99EE1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Tytuł filmu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DB54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Termin realizacji</w:t>
            </w: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B0B31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Odbiorca Usługi</w:t>
            </w:r>
          </w:p>
        </w:tc>
      </w:tr>
      <w:tr w:rsidR="005F17F0" w14:paraId="1F9C9AD0" w14:textId="77777777" w:rsidTr="005F17F0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A74FE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1A2D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0B62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A309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5F17F0" w14:paraId="1465797C" w14:textId="77777777" w:rsidTr="005F17F0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BF1DB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45A9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3BD6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599C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5F17F0" w14:paraId="7D5F2EC9" w14:textId="77777777" w:rsidTr="005F17F0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4C49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55E0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458C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D72B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5F17F0" w14:paraId="7688D830" w14:textId="77777777" w:rsidTr="005F17F0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2CEA1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D45F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3134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78EB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5F17F0" w14:paraId="00228B2C" w14:textId="77777777" w:rsidTr="005F17F0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A9D59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5F89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DC84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944F" w14:textId="77777777" w:rsidR="005F17F0" w:rsidRDefault="005F17F0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841BCC0" w14:textId="77777777" w:rsidR="005F17F0" w:rsidRDefault="005F17F0" w:rsidP="005F17F0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  <w:r>
        <w:rPr>
          <w:b w:val="0"/>
          <w:color w:val="FF0000"/>
          <w:sz w:val="20"/>
          <w:szCs w:val="20"/>
        </w:rPr>
        <w:t xml:space="preserve">*W przypadku niepodania przez Wykonawcę wymaganych w tabeli informacji, Zamawiający nie przyzna punktów w </w:t>
      </w:r>
      <w:proofErr w:type="spellStart"/>
      <w:r>
        <w:rPr>
          <w:b w:val="0"/>
          <w:color w:val="FF0000"/>
          <w:sz w:val="20"/>
          <w:szCs w:val="20"/>
        </w:rPr>
        <w:t>pozacenowym</w:t>
      </w:r>
      <w:proofErr w:type="spellEnd"/>
      <w:r>
        <w:rPr>
          <w:b w:val="0"/>
          <w:color w:val="FF0000"/>
          <w:sz w:val="20"/>
          <w:szCs w:val="20"/>
        </w:rPr>
        <w:t xml:space="preserve"> kryterium oceny ofert.</w:t>
      </w:r>
    </w:p>
    <w:p w14:paraId="1CF2DA36" w14:textId="77777777" w:rsidR="005F17F0" w:rsidRDefault="005F17F0" w:rsidP="005F17F0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</w:p>
    <w:p w14:paraId="2BA9FDEB" w14:textId="77777777" w:rsidR="005F17F0" w:rsidRDefault="005F17F0" w:rsidP="005F17F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37EF1F8" w14:textId="77777777" w:rsidR="005F17F0" w:rsidRDefault="005F17F0" w:rsidP="005F17F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28158984" w14:textId="77777777" w:rsidR="005F17F0" w:rsidRDefault="005F17F0" w:rsidP="005F17F0">
      <w:pPr>
        <w:rPr>
          <w:b/>
          <w:sz w:val="22"/>
          <w:szCs w:val="22"/>
          <w:u w:val="single"/>
        </w:rPr>
      </w:pPr>
    </w:p>
    <w:p w14:paraId="5D495F4C" w14:textId="77777777" w:rsidR="005F17F0" w:rsidRDefault="005F17F0" w:rsidP="005F17F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2D9D859" w14:textId="77777777" w:rsidR="005F17F0" w:rsidRDefault="005F17F0" w:rsidP="005F17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5A4DC431" w14:textId="77777777" w:rsidR="005F17F0" w:rsidRDefault="005F17F0" w:rsidP="005F17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746C8149" w14:textId="77777777" w:rsidR="005F17F0" w:rsidRDefault="005F17F0" w:rsidP="005F17F0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  <w:t>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01A8C688" w14:textId="77777777" w:rsidR="005F17F0" w:rsidRDefault="005F17F0" w:rsidP="005F17F0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D5105F" w14:textId="77777777" w:rsidR="005F17F0" w:rsidRDefault="005F17F0" w:rsidP="005F17F0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E1D280" w14:textId="77777777" w:rsidR="005F17F0" w:rsidRDefault="005F17F0" w:rsidP="005F17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17F0" w14:paraId="1B8AC029" w14:textId="77777777" w:rsidTr="005F17F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52A1B" w14:textId="77777777" w:rsidR="005F17F0" w:rsidRDefault="005F17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D0ABA" w14:textId="77777777" w:rsidR="005F17F0" w:rsidRDefault="005F17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2D165E6" w14:textId="77777777" w:rsidR="005F17F0" w:rsidRDefault="005F17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F0AB5" w14:textId="77777777" w:rsidR="005F17F0" w:rsidRDefault="005F17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F17F0" w14:paraId="02B209DE" w14:textId="77777777" w:rsidTr="005F17F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AA8C8" w14:textId="77777777" w:rsidR="005F17F0" w:rsidRDefault="005F17F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9C9DD" w14:textId="77777777" w:rsidR="005F17F0" w:rsidRDefault="005F17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1E885" w14:textId="77777777" w:rsidR="005F17F0" w:rsidRDefault="005F17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3312B12" w14:textId="77777777" w:rsidR="005F17F0" w:rsidRDefault="005F17F0" w:rsidP="005F17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04E0578" w14:textId="77777777" w:rsidR="005F17F0" w:rsidRDefault="005F17F0" w:rsidP="005F17F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C34925A" w14:textId="77777777" w:rsidR="005F17F0" w:rsidRDefault="005F17F0" w:rsidP="005F17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7DF36AC" w14:textId="77777777" w:rsidR="005F17F0" w:rsidRDefault="005F17F0" w:rsidP="005F17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94119AF" w14:textId="77777777" w:rsidR="005F17F0" w:rsidRDefault="005F17F0" w:rsidP="005F17F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1832711" w14:textId="77777777" w:rsidR="005F17F0" w:rsidRDefault="005F17F0" w:rsidP="005F17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F7E7E81" w14:textId="77777777" w:rsidR="005F17F0" w:rsidRDefault="005F17F0" w:rsidP="005F1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C81811" w14:textId="77777777" w:rsidR="005F17F0" w:rsidRDefault="005F17F0" w:rsidP="005F1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1503219" w14:textId="77777777" w:rsidR="005F17F0" w:rsidRDefault="005F17F0" w:rsidP="005F1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C9EAE77" w14:textId="77777777" w:rsidR="005F17F0" w:rsidRDefault="005F17F0" w:rsidP="005F17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E97ECB7" w14:textId="77777777" w:rsidR="005F17F0" w:rsidRDefault="005F17F0" w:rsidP="005F17F0">
      <w:pPr>
        <w:jc w:val="both"/>
        <w:rPr>
          <w:sz w:val="22"/>
          <w:szCs w:val="22"/>
        </w:rPr>
      </w:pPr>
    </w:p>
    <w:p w14:paraId="4560E818" w14:textId="77777777" w:rsidR="005F17F0" w:rsidRDefault="005F17F0" w:rsidP="005F17F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31B4C2BA" w14:textId="77777777" w:rsidR="005F17F0" w:rsidRDefault="005F17F0" w:rsidP="005F17F0">
      <w:pPr>
        <w:tabs>
          <w:tab w:val="left" w:pos="540"/>
          <w:tab w:val="left" w:pos="780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14:paraId="7E9F2385" w14:textId="77777777" w:rsidR="005F17F0" w:rsidRDefault="005F17F0" w:rsidP="005F17F0">
      <w:r>
        <w:rPr>
          <w:sz w:val="22"/>
          <w:szCs w:val="22"/>
        </w:rPr>
        <w:t>**jeżeli dotyczy</w:t>
      </w:r>
    </w:p>
    <w:p w14:paraId="4B4DB8F9" w14:textId="77777777" w:rsidR="00FE545C" w:rsidRPr="005F17F0" w:rsidRDefault="00FE545C" w:rsidP="005F17F0"/>
    <w:sectPr w:rsidR="00FE545C" w:rsidRPr="005F17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46830" w14:textId="77777777" w:rsidR="00141215" w:rsidRDefault="00141215">
      <w:r>
        <w:separator/>
      </w:r>
    </w:p>
  </w:endnote>
  <w:endnote w:type="continuationSeparator" w:id="0">
    <w:p w14:paraId="7ED920A8" w14:textId="77777777" w:rsidR="00141215" w:rsidRDefault="0014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BF5F9" w14:textId="77777777" w:rsidR="008943E8" w:rsidRDefault="008943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30D5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C8535" w14:textId="77777777" w:rsidR="008943E8" w:rsidRDefault="008943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D146B" w14:textId="77777777" w:rsidR="00141215" w:rsidRDefault="00141215">
      <w:r>
        <w:separator/>
      </w:r>
    </w:p>
  </w:footnote>
  <w:footnote w:type="continuationSeparator" w:id="0">
    <w:p w14:paraId="22FEDDB4" w14:textId="77777777" w:rsidR="00141215" w:rsidRDefault="00141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E2F94" w14:textId="77777777" w:rsidR="008943E8" w:rsidRDefault="008943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7C27D" w14:textId="55B14BD2" w:rsidR="00F53146" w:rsidRPr="005F17F0" w:rsidRDefault="005F17F0" w:rsidP="005F17F0">
    <w:pPr>
      <w:pStyle w:val="Nagwek"/>
    </w:pPr>
    <w:r>
      <w:fldChar w:fldCharType="begin"/>
    </w:r>
    <w:r>
      <w:instrText xml:space="preserve"> INCLUDEPICTURE  "https://nawa.gov.pl/images/PO-WER/pasek.jpg" \* MERGEFORMATINET </w:instrText>
    </w:r>
    <w:r>
      <w:fldChar w:fldCharType="separate"/>
    </w:r>
    <w:r>
      <w:pict w14:anchorId="1618E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" style="width:391.5pt;height:51.75pt">
          <v:imagedata r:id="rId1" r:href="rId2"/>
        </v:shape>
      </w:pic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C11F" w14:textId="77777777" w:rsidR="008943E8" w:rsidRDefault="008943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9823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5297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6760593">
    <w:abstractNumId w:val="0"/>
  </w:num>
  <w:num w:numId="4" w16cid:durableId="177158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21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1215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17F0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43E8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F5B64F"/>
  <w15:chartTrackingRefBased/>
  <w15:docId w15:val="{76486482-D0FF-4E9C-855A-57456441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17F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F17F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578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2022-11-29T08:04:00Z</dcterms:created>
  <dcterms:modified xsi:type="dcterms:W3CDTF">2022-11-29T08:05:00Z</dcterms:modified>
</cp:coreProperties>
</file>