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E82E84" w14:textId="7305BCAA" w:rsidR="00AB2B25" w:rsidRPr="00AB2B25" w:rsidRDefault="00AB2B25" w:rsidP="00AB2B25">
      <w:pPr>
        <w:pStyle w:val="NormalnyWeb"/>
        <w:rPr>
          <w:sz w:val="16"/>
          <w:szCs w:val="16"/>
        </w:rPr>
      </w:pPr>
      <w:r w:rsidRPr="00AB2B25">
        <w:rPr>
          <w:sz w:val="16"/>
          <w:szCs w:val="16"/>
        </w:rPr>
        <w:t xml:space="preserve">egzemplarz dla Wykonawcy */ AGH*   </w:t>
      </w:r>
    </w:p>
    <w:p w14:paraId="424D2F2E" w14:textId="77777777" w:rsidR="00AB2B25" w:rsidRPr="00AB2B25" w:rsidRDefault="00AB2B25" w:rsidP="00AB2B25">
      <w:pPr>
        <w:pStyle w:val="NormalnyWeb"/>
        <w:rPr>
          <w:sz w:val="16"/>
          <w:szCs w:val="16"/>
        </w:rPr>
      </w:pPr>
      <w:r w:rsidRPr="00AB2B25">
        <w:rPr>
          <w:sz w:val="16"/>
          <w:szCs w:val="16"/>
        </w:rPr>
        <w:t>* niepotrzebne skreślić, wraz z właściwym zaznaczeniem lub w inny równoważny sposób, tak aby można jednoznacznie określić egzemplarz dokumentu pozostający w dokumentacji AGH</w:t>
      </w:r>
    </w:p>
    <w:p w14:paraId="37CCF97B" w14:textId="77777777" w:rsidR="00AB2B25" w:rsidRDefault="00AB2B25" w:rsidP="00963479">
      <w:pPr>
        <w:pStyle w:val="Nagwek1"/>
        <w:jc w:val="right"/>
        <w:rPr>
          <w:sz w:val="22"/>
          <w:szCs w:val="22"/>
        </w:rPr>
      </w:pPr>
    </w:p>
    <w:p w14:paraId="1696D31A" w14:textId="7AC6CDAA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832C8FE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5" w14:textId="5548F12A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6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2. Kwestora/Z-</w:t>
      </w:r>
      <w:proofErr w:type="spellStart"/>
      <w:r w:rsidRPr="00467E21">
        <w:rPr>
          <w:sz w:val="22"/>
          <w:szCs w:val="22"/>
        </w:rPr>
        <w:t>cę</w:t>
      </w:r>
      <w:proofErr w:type="spellEnd"/>
      <w:r w:rsidRPr="00467E21">
        <w:rPr>
          <w:sz w:val="22"/>
          <w:szCs w:val="22"/>
        </w:rPr>
        <w:t xml:space="preserve"> Kwestora/ ..................................................................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277CE1D1" w14:textId="5ADC4122" w:rsidR="001D0DE3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Przedmiotem umowy jest</w:t>
      </w:r>
      <w:r w:rsidR="001D0DE3">
        <w:rPr>
          <w:sz w:val="22"/>
          <w:szCs w:val="22"/>
        </w:rPr>
        <w:t xml:space="preserve"> </w:t>
      </w:r>
      <w:r w:rsidR="001D0DE3" w:rsidRPr="001D0DE3">
        <w:rPr>
          <w:sz w:val="22"/>
          <w:szCs w:val="22"/>
          <w:lang w:eastAsia="zh-CN"/>
        </w:rPr>
        <w:tab/>
        <w:t>załadunek, odbiór i transport odpadów niebezpiecznych i innych niż niebezpieczne do miejsca dalszego zagospodarowania wraz z ich unieszkodliwieniem powstających w wyniku działalności prowadzonej przez Jednostki AGH</w:t>
      </w:r>
      <w:r w:rsidRPr="00960B79">
        <w:rPr>
          <w:sz w:val="22"/>
          <w:szCs w:val="22"/>
        </w:rPr>
        <w:t xml:space="preserve">. </w:t>
      </w:r>
    </w:p>
    <w:p w14:paraId="1696D331" w14:textId="2169F28A" w:rsidR="00963479" w:rsidRPr="00960B79" w:rsidRDefault="001D0DE3" w:rsidP="00777FE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963479" w:rsidRPr="00960B79">
        <w:rPr>
          <w:sz w:val="22"/>
          <w:szCs w:val="22"/>
        </w:rPr>
        <w:t>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="00963479"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388DAFE6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 sukcesywnie w okresie 12 miesięcy od daty podpisania umowy</w:t>
      </w:r>
      <w:r w:rsidR="00974798" w:rsidRPr="00960B79">
        <w:rPr>
          <w:sz w:val="22"/>
          <w:szCs w:val="22"/>
        </w:rPr>
        <w:t xml:space="preserve"> tj. od ……. ……………  do ……………………..….</w:t>
      </w:r>
      <w:r w:rsidR="00214733">
        <w:rPr>
          <w:sz w:val="22"/>
          <w:szCs w:val="22"/>
        </w:rPr>
        <w:t xml:space="preserve"> </w:t>
      </w:r>
      <w:r w:rsidR="00214733" w:rsidRPr="00214733">
        <w:rPr>
          <w:sz w:val="22"/>
          <w:szCs w:val="22"/>
        </w:rPr>
        <w:t>lub do wyczerpania kwoty</w:t>
      </w:r>
      <w:r w:rsidR="00214733">
        <w:rPr>
          <w:sz w:val="22"/>
          <w:szCs w:val="22"/>
        </w:rPr>
        <w:t xml:space="preserve"> opisanej  w </w:t>
      </w:r>
      <w:r w:rsidR="00214733" w:rsidRPr="00214733">
        <w:rPr>
          <w:sz w:val="22"/>
          <w:szCs w:val="22"/>
        </w:rPr>
        <w:t>§ 3</w:t>
      </w:r>
      <w:r w:rsidR="00214733">
        <w:rPr>
          <w:sz w:val="22"/>
          <w:szCs w:val="22"/>
        </w:rPr>
        <w:t xml:space="preserve"> ust.1 niniejszej umowy.</w:t>
      </w:r>
    </w:p>
    <w:p w14:paraId="1696D335" w14:textId="5E6F91CB" w:rsidR="00963479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</w:t>
      </w:r>
      <w:r w:rsidR="00963479" w:rsidRPr="00960B79">
        <w:rPr>
          <w:sz w:val="22"/>
          <w:szCs w:val="22"/>
        </w:rPr>
        <w:t xml:space="preserve"> realizacji </w:t>
      </w:r>
      <w:r w:rsidRPr="00960B79">
        <w:rPr>
          <w:sz w:val="22"/>
          <w:szCs w:val="22"/>
        </w:rPr>
        <w:t>pojedynczego zlecenia wynosi ….. dni roboczych</w:t>
      </w:r>
      <w:r w:rsidR="00693820">
        <w:rPr>
          <w:sz w:val="22"/>
          <w:szCs w:val="22"/>
        </w:rPr>
        <w:t xml:space="preserve"> </w:t>
      </w:r>
      <w:r w:rsidR="00693820" w:rsidRPr="00693820">
        <w:rPr>
          <w:sz w:val="22"/>
          <w:szCs w:val="22"/>
        </w:rPr>
        <w:t xml:space="preserve">od zgłoszenia zapotrzebowania przez </w:t>
      </w:r>
      <w:r w:rsidR="00693820">
        <w:rPr>
          <w:sz w:val="22"/>
          <w:szCs w:val="22"/>
        </w:rPr>
        <w:t>Zleceniodawcę</w:t>
      </w:r>
      <w:r w:rsidR="00693820" w:rsidRPr="00693820">
        <w:rPr>
          <w:sz w:val="22"/>
          <w:szCs w:val="22"/>
        </w:rPr>
        <w:t>.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bookmarkStart w:id="0" w:name="_Hlk120518801"/>
      <w:r w:rsidRPr="00960B79">
        <w:rPr>
          <w:sz w:val="22"/>
          <w:szCs w:val="22"/>
        </w:rPr>
        <w:t>§ 3</w:t>
      </w:r>
    </w:p>
    <w:bookmarkEnd w:id="0"/>
    <w:p w14:paraId="1696D33A" w14:textId="2EA1D961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214733">
        <w:rPr>
          <w:sz w:val="22"/>
          <w:szCs w:val="22"/>
        </w:rPr>
        <w:t xml:space="preserve"> </w:t>
      </w:r>
      <w:r w:rsidR="003C4C83" w:rsidRPr="00960B79">
        <w:rPr>
          <w:sz w:val="22"/>
          <w:szCs w:val="22"/>
        </w:rPr>
        <w:t>Wynagrodzenie za całość przedmiotu umowy nie przekroczy kwoty brutto ………………. (słownie: ……………….)</w:t>
      </w:r>
    </w:p>
    <w:p w14:paraId="1696D33B" w14:textId="067BA340" w:rsidR="00963479" w:rsidRPr="008375AC" w:rsidRDefault="00214733" w:rsidP="00963479">
      <w:pPr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63479" w:rsidRPr="00960B79">
        <w:rPr>
          <w:sz w:val="22"/>
          <w:szCs w:val="22"/>
        </w:rPr>
        <w:t xml:space="preserve">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8375AC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8375AC">
        <w:rPr>
          <w:sz w:val="22"/>
          <w:szCs w:val="22"/>
        </w:rPr>
        <w:t>, opłat i podatków poniesionych przez Zleceniobiorcę w związku z realizacją przedmiotu umowy.</w:t>
      </w:r>
    </w:p>
    <w:p w14:paraId="6BEE66F0" w14:textId="3E28BCEA" w:rsidR="00A875D1" w:rsidRPr="00047312" w:rsidRDefault="00214733" w:rsidP="00A875D1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22D52" w:rsidRPr="008375AC">
        <w:rPr>
          <w:sz w:val="22"/>
          <w:szCs w:val="22"/>
        </w:rPr>
        <w:t xml:space="preserve"> Minimalna wielkość świadczonej usługi </w:t>
      </w:r>
      <w:r w:rsidR="00422D52" w:rsidRPr="00047312">
        <w:rPr>
          <w:sz w:val="22"/>
          <w:szCs w:val="22"/>
        </w:rPr>
        <w:t>wynosi</w:t>
      </w:r>
      <w:r w:rsidR="00467E21" w:rsidRPr="00047312">
        <w:rPr>
          <w:sz w:val="22"/>
          <w:szCs w:val="22"/>
        </w:rPr>
        <w:t xml:space="preserve"> </w:t>
      </w:r>
      <w:r w:rsidR="00047312" w:rsidRPr="00047312">
        <w:rPr>
          <w:sz w:val="22"/>
          <w:szCs w:val="22"/>
        </w:rPr>
        <w:t>70%.</w:t>
      </w:r>
      <w:r w:rsidR="00D13393">
        <w:rPr>
          <w:sz w:val="22"/>
          <w:szCs w:val="22"/>
        </w:rPr>
        <w:t xml:space="preserve"> </w:t>
      </w:r>
      <w:r w:rsidR="00D13393" w:rsidRPr="00D13393">
        <w:rPr>
          <w:sz w:val="22"/>
          <w:szCs w:val="22"/>
        </w:rPr>
        <w:t>Zamawiający zastrzega sobie prawo zwiększenia załadunku, odbioru i transportu jednego typu odpadów kosztem  zmniejszenia ilości załadunku, odbioru i transportu odpadów innych typów. Powyższe zmiany nie mogą spowodować  zmian cen jednostkowych oraz przekroczenia wartości umowy brutto.</w:t>
      </w:r>
    </w:p>
    <w:p w14:paraId="32A65F62" w14:textId="3AC30F67" w:rsidR="00A875D1" w:rsidRPr="008375AC" w:rsidRDefault="00214733" w:rsidP="008375AC">
      <w:pPr>
        <w:jc w:val="both"/>
        <w:rPr>
          <w:sz w:val="22"/>
          <w:szCs w:val="22"/>
          <w:highlight w:val="yellow"/>
        </w:rPr>
      </w:pPr>
      <w:r>
        <w:rPr>
          <w:sz w:val="22"/>
          <w:szCs w:val="22"/>
        </w:rPr>
        <w:t>4</w:t>
      </w:r>
      <w:r w:rsidR="00A875D1" w:rsidRPr="00047312">
        <w:rPr>
          <w:sz w:val="22"/>
          <w:szCs w:val="22"/>
        </w:rPr>
        <w:t>. Wykonawca zobowiązuje się do zatrudnienia (przez siebie</w:t>
      </w:r>
      <w:r w:rsidR="00A875D1" w:rsidRPr="008375AC">
        <w:rPr>
          <w:sz w:val="22"/>
          <w:szCs w:val="22"/>
        </w:rPr>
        <w:t xml:space="preserve"> lub przez podwykonawcę) w oparciu o umowę o pracę w sposób określony w art. 22 §1 ustawy z dnia 26 czerwca 1974 r. – Kodeks pracy, </w:t>
      </w:r>
      <w:r w:rsidR="008375AC" w:rsidRPr="008375AC">
        <w:rPr>
          <w:bCs/>
          <w:iCs/>
          <w:color w:val="000000"/>
          <w:sz w:val="22"/>
          <w:szCs w:val="22"/>
          <w:lang w:val="x-none" w:eastAsia="x-none"/>
        </w:rPr>
        <w:t>osób wykonujących czynności w zakresie odbioru</w:t>
      </w:r>
      <w:r w:rsidR="008375AC" w:rsidRPr="008C4881">
        <w:rPr>
          <w:bCs/>
          <w:iCs/>
          <w:color w:val="000000"/>
          <w:sz w:val="22"/>
          <w:szCs w:val="22"/>
          <w:lang w:val="x-none" w:eastAsia="x-none"/>
        </w:rPr>
        <w:t xml:space="preserve"> odpadów</w:t>
      </w:r>
      <w:r w:rsidR="008375AC">
        <w:rPr>
          <w:bCs/>
          <w:iCs/>
          <w:color w:val="000000"/>
          <w:sz w:val="22"/>
          <w:szCs w:val="22"/>
          <w:lang w:eastAsia="x-none"/>
        </w:rPr>
        <w:t xml:space="preserve">. </w:t>
      </w:r>
    </w:p>
    <w:p w14:paraId="33A5F43D" w14:textId="1FAC48F6" w:rsidR="00A875D1" w:rsidRDefault="00A875D1" w:rsidP="00A875D1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bCs/>
          <w:iCs/>
          <w:sz w:val="22"/>
          <w:szCs w:val="22"/>
          <w:lang w:eastAsia="zh-CN"/>
        </w:rPr>
      </w:pPr>
      <w:r w:rsidRPr="007003C7">
        <w:rPr>
          <w:bCs/>
          <w:iCs/>
          <w:sz w:val="22"/>
          <w:szCs w:val="22"/>
          <w:lang w:eastAsia="zh-CN"/>
        </w:rPr>
        <w:lastRenderedPageBreak/>
        <w:t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zawierających w szczególności: imię i nazwisko zatrudnionego, rodzaj wykonywanych czynności, okres zatrudnienia, pracodawcę (</w:t>
      </w:r>
      <w:r w:rsidRPr="007003C7">
        <w:rPr>
          <w:b/>
          <w:bCs/>
          <w:iCs/>
          <w:sz w:val="22"/>
          <w:szCs w:val="22"/>
          <w:lang w:eastAsia="zh-CN"/>
        </w:rPr>
        <w:t xml:space="preserve">pozostałe dane osobowe dotyczące pracownika należy zaczernić) </w:t>
      </w:r>
      <w:r w:rsidRPr="007003C7">
        <w:rPr>
          <w:bCs/>
          <w:iCs/>
          <w:sz w:val="22"/>
          <w:szCs w:val="22"/>
          <w:lang w:eastAsia="zh-CN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3E3329C1" w14:textId="058065CD" w:rsidR="00620317" w:rsidRP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bCs/>
          <w:iCs/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 xml:space="preserve">5. </w:t>
      </w:r>
      <w:r w:rsidRPr="00620317">
        <w:rPr>
          <w:sz w:val="22"/>
          <w:szCs w:val="22"/>
        </w:rPr>
        <w:t>Po podpisaniu umowy nadzór nad jej realizacją sprawuje:</w:t>
      </w:r>
    </w:p>
    <w:p w14:paraId="4BD5AB67" w14:textId="41FC6719" w:rsidR="00620317" w:rsidRP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620317">
        <w:rPr>
          <w:sz w:val="22"/>
          <w:szCs w:val="22"/>
        </w:rPr>
        <w:t xml:space="preserve">- ze strony </w:t>
      </w:r>
      <w:r>
        <w:rPr>
          <w:sz w:val="22"/>
          <w:szCs w:val="22"/>
        </w:rPr>
        <w:t>Zleceniodawcy</w:t>
      </w:r>
      <w:r w:rsidRPr="00620317">
        <w:rPr>
          <w:sz w:val="22"/>
          <w:szCs w:val="22"/>
        </w:rPr>
        <w:t>: …………………………..… Tel. …………………., e-mail ……………………..</w:t>
      </w:r>
    </w:p>
    <w:p w14:paraId="2B4056B4" w14:textId="643DF5BC" w:rsid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620317">
        <w:rPr>
          <w:sz w:val="22"/>
          <w:szCs w:val="22"/>
        </w:rPr>
        <w:t xml:space="preserve">- ze strony </w:t>
      </w:r>
      <w:r>
        <w:rPr>
          <w:sz w:val="22"/>
          <w:szCs w:val="22"/>
        </w:rPr>
        <w:t>Zleceniobiorcy</w:t>
      </w:r>
      <w:r w:rsidRPr="00620317">
        <w:rPr>
          <w:sz w:val="22"/>
          <w:szCs w:val="22"/>
        </w:rPr>
        <w:t>: ………………………………… Tel. …………………., e-mail …………………</w:t>
      </w:r>
    </w:p>
    <w:p w14:paraId="3936CC85" w14:textId="77777777" w:rsidR="00620317" w:rsidRDefault="00620317" w:rsidP="00620317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</w:p>
    <w:p w14:paraId="7D37C043" w14:textId="41946EAF" w:rsidR="00620317" w:rsidRDefault="00620317" w:rsidP="00620317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</w:p>
    <w:p w14:paraId="3CEB559A" w14:textId="3667E2AD" w:rsidR="00181D64" w:rsidRPr="00181D64" w:rsidRDefault="00620317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181D64" w:rsidRPr="00181D64">
        <w:rPr>
          <w:sz w:val="22"/>
          <w:szCs w:val="22"/>
        </w:rPr>
        <w:t>.</w:t>
      </w:r>
      <w:r w:rsidR="00181D64">
        <w:rPr>
          <w:sz w:val="22"/>
          <w:szCs w:val="22"/>
        </w:rPr>
        <w:t xml:space="preserve"> </w:t>
      </w:r>
      <w:r w:rsidR="00181D64" w:rsidRPr="00181D64">
        <w:rPr>
          <w:sz w:val="22"/>
          <w:szCs w:val="22"/>
        </w:rPr>
        <w:t xml:space="preserve">Strony przewidują możliwość zmiany poziomu maksymalnego wynagrodzenia, o którym mowa w § 3 ust. </w:t>
      </w:r>
      <w:r>
        <w:rPr>
          <w:sz w:val="22"/>
          <w:szCs w:val="22"/>
        </w:rPr>
        <w:t>1</w:t>
      </w:r>
      <w:r w:rsidR="00181D64">
        <w:rPr>
          <w:sz w:val="22"/>
          <w:szCs w:val="22"/>
        </w:rPr>
        <w:t>,</w:t>
      </w:r>
      <w:r w:rsidR="00181D64" w:rsidRPr="00181D64">
        <w:rPr>
          <w:sz w:val="22"/>
          <w:szCs w:val="22"/>
        </w:rPr>
        <w:t xml:space="preserve">  w związku ze zmianami cen materiałów lub kosztów związanych z realizacją przedmiotu umowy jeżeli zmiany te będą miały wpływ na koszt wykonania Umowy (dalej jako waloryzacja wynagrodzenia), z zastrzeżeniem, że:</w:t>
      </w:r>
    </w:p>
    <w:p w14:paraId="2B3FCA37" w14:textId="77777777" w:rsidR="00181D64" w:rsidRPr="00181D64" w:rsidRDefault="00181D64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181D64">
        <w:rPr>
          <w:sz w:val="22"/>
          <w:szCs w:val="22"/>
        </w:rPr>
        <w:t>a)</w:t>
      </w:r>
      <w:r w:rsidRPr="00181D64">
        <w:rPr>
          <w:sz w:val="22"/>
          <w:szCs w:val="22"/>
        </w:rPr>
        <w:tab/>
        <w:t>przez zmianę wysokości wynagrodzenia rozumie się jego podwyższenie, jak i obniżenie;</w:t>
      </w:r>
    </w:p>
    <w:p w14:paraId="493D6E94" w14:textId="77777777" w:rsidR="00181D64" w:rsidRPr="00181D64" w:rsidRDefault="00181D64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181D64">
        <w:rPr>
          <w:sz w:val="22"/>
          <w:szCs w:val="22"/>
        </w:rPr>
        <w:t>b)</w:t>
      </w:r>
      <w:r w:rsidRPr="00181D64">
        <w:rPr>
          <w:sz w:val="22"/>
          <w:szCs w:val="22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54C8125C" w14:textId="77777777" w:rsidR="00181D64" w:rsidRPr="00181D64" w:rsidRDefault="00181D64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181D64">
        <w:rPr>
          <w:sz w:val="22"/>
          <w:szCs w:val="22"/>
        </w:rPr>
        <w:t>c)</w:t>
      </w:r>
      <w:r w:rsidRPr="00181D64">
        <w:rPr>
          <w:sz w:val="22"/>
          <w:szCs w:val="22"/>
        </w:rPr>
        <w:tab/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1A753129" w14:textId="77777777" w:rsidR="00181D64" w:rsidRPr="00181D64" w:rsidRDefault="00181D64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181D64">
        <w:rPr>
          <w:sz w:val="22"/>
          <w:szCs w:val="22"/>
        </w:rPr>
        <w:t>d)</w:t>
      </w:r>
      <w:r w:rsidRPr="00181D64">
        <w:rPr>
          <w:sz w:val="22"/>
          <w:szCs w:val="22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188A0FCC" w14:textId="5AF03F72" w:rsidR="00181D64" w:rsidRPr="00181D64" w:rsidRDefault="00181D64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181D64">
        <w:rPr>
          <w:sz w:val="22"/>
          <w:szCs w:val="22"/>
        </w:rPr>
        <w:t>e)</w:t>
      </w:r>
      <w:r w:rsidRPr="00181D64">
        <w:rPr>
          <w:sz w:val="22"/>
          <w:szCs w:val="22"/>
        </w:rPr>
        <w:tab/>
        <w:t xml:space="preserve">łączna maksymalna wartość zmiany wynagrodzenia w efekcie zastosowania postanowień dotyczących w/w waloryzacji, nie może prze kroczyć  5 %  wysokości wynagrodzenia wykonawcy, o którym mowa w § 3 ust. </w:t>
      </w:r>
      <w:r w:rsidR="00620317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181D64">
        <w:rPr>
          <w:sz w:val="22"/>
          <w:szCs w:val="22"/>
        </w:rPr>
        <w:t xml:space="preserve">Umowy. </w:t>
      </w:r>
    </w:p>
    <w:p w14:paraId="038CC075" w14:textId="54C6BA1E" w:rsidR="00181D64" w:rsidRPr="00181D64" w:rsidRDefault="00620317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181D64" w:rsidRPr="00181D64">
        <w:rPr>
          <w:sz w:val="22"/>
          <w:szCs w:val="22"/>
        </w:rPr>
        <w:t>.</w:t>
      </w:r>
      <w:r w:rsidR="00181D64" w:rsidRPr="00181D64">
        <w:rPr>
          <w:sz w:val="22"/>
          <w:szCs w:val="22"/>
        </w:rPr>
        <w:tab/>
        <w:t>Zmiana wynagrodzenia, może zostać wprowadzona na wniosek Stron, zgodnie z poniższymi zasadami:</w:t>
      </w:r>
    </w:p>
    <w:p w14:paraId="49BFF696" w14:textId="77777777" w:rsidR="00181D64" w:rsidRPr="00181D64" w:rsidRDefault="00181D64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181D64">
        <w:rPr>
          <w:sz w:val="22"/>
          <w:szCs w:val="22"/>
        </w:rPr>
        <w:t>a)</w:t>
      </w:r>
      <w:r w:rsidRPr="00181D64">
        <w:rPr>
          <w:sz w:val="22"/>
          <w:szCs w:val="22"/>
        </w:rPr>
        <w:tab/>
        <w:t xml:space="preserve">waloryzacja wynagrodzenia Wykonawcy będzie dotyczyła tylko niezrealizowanej części zamówienia, </w:t>
      </w:r>
    </w:p>
    <w:p w14:paraId="6463A72A" w14:textId="77777777" w:rsidR="00181D64" w:rsidRPr="00181D64" w:rsidRDefault="00181D64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181D64">
        <w:rPr>
          <w:sz w:val="22"/>
          <w:szCs w:val="22"/>
        </w:rPr>
        <w:t>b)</w:t>
      </w:r>
      <w:r w:rsidRPr="00181D64">
        <w:rPr>
          <w:sz w:val="22"/>
          <w:szCs w:val="22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5E10EBD2" w14:textId="300A3174" w:rsidR="00181D64" w:rsidRPr="00181D64" w:rsidRDefault="00181D64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181D64">
        <w:rPr>
          <w:sz w:val="22"/>
          <w:szCs w:val="22"/>
        </w:rPr>
        <w:t>c)</w:t>
      </w:r>
      <w:r w:rsidRPr="00181D64">
        <w:rPr>
          <w:sz w:val="22"/>
          <w:szCs w:val="22"/>
        </w:rPr>
        <w:tab/>
        <w:t xml:space="preserve">W przypadku wykazania przez wykonawcę, iż zmiana cen materiałów lub kosztów realizacji umowy jest niższa niż wskaźnik waloryzacji o którym mowa w ust. </w:t>
      </w:r>
      <w:r w:rsidR="00620317">
        <w:rPr>
          <w:sz w:val="22"/>
          <w:szCs w:val="22"/>
        </w:rPr>
        <w:t>2</w:t>
      </w:r>
      <w:r w:rsidRPr="00181D64">
        <w:rPr>
          <w:sz w:val="22"/>
          <w:szCs w:val="22"/>
        </w:rPr>
        <w:t xml:space="preserve"> lit. b), wynagrodzenie zostanie zwaloryzowane do wysokości określonej we wniosku.  </w:t>
      </w:r>
    </w:p>
    <w:p w14:paraId="4A33B0E7" w14:textId="3E8D9D52" w:rsidR="00181D64" w:rsidRPr="00181D64" w:rsidRDefault="00181D64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181D64">
        <w:rPr>
          <w:sz w:val="22"/>
          <w:szCs w:val="22"/>
        </w:rPr>
        <w:t>d)</w:t>
      </w:r>
      <w:r w:rsidRPr="00181D64">
        <w:rPr>
          <w:sz w:val="22"/>
          <w:szCs w:val="22"/>
        </w:rPr>
        <w:tab/>
        <w:t xml:space="preserve">W przypadku wykazania przez wykonawcę, iż zmiana cen materiałów lub kosztów realizacji umowy jest wyższa niż wskaźnik waloryzacji, o którym mowa w ust. </w:t>
      </w:r>
      <w:r w:rsidR="00620317">
        <w:rPr>
          <w:sz w:val="22"/>
          <w:szCs w:val="22"/>
        </w:rPr>
        <w:t>2</w:t>
      </w:r>
      <w:r w:rsidRPr="00181D64">
        <w:rPr>
          <w:sz w:val="22"/>
          <w:szCs w:val="22"/>
        </w:rPr>
        <w:t xml:space="preserve"> lit. b), wynagrodzenie zostanie zwaloryzowane maksymalnie do wysokości wskaźnika waloryzacji. </w:t>
      </w:r>
    </w:p>
    <w:p w14:paraId="3C16710C" w14:textId="77777777" w:rsidR="00181D64" w:rsidRPr="00181D64" w:rsidRDefault="00181D64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181D64">
        <w:rPr>
          <w:sz w:val="22"/>
          <w:szCs w:val="22"/>
        </w:rPr>
        <w:t>e)</w:t>
      </w:r>
      <w:r w:rsidRPr="00181D64">
        <w:rPr>
          <w:sz w:val="22"/>
          <w:szCs w:val="22"/>
        </w:rPr>
        <w:tab/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43FBBF1D" w14:textId="77777777" w:rsidR="00181D64" w:rsidRPr="00181D64" w:rsidRDefault="00181D64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181D64">
        <w:rPr>
          <w:sz w:val="22"/>
          <w:szCs w:val="22"/>
        </w:rPr>
        <w:t>f)</w:t>
      </w:r>
      <w:r w:rsidRPr="00181D64">
        <w:rPr>
          <w:sz w:val="22"/>
          <w:szCs w:val="22"/>
        </w:rPr>
        <w:tab/>
        <w:t xml:space="preserve">W przypadku wniosku  złożonego przez Zamawiającego, Zamawiający wskazuje wielkość procentową obniżenia wynagrodzenia, nieprzekraczającą wielkości przyjętego wskaźnika. </w:t>
      </w:r>
    </w:p>
    <w:p w14:paraId="3989AB88" w14:textId="12847037" w:rsidR="00181D64" w:rsidRPr="00181D64" w:rsidRDefault="00181D64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181D64">
        <w:rPr>
          <w:sz w:val="22"/>
          <w:szCs w:val="22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4FD63F31" w14:textId="50C3037C" w:rsidR="00620317" w:rsidRDefault="00620317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181D64" w:rsidRPr="00181D64">
        <w:rPr>
          <w:sz w:val="22"/>
          <w:szCs w:val="22"/>
        </w:rPr>
        <w:t>.</w:t>
      </w:r>
      <w:r w:rsidR="00181D64">
        <w:rPr>
          <w:sz w:val="22"/>
          <w:szCs w:val="22"/>
        </w:rPr>
        <w:t xml:space="preserve"> </w:t>
      </w:r>
      <w:r w:rsidR="00181D64" w:rsidRPr="00181D64">
        <w:rPr>
          <w:sz w:val="22"/>
          <w:szCs w:val="22"/>
        </w:rPr>
        <w:t xml:space="preserve">Wykonawca, którego wynagrodzenie zostało zmienione zgodnie z </w:t>
      </w:r>
      <w:bookmarkStart w:id="1" w:name="_Hlk120272071"/>
      <w:r w:rsidR="00181D64" w:rsidRPr="00181D64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  <w:r w:rsidR="00181D64">
        <w:rPr>
          <w:sz w:val="22"/>
          <w:szCs w:val="22"/>
        </w:rPr>
        <w:t xml:space="preserve"> ust. </w:t>
      </w:r>
      <w:bookmarkEnd w:id="1"/>
      <w:r>
        <w:rPr>
          <w:sz w:val="22"/>
          <w:szCs w:val="22"/>
        </w:rPr>
        <w:t>1</w:t>
      </w:r>
      <w:r w:rsidR="00181D64">
        <w:rPr>
          <w:sz w:val="22"/>
          <w:szCs w:val="22"/>
        </w:rPr>
        <w:t>,</w:t>
      </w:r>
      <w:r w:rsidR="00181D64" w:rsidRPr="00181D64">
        <w:rPr>
          <w:sz w:val="22"/>
          <w:szCs w:val="22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64699DB6" w14:textId="77777777" w:rsidR="00620317" w:rsidRPr="00960B79" w:rsidRDefault="00620317" w:rsidP="00181D64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</w:p>
    <w:p w14:paraId="1696D33C" w14:textId="77777777" w:rsidR="00963479" w:rsidRPr="00960B79" w:rsidRDefault="00963479" w:rsidP="005A58D8">
      <w:pPr>
        <w:rPr>
          <w:sz w:val="22"/>
          <w:szCs w:val="22"/>
        </w:rPr>
      </w:pPr>
    </w:p>
    <w:p w14:paraId="1696D33D" w14:textId="427E60E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lastRenderedPageBreak/>
        <w:t xml:space="preserve">§ </w:t>
      </w:r>
      <w:r w:rsidR="00620317">
        <w:rPr>
          <w:sz w:val="22"/>
          <w:szCs w:val="22"/>
        </w:rPr>
        <w:t>5</w:t>
      </w:r>
    </w:p>
    <w:p w14:paraId="1696D33E" w14:textId="4EB9328F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</w:r>
      <w:r w:rsidR="000F20BA" w:rsidRPr="000F20BA">
        <w:rPr>
          <w:sz w:val="22"/>
          <w:szCs w:val="22"/>
        </w:rPr>
        <w:t>Należność, o której mowa w § 3 będzie regulowana przez Zleceniodawcę w terminie do 21 dni od dnia otrzymania prawidłowo wystawionej faktury przez Zleceniobiorcę, po każdorazowym odbiorze. w oparciu o karty przekazania odpadów. Na fakturze Zleceniobiorca umieści numer niniejszej umowy.</w:t>
      </w:r>
      <w:bookmarkStart w:id="2" w:name="_GoBack"/>
      <w:bookmarkEnd w:id="2"/>
    </w:p>
    <w:p w14:paraId="1696D33F" w14:textId="77777777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Płatność nastąpi za faktyczną ilość odebranych odpadów.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5CF8CDAF" w:rsidR="001619B5" w:rsidRPr="00620317" w:rsidRDefault="00620317" w:rsidP="0062031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1619B5" w:rsidRPr="00620317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6001A0B9" w:rsidR="001619B5" w:rsidRPr="00620317" w:rsidRDefault="00620317" w:rsidP="0062031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1619B5" w:rsidRPr="00620317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2E1E14FD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</w:t>
      </w:r>
      <w:r w:rsidR="00620317">
        <w:rPr>
          <w:sz w:val="22"/>
          <w:szCs w:val="22"/>
        </w:rPr>
        <w:t xml:space="preserve"> 6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1696D34D" w14:textId="3D64E78F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>za zwłokę w wykonaniu przedmiotu umowy w wysokości 0,1%wynagrodzenia określonego w § 3 ust.</w:t>
      </w:r>
      <w:r w:rsidR="009D37C0">
        <w:rPr>
          <w:sz w:val="22"/>
          <w:szCs w:val="22"/>
        </w:rPr>
        <w:t>1</w:t>
      </w:r>
      <w:r w:rsidRPr="007003C7">
        <w:rPr>
          <w:sz w:val="22"/>
          <w:szCs w:val="22"/>
        </w:rPr>
        <w:t xml:space="preserve"> za każdy dzień zwłoki;</w:t>
      </w:r>
    </w:p>
    <w:p w14:paraId="1696D34E" w14:textId="287D3C28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Sprzedawcy, w wysokości 10% całkowitego wynagrodzenia brutto określonego w  § 3 ust. </w:t>
      </w:r>
      <w:r w:rsidR="009D37C0">
        <w:rPr>
          <w:sz w:val="22"/>
          <w:szCs w:val="22"/>
        </w:rPr>
        <w:t>1</w:t>
      </w:r>
      <w:r w:rsidRPr="007003C7">
        <w:rPr>
          <w:sz w:val="22"/>
          <w:szCs w:val="22"/>
        </w:rPr>
        <w:t>;</w:t>
      </w:r>
    </w:p>
    <w:p w14:paraId="1696D34F" w14:textId="715B3C34" w:rsidR="00963479" w:rsidRPr="00960B79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003C7">
        <w:rPr>
          <w:bCs/>
          <w:sz w:val="22"/>
          <w:szCs w:val="22"/>
        </w:rPr>
        <w:t>z tytułu odstąpienia od umowy w części przez którąkolwiek ze stron</w:t>
      </w:r>
      <w:r w:rsidRPr="00960B79">
        <w:rPr>
          <w:bCs/>
          <w:sz w:val="22"/>
          <w:szCs w:val="22"/>
        </w:rPr>
        <w:t xml:space="preserve"> z przyczyn występujących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D37C0">
        <w:rPr>
          <w:sz w:val="22"/>
          <w:szCs w:val="22"/>
        </w:rPr>
        <w:t>1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191E1EDC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9D37C0">
        <w:rPr>
          <w:sz w:val="22"/>
          <w:szCs w:val="22"/>
        </w:rPr>
        <w:t>1</w:t>
      </w:r>
      <w:r w:rsidRPr="00960B79">
        <w:rPr>
          <w:sz w:val="22"/>
          <w:szCs w:val="22"/>
        </w:rPr>
        <w:t>;</w:t>
      </w:r>
    </w:p>
    <w:p w14:paraId="1696D352" w14:textId="15D01D8F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części przez którąkolwiek ze stron z przyczyn występujących po stronie Zamawiającego, w wysokości 10 % od kwoty stanowiącej różnicę pomiędzy maksymalną łączną wartością prac objętych niniejszą umową określoną w § 3 ust.</w:t>
      </w:r>
      <w:r w:rsidR="009D37C0">
        <w:rPr>
          <w:sz w:val="22"/>
          <w:szCs w:val="22"/>
        </w:rPr>
        <w:t>1</w:t>
      </w:r>
      <w:r w:rsidRPr="00960B79">
        <w:rPr>
          <w:sz w:val="22"/>
          <w:szCs w:val="22"/>
        </w:rPr>
        <w:t xml:space="preserve"> a wynagrodzeniem brutto za prace wykonane i odebrane przez Zamawiającego.</w:t>
      </w:r>
    </w:p>
    <w:p w14:paraId="1696D353" w14:textId="054FED6B" w:rsidR="00963479" w:rsidRPr="007003C7" w:rsidRDefault="00963479" w:rsidP="007003C7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Jeżeli kary umowne nie pokryją poniesionej szkody, Strony niniejszej umowy zastrzegają sobie prawo </w:t>
      </w:r>
      <w:r w:rsidRPr="007003C7">
        <w:rPr>
          <w:sz w:val="22"/>
          <w:szCs w:val="22"/>
        </w:rPr>
        <w:t>dochodzenia odszkodowania uzupełniającego na zasadach określonych w art. 471 kodeksu cywilnego do wysokości poniesionej szkody.</w:t>
      </w:r>
    </w:p>
    <w:p w14:paraId="49F2AB38" w14:textId="42292415" w:rsidR="00595842" w:rsidRPr="007003C7" w:rsidRDefault="00595842" w:rsidP="007003C7">
      <w:pPr>
        <w:pStyle w:val="Tekstpodstawowy"/>
        <w:numPr>
          <w:ilvl w:val="0"/>
          <w:numId w:val="20"/>
        </w:numPr>
        <w:spacing w:line="240" w:lineRule="atLeast"/>
        <w:ind w:left="284" w:right="-47" w:hanging="284"/>
        <w:jc w:val="both"/>
        <w:rPr>
          <w:sz w:val="22"/>
          <w:szCs w:val="22"/>
        </w:rPr>
      </w:pPr>
      <w:r w:rsidRPr="007003C7">
        <w:rPr>
          <w:sz w:val="22"/>
          <w:szCs w:val="22"/>
        </w:rPr>
        <w:t>Łączna maksymalna wysokość kar umownych, których mogą dochodzić Strony nie może przekroczyć 20% wynagrodzenia netto o którym mowa w § 3ust. 2 umowy.</w:t>
      </w:r>
    </w:p>
    <w:p w14:paraId="0D86BEBC" w14:textId="77777777" w:rsidR="00595842" w:rsidRPr="00960B79" w:rsidRDefault="00595842" w:rsidP="00595842">
      <w:pPr>
        <w:pStyle w:val="Akapitzlist"/>
        <w:jc w:val="both"/>
        <w:rPr>
          <w:sz w:val="22"/>
          <w:szCs w:val="22"/>
        </w:rPr>
      </w:pPr>
    </w:p>
    <w:p w14:paraId="1696D355" w14:textId="73C81C3C" w:rsidR="00963479" w:rsidRPr="00B576A1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B576A1">
        <w:rPr>
          <w:sz w:val="22"/>
          <w:szCs w:val="22"/>
        </w:rPr>
        <w:t xml:space="preserve">§ </w:t>
      </w:r>
      <w:r w:rsidR="00620317">
        <w:rPr>
          <w:sz w:val="22"/>
          <w:szCs w:val="22"/>
        </w:rPr>
        <w:t>7</w:t>
      </w:r>
    </w:p>
    <w:p w14:paraId="1696D356" w14:textId="77777777" w:rsidR="00963479" w:rsidRPr="00B576A1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B576A1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B576A1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B576A1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B576A1">
        <w:rPr>
          <w:color w:val="000000"/>
          <w:kern w:val="2"/>
          <w:sz w:val="22"/>
          <w:szCs w:val="22"/>
        </w:rPr>
        <w:t>455</w:t>
      </w:r>
      <w:r w:rsidRPr="00B576A1">
        <w:rPr>
          <w:color w:val="000000"/>
          <w:kern w:val="2"/>
          <w:sz w:val="22"/>
          <w:szCs w:val="22"/>
        </w:rPr>
        <w:t xml:space="preserve"> ust. </w:t>
      </w:r>
      <w:r w:rsidR="00225BCB" w:rsidRPr="00B576A1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B576A1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B576A1">
        <w:rPr>
          <w:color w:val="000000"/>
          <w:kern w:val="2"/>
          <w:sz w:val="22"/>
          <w:szCs w:val="22"/>
        </w:rPr>
        <w:t xml:space="preserve"> 1</w:t>
      </w:r>
      <w:r w:rsidRPr="00B576A1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B576A1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B576A1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B576A1">
        <w:rPr>
          <w:color w:val="000000"/>
          <w:kern w:val="2"/>
          <w:sz w:val="22"/>
          <w:szCs w:val="22"/>
        </w:rPr>
        <w:t>przypadku</w:t>
      </w:r>
      <w:r w:rsidRPr="00B576A1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B576A1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B576A1">
        <w:rPr>
          <w:color w:val="000000"/>
          <w:kern w:val="2"/>
          <w:sz w:val="22"/>
          <w:szCs w:val="22"/>
        </w:rPr>
        <w:t xml:space="preserve">a/ </w:t>
      </w:r>
      <w:r w:rsidR="00963479" w:rsidRPr="00B576A1">
        <w:rPr>
          <w:color w:val="000000"/>
          <w:kern w:val="2"/>
          <w:sz w:val="22"/>
          <w:szCs w:val="22"/>
        </w:rPr>
        <w:t xml:space="preserve">gdy </w:t>
      </w:r>
      <w:r w:rsidRPr="00B576A1">
        <w:rPr>
          <w:color w:val="000000"/>
          <w:kern w:val="2"/>
          <w:sz w:val="22"/>
          <w:szCs w:val="22"/>
        </w:rPr>
        <w:t xml:space="preserve">nastąpiła zmiana </w:t>
      </w:r>
      <w:r w:rsidR="00963479" w:rsidRPr="00B576A1">
        <w:rPr>
          <w:color w:val="000000"/>
          <w:kern w:val="2"/>
          <w:sz w:val="22"/>
          <w:szCs w:val="22"/>
        </w:rPr>
        <w:t xml:space="preserve"> </w:t>
      </w:r>
      <w:r w:rsidRPr="00B576A1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B576A1">
        <w:rPr>
          <w:color w:val="000000"/>
          <w:kern w:val="2"/>
          <w:sz w:val="22"/>
          <w:szCs w:val="22"/>
        </w:rPr>
        <w:t xml:space="preserve"> </w:t>
      </w:r>
    </w:p>
    <w:p w14:paraId="1696D35A" w14:textId="42D43E03" w:rsidR="00BA77B3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B576A1">
        <w:rPr>
          <w:color w:val="000000"/>
          <w:kern w:val="2"/>
          <w:sz w:val="22"/>
          <w:szCs w:val="22"/>
        </w:rPr>
        <w:t xml:space="preserve">b/ urzędowej </w:t>
      </w:r>
      <w:r w:rsidR="00963479" w:rsidRPr="00B576A1">
        <w:rPr>
          <w:color w:val="000000"/>
          <w:kern w:val="2"/>
          <w:sz w:val="22"/>
          <w:szCs w:val="22"/>
        </w:rPr>
        <w:t xml:space="preserve">zmiany </w:t>
      </w:r>
      <w:r w:rsidRPr="00B576A1">
        <w:rPr>
          <w:color w:val="000000"/>
          <w:kern w:val="2"/>
          <w:sz w:val="22"/>
          <w:szCs w:val="22"/>
        </w:rPr>
        <w:t xml:space="preserve">wysokości </w:t>
      </w:r>
      <w:r w:rsidR="00963479" w:rsidRPr="00B576A1">
        <w:rPr>
          <w:color w:val="000000"/>
          <w:kern w:val="2"/>
          <w:sz w:val="22"/>
          <w:szCs w:val="22"/>
        </w:rPr>
        <w:t xml:space="preserve">stawki podatku VAT </w:t>
      </w:r>
      <w:r w:rsidRPr="00B576A1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B576A1">
        <w:rPr>
          <w:color w:val="000000"/>
          <w:kern w:val="2"/>
          <w:sz w:val="22"/>
          <w:szCs w:val="22"/>
        </w:rPr>
        <w:t>ę</w:t>
      </w:r>
      <w:r w:rsidRPr="00B576A1">
        <w:rPr>
          <w:color w:val="000000"/>
          <w:kern w:val="2"/>
          <w:sz w:val="22"/>
          <w:szCs w:val="22"/>
        </w:rPr>
        <w:t>dzie dotyczyć</w:t>
      </w:r>
      <w:r w:rsidR="00BA77B3" w:rsidRPr="00B576A1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7003C7" w:rsidRPr="00B576A1">
        <w:rPr>
          <w:color w:val="000000"/>
          <w:kern w:val="2"/>
          <w:sz w:val="22"/>
          <w:szCs w:val="22"/>
        </w:rPr>
        <w:t>.</w:t>
      </w:r>
    </w:p>
    <w:p w14:paraId="635BCC55" w14:textId="79D56589" w:rsidR="00620317" w:rsidRPr="00B576A1" w:rsidRDefault="00620317" w:rsidP="00620317">
      <w:pPr>
        <w:suppressAutoHyphens/>
        <w:jc w:val="both"/>
        <w:rPr>
          <w:color w:val="000000"/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c/ </w:t>
      </w:r>
      <w:r w:rsidRPr="00620317">
        <w:rPr>
          <w:color w:val="000000"/>
          <w:kern w:val="2"/>
          <w:sz w:val="22"/>
          <w:szCs w:val="22"/>
        </w:rPr>
        <w:t xml:space="preserve">osób </w:t>
      </w:r>
      <w:r>
        <w:rPr>
          <w:color w:val="000000"/>
          <w:kern w:val="2"/>
          <w:sz w:val="22"/>
          <w:szCs w:val="22"/>
        </w:rPr>
        <w:t xml:space="preserve">wskazanych do nadzoru nad realizacją </w:t>
      </w:r>
      <w:proofErr w:type="spellStart"/>
      <w:r>
        <w:rPr>
          <w:color w:val="000000"/>
          <w:kern w:val="2"/>
          <w:sz w:val="22"/>
          <w:szCs w:val="22"/>
        </w:rPr>
        <w:t>zamowienia</w:t>
      </w:r>
      <w:proofErr w:type="spellEnd"/>
      <w:r w:rsidRPr="00620317">
        <w:rPr>
          <w:color w:val="000000"/>
          <w:kern w:val="2"/>
          <w:sz w:val="22"/>
          <w:szCs w:val="22"/>
        </w:rPr>
        <w:t>,</w:t>
      </w:r>
    </w:p>
    <w:p w14:paraId="47A9B6A4" w14:textId="0AA53D06" w:rsidR="00620317" w:rsidRPr="00620317" w:rsidRDefault="00963479" w:rsidP="00620317">
      <w:pPr>
        <w:suppressAutoHyphens/>
        <w:jc w:val="both"/>
        <w:rPr>
          <w:color w:val="000000"/>
          <w:kern w:val="2"/>
          <w:sz w:val="22"/>
          <w:szCs w:val="22"/>
        </w:rPr>
      </w:pPr>
      <w:r w:rsidRPr="00B576A1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2755787" w14:textId="77777777" w:rsidR="00620317" w:rsidRPr="00B576A1" w:rsidRDefault="00620317" w:rsidP="00963479">
      <w:pPr>
        <w:jc w:val="center"/>
        <w:rPr>
          <w:sz w:val="22"/>
          <w:szCs w:val="22"/>
        </w:rPr>
      </w:pPr>
    </w:p>
    <w:p w14:paraId="1696D35E" w14:textId="3CB668B3" w:rsidR="00BA77B3" w:rsidRPr="00B576A1" w:rsidRDefault="00BA77B3" w:rsidP="00963479">
      <w:pPr>
        <w:jc w:val="center"/>
        <w:rPr>
          <w:sz w:val="22"/>
          <w:szCs w:val="22"/>
        </w:rPr>
      </w:pPr>
      <w:r w:rsidRPr="00B576A1">
        <w:rPr>
          <w:sz w:val="22"/>
          <w:szCs w:val="22"/>
        </w:rPr>
        <w:t xml:space="preserve">    § </w:t>
      </w:r>
      <w:r w:rsidR="00620317">
        <w:rPr>
          <w:sz w:val="22"/>
          <w:szCs w:val="22"/>
        </w:rPr>
        <w:t>8</w:t>
      </w:r>
    </w:p>
    <w:p w14:paraId="1696D35F" w14:textId="77777777" w:rsidR="00FE4F38" w:rsidRPr="00B576A1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B576A1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B576A1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B576A1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B576A1">
        <w:rPr>
          <w:sz w:val="22"/>
          <w:szCs w:val="22"/>
        </w:rPr>
        <w:br/>
      </w:r>
      <w:r w:rsidRPr="00B576A1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BC2F20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620317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40CB7019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620317"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57985775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620317"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0A5FFE52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620317">
        <w:rPr>
          <w:sz w:val="22"/>
          <w:szCs w:val="22"/>
        </w:rPr>
        <w:t xml:space="preserve"> 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43969E69" w:rsidR="00777FE8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 Data i podpis</w:t>
      </w:r>
    </w:p>
    <w:p w14:paraId="0448068D" w14:textId="5A3011FC" w:rsidR="00EB7AF8" w:rsidRDefault="00EB7AF8" w:rsidP="00777FE8">
      <w:pPr>
        <w:rPr>
          <w:rFonts w:eastAsia="Calibri"/>
          <w:i/>
          <w:sz w:val="22"/>
          <w:szCs w:val="22"/>
          <w:lang w:eastAsia="en-US"/>
        </w:rPr>
      </w:pPr>
    </w:p>
    <w:p w14:paraId="14CC5AD8" w14:textId="77777777" w:rsidR="00181D64" w:rsidRDefault="00181D64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4F22CF8" w14:textId="77777777" w:rsidR="00181D64" w:rsidRDefault="00181D64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9ABE5B8" w14:textId="7EC5CA63" w:rsidR="00EB7AF8" w:rsidRPr="00E505FC" w:rsidRDefault="00EB7AF8" w:rsidP="00EB7AF8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Załącznik nr 2 do umowy</w:t>
      </w:r>
    </w:p>
    <w:p w14:paraId="72988E65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19BAEA0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C872CBB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E505FC">
        <w:rPr>
          <w:rFonts w:ascii="Verdana" w:hAnsi="Verdana" w:cs="Arial"/>
        </w:rPr>
        <w:t>.....................................… </w:t>
      </w:r>
    </w:p>
    <w:p w14:paraId="58CBDE65" w14:textId="77777777" w:rsidR="00EB7AF8" w:rsidRPr="00E505FC" w:rsidRDefault="00EB7AF8" w:rsidP="00EB7AF8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Nazwa Wykonawcy</w:t>
      </w:r>
    </w:p>
    <w:p w14:paraId="201FA814" w14:textId="77777777" w:rsidR="00EB7AF8" w:rsidRPr="00E505FC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797FC381" w14:textId="77777777" w:rsidR="00EB7AF8" w:rsidRPr="00E505FC" w:rsidRDefault="00EB7AF8" w:rsidP="00EB7AF8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.....................................…</w:t>
      </w:r>
    </w:p>
    <w:p w14:paraId="357C2D91" w14:textId="77777777" w:rsidR="00EB7AF8" w:rsidRPr="00E505FC" w:rsidRDefault="00EB7AF8" w:rsidP="00EB7AF8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E505FC">
        <w:rPr>
          <w:rFonts w:ascii="Verdana" w:hAnsi="Verdana" w:cs="Arial"/>
        </w:rPr>
        <w:t>NIP</w:t>
      </w:r>
      <w:r w:rsidRPr="00E505FC">
        <w:rPr>
          <w:rFonts w:ascii="Verdana" w:hAnsi="Verdana" w:cs="Calibri"/>
        </w:rPr>
        <w:tab/>
      </w:r>
      <w:r w:rsidRPr="00E505FC">
        <w:rPr>
          <w:rFonts w:ascii="Verdana" w:hAnsi="Verdana" w:cs="Arial"/>
        </w:rPr>
        <w:t> </w:t>
      </w:r>
    </w:p>
    <w:p w14:paraId="77ECD755" w14:textId="77777777" w:rsidR="00EB7AF8" w:rsidRPr="00E505FC" w:rsidRDefault="00EB7AF8" w:rsidP="00EB7AF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2470E07" w14:textId="77777777" w:rsidR="00EB7AF8" w:rsidRPr="00E505FC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Arial"/>
          <w:b/>
          <w:bCs/>
        </w:rPr>
      </w:pPr>
    </w:p>
    <w:p w14:paraId="6AF202E6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1662205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E505FC">
        <w:rPr>
          <w:rFonts w:ascii="Verdana" w:hAnsi="Verdana" w:cs="Arial"/>
          <w:b/>
          <w:bCs/>
        </w:rPr>
        <w:t>OŚWIADCZENIE DLA CELÓW PODATKOWYCH</w:t>
      </w:r>
    </w:p>
    <w:p w14:paraId="26340C62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E505FC">
        <w:rPr>
          <w:rFonts w:ascii="Verdana" w:hAnsi="Verdana" w:cs="Arial"/>
          <w:b/>
          <w:bCs/>
        </w:rPr>
        <w:t xml:space="preserve">DOTYCZĄCE PODMIOTÓW POWIĄZANYCH </w:t>
      </w:r>
    </w:p>
    <w:p w14:paraId="35CBDB07" w14:textId="77777777" w:rsidR="00EB7AF8" w:rsidRPr="00E505FC" w:rsidRDefault="00EB7AF8" w:rsidP="00EB7AF8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89E63B2" w14:textId="77777777" w:rsidR="00EB7AF8" w:rsidRPr="00E505FC" w:rsidRDefault="00EB7AF8" w:rsidP="00EB7AF8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</w:rPr>
        <w:t>Działając w imieniu ………………………………, (dalej jako: „</w:t>
      </w:r>
      <w:r w:rsidRPr="00E505FC">
        <w:rPr>
          <w:rFonts w:ascii="Verdana" w:hAnsi="Verdana" w:cs="Arial"/>
          <w:b/>
          <w:bCs/>
        </w:rPr>
        <w:t>Podmiot</w:t>
      </w:r>
      <w:r w:rsidRPr="00E505FC">
        <w:rPr>
          <w:rFonts w:ascii="Verdana" w:hAnsi="Verdana" w:cs="Arial"/>
        </w:rPr>
        <w:t>”) niniejszym oświadcza, że Podmiot:</w:t>
      </w:r>
    </w:p>
    <w:p w14:paraId="1F63A0CC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hAnsi="Verdana" w:cs="Arial"/>
          <w:b/>
          <w:bCs/>
        </w:rPr>
        <w:t>jest / nie jest</w:t>
      </w:r>
      <w:r w:rsidRPr="00E505FC">
        <w:rPr>
          <w:rFonts w:ascii="Verdana" w:hAnsi="Verdana" w:cs="Arial"/>
          <w:vertAlign w:val="superscript"/>
        </w:rPr>
        <w:footnoteReference w:id="1"/>
      </w:r>
      <w:r w:rsidRPr="00E505FC">
        <w:rPr>
          <w:rFonts w:ascii="Verdana" w:hAnsi="Verdana" w:cs="Arial"/>
        </w:rPr>
        <w:t xml:space="preserve"> podmiotem powiązanym z Akademią Górniczo-Hutniczą </w:t>
      </w:r>
      <w:r w:rsidRPr="00E505FC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E505FC">
        <w:rPr>
          <w:rFonts w:ascii="Verdana" w:hAnsi="Verdana" w:cs="Arial"/>
          <w:vertAlign w:val="superscript"/>
        </w:rPr>
        <w:footnoteReference w:id="2"/>
      </w:r>
      <w:r w:rsidRPr="00E505FC">
        <w:rPr>
          <w:rFonts w:ascii="Verdana" w:hAnsi="Verdana" w:cs="Arial"/>
        </w:rPr>
        <w:t>;</w:t>
      </w:r>
    </w:p>
    <w:p w14:paraId="4C1C729F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eastAsia="Calibri" w:hAnsi="Verdana" w:cs="Arial"/>
          <w:b/>
          <w:bCs/>
          <w:lang w:eastAsia="en-US"/>
        </w:rPr>
        <w:lastRenderedPageBreak/>
        <w:t>jest / nie</w:t>
      </w:r>
      <w:r w:rsidRPr="00E505FC">
        <w:rPr>
          <w:rFonts w:ascii="Verdana" w:eastAsia="Calibri" w:hAnsi="Verdana" w:cs="Arial"/>
          <w:lang w:eastAsia="en-US"/>
        </w:rPr>
        <w:t xml:space="preserve"> </w:t>
      </w:r>
      <w:r w:rsidRPr="00E505FC">
        <w:rPr>
          <w:rFonts w:ascii="Verdana" w:eastAsia="Calibri" w:hAnsi="Verdana" w:cs="Arial"/>
          <w:b/>
          <w:bCs/>
          <w:lang w:eastAsia="en-US"/>
        </w:rPr>
        <w:t>jest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E505FC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E505FC">
        <w:rPr>
          <w:rFonts w:ascii="Verdana" w:eastAsia="Calibri" w:hAnsi="Verdana" w:cs="Arial"/>
          <w:lang w:eastAsia="en-US"/>
        </w:rPr>
        <w:t xml:space="preserve"> </w:t>
      </w:r>
    </w:p>
    <w:p w14:paraId="7A6626A8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E505FC">
        <w:rPr>
          <w:rFonts w:ascii="Verdana" w:eastAsia="Calibri" w:hAnsi="Verdana" w:cs="Arial"/>
          <w:lang w:eastAsia="en-US"/>
        </w:rPr>
        <w:t>rzeczywisty właściciel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E505FC">
        <w:rPr>
          <w:rFonts w:ascii="Verdana" w:eastAsia="Calibri" w:hAnsi="Verdana" w:cs="Arial"/>
          <w:lang w:eastAsia="en-US"/>
        </w:rPr>
        <w:t xml:space="preserve"> Podmiotu </w:t>
      </w:r>
      <w:r w:rsidRPr="00E505FC">
        <w:rPr>
          <w:rFonts w:ascii="Verdana" w:eastAsia="Calibri" w:hAnsi="Verdana" w:cs="Arial"/>
          <w:b/>
          <w:bCs/>
          <w:lang w:eastAsia="en-US"/>
        </w:rPr>
        <w:t>jest / nie jest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E505FC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E505FC">
        <w:rPr>
          <w:rFonts w:ascii="Verdana" w:eastAsia="Calibri" w:hAnsi="Verdana" w:cs="Arial"/>
          <w:vertAlign w:val="superscript"/>
          <w:lang w:eastAsia="en-US"/>
        </w:rPr>
        <w:t>4</w:t>
      </w:r>
      <w:r w:rsidRPr="00E505FC">
        <w:rPr>
          <w:rFonts w:ascii="Verdana" w:eastAsia="Calibri" w:hAnsi="Verdana" w:cs="Arial"/>
          <w:lang w:eastAsia="en-US"/>
        </w:rPr>
        <w:t xml:space="preserve"> </w:t>
      </w:r>
    </w:p>
    <w:p w14:paraId="3BE606A0" w14:textId="77777777" w:rsidR="00EB7AF8" w:rsidRPr="00E505FC" w:rsidRDefault="00EB7AF8" w:rsidP="00EB7AF8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E505FC">
        <w:rPr>
          <w:rFonts w:ascii="Verdana" w:eastAsia="Calibri" w:hAnsi="Verdana" w:cs="Arial"/>
          <w:lang w:eastAsia="en-US"/>
        </w:rPr>
        <w:t xml:space="preserve">Podmiot </w:t>
      </w:r>
      <w:r w:rsidRPr="00E505FC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E505FC">
        <w:rPr>
          <w:rFonts w:ascii="Verdana" w:hAnsi="Verdana" w:cs="Arial"/>
          <w:vertAlign w:val="superscript"/>
        </w:rPr>
        <w:footnoteReference w:id="7"/>
      </w:r>
      <w:r w:rsidRPr="00E505FC">
        <w:rPr>
          <w:rFonts w:ascii="Verdana" w:hAnsi="Verdana" w:cs="Arial"/>
        </w:rPr>
        <w:t xml:space="preserve"> </w:t>
      </w:r>
      <w:r w:rsidRPr="00E505FC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E505FC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E505FC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E505FC">
        <w:rPr>
          <w:rFonts w:ascii="Verdana" w:eastAsia="Calibri" w:hAnsi="Verdana" w:cs="Arial"/>
          <w:lang w:eastAsia="en-US"/>
        </w:rPr>
        <w:t xml:space="preserve"> </w:t>
      </w:r>
      <w:r w:rsidRPr="00E505FC"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14:paraId="0298EAE4" w14:textId="77777777" w:rsidR="00EB7AF8" w:rsidRPr="00E505FC" w:rsidRDefault="00EB7AF8" w:rsidP="00EB7AF8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2777D5FA" w14:textId="4AF475D2" w:rsidR="00EB7AF8" w:rsidRPr="00EB7AF8" w:rsidRDefault="00EB7AF8" w:rsidP="00EB7AF8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E505FC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E505FC">
        <w:rPr>
          <w:rFonts w:ascii="Verdana" w:eastAsia="Calibri" w:hAnsi="Verdana" w:cs="Arial"/>
          <w:lang w:eastAsia="en-US"/>
        </w:rPr>
        <w:br/>
        <w:t>o zaistniałej zmianie.</w:t>
      </w: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EB7AF8" w:rsidRPr="00E505FC" w14:paraId="658351EF" w14:textId="77777777" w:rsidTr="00457B34">
        <w:tc>
          <w:tcPr>
            <w:tcW w:w="4105" w:type="dxa"/>
            <w:hideMark/>
          </w:tcPr>
          <w:p w14:paraId="3B58A512" w14:textId="77777777" w:rsidR="00EB7AF8" w:rsidRPr="00E505FC" w:rsidRDefault="00EB7AF8" w:rsidP="00457B34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E505FC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52C187CB" w14:textId="77777777" w:rsidR="00EB7AF8" w:rsidRPr="00E505FC" w:rsidRDefault="00EB7AF8" w:rsidP="00457B34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E505FC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E505FC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E505FC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BF2136" w14:textId="77777777" w:rsidR="0065381C" w:rsidRDefault="0065381C">
      <w:r>
        <w:separator/>
      </w:r>
    </w:p>
  </w:endnote>
  <w:endnote w:type="continuationSeparator" w:id="0">
    <w:p w14:paraId="2ED1687E" w14:textId="77777777" w:rsidR="0065381C" w:rsidRDefault="00653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153919" w14:textId="77777777" w:rsidR="0065381C" w:rsidRDefault="0065381C">
      <w:r>
        <w:separator/>
      </w:r>
    </w:p>
  </w:footnote>
  <w:footnote w:type="continuationSeparator" w:id="0">
    <w:p w14:paraId="32862868" w14:textId="77777777" w:rsidR="0065381C" w:rsidRDefault="0065381C">
      <w:r>
        <w:continuationSeparator/>
      </w:r>
    </w:p>
  </w:footnote>
  <w:footnote w:id="1">
    <w:p w14:paraId="5460B273" w14:textId="77777777" w:rsidR="00EB7AF8" w:rsidRDefault="00EB7AF8" w:rsidP="00EB7A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CAAC324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5E0CFBFE" w14:textId="77777777" w:rsidR="00EB7AF8" w:rsidRDefault="00EB7AF8" w:rsidP="00EB7AF8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332C16CA" w14:textId="77777777" w:rsidR="00EB7AF8" w:rsidRDefault="00EB7AF8" w:rsidP="00EB7AF8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3D732337" w14:textId="77777777" w:rsidR="00EB7AF8" w:rsidRDefault="00EB7AF8" w:rsidP="00EB7AF8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051ADB09" w14:textId="77777777" w:rsidR="00EB7AF8" w:rsidRDefault="00EB7AF8" w:rsidP="00EB7AF8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7251AAE1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21565EF" w14:textId="77777777" w:rsidR="00EB7AF8" w:rsidRDefault="00EB7AF8" w:rsidP="00EB7AF8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9F466C1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016C74A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44E83F2B" w14:textId="77777777" w:rsidR="00EB7AF8" w:rsidRDefault="00EB7AF8" w:rsidP="00EB7AF8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1CCC33EF" w14:textId="77777777" w:rsidR="00EB7AF8" w:rsidRDefault="00EB7AF8" w:rsidP="00EB7AF8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cs="Arial"/>
          <w:color w:val="000000"/>
          <w:sz w:val="16"/>
          <w:szCs w:val="16"/>
        </w:rPr>
        <w:t> </w:t>
      </w:r>
    </w:p>
    <w:p w14:paraId="60F10D19" w14:textId="77777777" w:rsidR="00EB7AF8" w:rsidRDefault="00EB7AF8" w:rsidP="00EB7AF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cs="Arial"/>
          <w:color w:val="000000"/>
          <w:sz w:val="16"/>
          <w:szCs w:val="16"/>
        </w:rPr>
        <w:t> </w:t>
      </w:r>
    </w:p>
  </w:footnote>
  <w:footnote w:id="3">
    <w:p w14:paraId="1A90578B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E7B32B5" w14:textId="77777777" w:rsidR="00EB7AF8" w:rsidRDefault="00EB7AF8" w:rsidP="00EB7AF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>
        <w:rPr>
          <w:rFonts w:ascii="Verdana" w:hAnsi="Verdana"/>
          <w:sz w:val="16"/>
          <w:szCs w:val="16"/>
          <w:lang w:val="pl-PL"/>
        </w:rPr>
        <w:t>Sint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>
        <w:rPr>
          <w:rFonts w:ascii="Verdana" w:hAnsi="Verdana"/>
          <w:sz w:val="16"/>
          <w:szCs w:val="16"/>
          <w:lang w:val="pl-PL"/>
        </w:rPr>
        <w:t>Curaçao</w:t>
      </w:r>
      <w:proofErr w:type="spellEnd"/>
      <w:r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5520F8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7DEB46B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5BC3D0C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17EB679" w14:textId="77777777" w:rsidR="00EB7AF8" w:rsidRDefault="00EB7AF8" w:rsidP="00EB7AF8">
      <w:pPr>
        <w:pStyle w:val="Tekstprzypisudolnego"/>
        <w:numPr>
          <w:ilvl w:val="0"/>
          <w:numId w:val="30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52B13E1" w14:textId="77777777" w:rsidR="00EB7AF8" w:rsidRDefault="00EB7AF8" w:rsidP="00EB7AF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0A662FF" w14:textId="77777777" w:rsidR="00EB7AF8" w:rsidRDefault="00EB7AF8" w:rsidP="00EB7AF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1A30BCB0" w14:textId="77777777" w:rsidR="00EB7AF8" w:rsidRDefault="00EB7AF8" w:rsidP="00EB7AF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5AC35C91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3C2FC19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3A4E0142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D9300F7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B98E236" w14:textId="77777777" w:rsidR="00EB7AF8" w:rsidRDefault="00EB7AF8" w:rsidP="00EB7AF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32B33B1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B6AF3BB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21150C07" w14:textId="77777777" w:rsidR="00EB7AF8" w:rsidRDefault="00EB7AF8" w:rsidP="00EB7AF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3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29"/>
  </w:num>
  <w:num w:numId="3">
    <w:abstractNumId w:val="4"/>
  </w:num>
  <w:num w:numId="4">
    <w:abstractNumId w:val="18"/>
  </w:num>
  <w:num w:numId="5">
    <w:abstractNumId w:val="25"/>
  </w:num>
  <w:num w:numId="6">
    <w:abstractNumId w:val="17"/>
  </w:num>
  <w:num w:numId="7">
    <w:abstractNumId w:val="28"/>
  </w:num>
  <w:num w:numId="8">
    <w:abstractNumId w:val="19"/>
  </w:num>
  <w:num w:numId="9">
    <w:abstractNumId w:val="3"/>
  </w:num>
  <w:num w:numId="10">
    <w:abstractNumId w:val="13"/>
  </w:num>
  <w:num w:numId="11">
    <w:abstractNumId w:val="8"/>
  </w:num>
  <w:num w:numId="12">
    <w:abstractNumId w:val="12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6"/>
  </w:num>
  <w:num w:numId="16">
    <w:abstractNumId w:val="27"/>
  </w:num>
  <w:num w:numId="17">
    <w:abstractNumId w:val="0"/>
  </w:num>
  <w:num w:numId="18">
    <w:abstractNumId w:val="10"/>
  </w:num>
  <w:num w:numId="19">
    <w:abstractNumId w:val="15"/>
  </w:num>
  <w:num w:numId="20">
    <w:abstractNumId w:val="20"/>
  </w:num>
  <w:num w:numId="21">
    <w:abstractNumId w:val="24"/>
  </w:num>
  <w:num w:numId="22">
    <w:abstractNumId w:val="23"/>
  </w:num>
  <w:num w:numId="23">
    <w:abstractNumId w:val="6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5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DD"/>
    <w:rsid w:val="000326C4"/>
    <w:rsid w:val="00047312"/>
    <w:rsid w:val="000E6EAF"/>
    <w:rsid w:val="000F20BA"/>
    <w:rsid w:val="00101BBD"/>
    <w:rsid w:val="00104172"/>
    <w:rsid w:val="00120230"/>
    <w:rsid w:val="00135C78"/>
    <w:rsid w:val="001619B5"/>
    <w:rsid w:val="001761C3"/>
    <w:rsid w:val="00181657"/>
    <w:rsid w:val="00181D64"/>
    <w:rsid w:val="001836C1"/>
    <w:rsid w:val="00195139"/>
    <w:rsid w:val="001D0DE3"/>
    <w:rsid w:val="00214733"/>
    <w:rsid w:val="00225BCB"/>
    <w:rsid w:val="002702D1"/>
    <w:rsid w:val="00283349"/>
    <w:rsid w:val="002847DD"/>
    <w:rsid w:val="002D5E0A"/>
    <w:rsid w:val="002D726C"/>
    <w:rsid w:val="00303EED"/>
    <w:rsid w:val="00335ACD"/>
    <w:rsid w:val="003B6771"/>
    <w:rsid w:val="003C4C83"/>
    <w:rsid w:val="003E749C"/>
    <w:rsid w:val="003F612A"/>
    <w:rsid w:val="00412D7C"/>
    <w:rsid w:val="00422D52"/>
    <w:rsid w:val="00446B8D"/>
    <w:rsid w:val="004478C6"/>
    <w:rsid w:val="00467E21"/>
    <w:rsid w:val="004973AF"/>
    <w:rsid w:val="004A0F0D"/>
    <w:rsid w:val="004C1054"/>
    <w:rsid w:val="004E02C9"/>
    <w:rsid w:val="004E5500"/>
    <w:rsid w:val="0050385D"/>
    <w:rsid w:val="00550EFD"/>
    <w:rsid w:val="0059060C"/>
    <w:rsid w:val="00595842"/>
    <w:rsid w:val="00597475"/>
    <w:rsid w:val="005A58D8"/>
    <w:rsid w:val="005D1DF4"/>
    <w:rsid w:val="005D69AA"/>
    <w:rsid w:val="005F1BCA"/>
    <w:rsid w:val="00616427"/>
    <w:rsid w:val="00620317"/>
    <w:rsid w:val="0065381C"/>
    <w:rsid w:val="00691104"/>
    <w:rsid w:val="00693820"/>
    <w:rsid w:val="006D0F7E"/>
    <w:rsid w:val="007003C7"/>
    <w:rsid w:val="007007FD"/>
    <w:rsid w:val="0070352E"/>
    <w:rsid w:val="007102EF"/>
    <w:rsid w:val="00760B74"/>
    <w:rsid w:val="00774622"/>
    <w:rsid w:val="00777FE8"/>
    <w:rsid w:val="007858A8"/>
    <w:rsid w:val="00804C0A"/>
    <w:rsid w:val="008375AC"/>
    <w:rsid w:val="00892E0C"/>
    <w:rsid w:val="008B0E79"/>
    <w:rsid w:val="008C634A"/>
    <w:rsid w:val="008E6D9E"/>
    <w:rsid w:val="00960B79"/>
    <w:rsid w:val="00963479"/>
    <w:rsid w:val="00974798"/>
    <w:rsid w:val="00976B68"/>
    <w:rsid w:val="00995C8E"/>
    <w:rsid w:val="009D37C0"/>
    <w:rsid w:val="009D554D"/>
    <w:rsid w:val="009F7E4A"/>
    <w:rsid w:val="00A21999"/>
    <w:rsid w:val="00A24079"/>
    <w:rsid w:val="00A82F98"/>
    <w:rsid w:val="00A875D1"/>
    <w:rsid w:val="00A942B1"/>
    <w:rsid w:val="00AA3413"/>
    <w:rsid w:val="00AA563A"/>
    <w:rsid w:val="00AB2B25"/>
    <w:rsid w:val="00AE506E"/>
    <w:rsid w:val="00AF42D3"/>
    <w:rsid w:val="00AF69C7"/>
    <w:rsid w:val="00B46180"/>
    <w:rsid w:val="00B46AF2"/>
    <w:rsid w:val="00B576A1"/>
    <w:rsid w:val="00B75500"/>
    <w:rsid w:val="00B8264E"/>
    <w:rsid w:val="00BA77B3"/>
    <w:rsid w:val="00C25F37"/>
    <w:rsid w:val="00C53875"/>
    <w:rsid w:val="00CD54F3"/>
    <w:rsid w:val="00D13393"/>
    <w:rsid w:val="00D15551"/>
    <w:rsid w:val="00D30F74"/>
    <w:rsid w:val="00D3177B"/>
    <w:rsid w:val="00D679EB"/>
    <w:rsid w:val="00D67DB9"/>
    <w:rsid w:val="00D765EF"/>
    <w:rsid w:val="00DA1BE1"/>
    <w:rsid w:val="00DB133F"/>
    <w:rsid w:val="00DB18CD"/>
    <w:rsid w:val="00DD743C"/>
    <w:rsid w:val="00E06996"/>
    <w:rsid w:val="00E260F7"/>
    <w:rsid w:val="00E30CC6"/>
    <w:rsid w:val="00E32983"/>
    <w:rsid w:val="00E33D08"/>
    <w:rsid w:val="00E73A2C"/>
    <w:rsid w:val="00EB7AF8"/>
    <w:rsid w:val="00ED2BA1"/>
    <w:rsid w:val="00ED4B4C"/>
    <w:rsid w:val="00F12777"/>
    <w:rsid w:val="00F16EC6"/>
    <w:rsid w:val="00F20D4C"/>
    <w:rsid w:val="00F54208"/>
    <w:rsid w:val="00FC6AE2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584499DE-FA2D-4195-81EE-90D4E0A3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uiPriority w:val="99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B7AF8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B7AF8"/>
    <w:rPr>
      <w:lang w:val="en-US"/>
    </w:rPr>
  </w:style>
  <w:style w:type="paragraph" w:customStyle="1" w:styleId="paragraph">
    <w:name w:val="paragraph"/>
    <w:basedOn w:val="Normalny"/>
    <w:rsid w:val="00EB7AF8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EB7AF8"/>
    <w:rPr>
      <w:vertAlign w:val="superscript"/>
    </w:rPr>
  </w:style>
  <w:style w:type="character" w:customStyle="1" w:styleId="normaltextrun">
    <w:name w:val="normaltextrun"/>
    <w:rsid w:val="00EB7AF8"/>
  </w:style>
  <w:style w:type="character" w:customStyle="1" w:styleId="eop">
    <w:name w:val="eop"/>
    <w:rsid w:val="00EB7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00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806BB-0307-4254-B695-4A100DFC3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1953</Words>
  <Characters>13252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2022-12-01T12:43:00Z</cp:lastPrinted>
  <dcterms:created xsi:type="dcterms:W3CDTF">2022-12-01T12:43:00Z</dcterms:created>
  <dcterms:modified xsi:type="dcterms:W3CDTF">2022-12-01T12:43:00Z</dcterms:modified>
</cp:coreProperties>
</file>