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A2334A">
      <w:pPr>
        <w:pStyle w:val="Nagwek3"/>
        <w:spacing w:before="0" w:after="0"/>
        <w:jc w:val="right"/>
        <w:rPr>
          <w:rFonts w:ascii="Times New Roman" w:hAnsi="Times New Roman"/>
          <w:sz w:val="20"/>
          <w:szCs w:val="20"/>
        </w:rPr>
      </w:pPr>
      <w:bookmarkStart w:id="0" w:name="_GoBack"/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bookmarkEnd w:id="0"/>
    <w:p w14:paraId="675F8DEF" w14:textId="263E5205" w:rsidR="008D2AB8" w:rsidRPr="00245244" w:rsidRDefault="008D2AB8" w:rsidP="00A2334A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A2334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A2334A">
      <w:pPr>
        <w:tabs>
          <w:tab w:val="right" w:pos="8222"/>
        </w:tabs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A2334A">
      <w:pPr>
        <w:tabs>
          <w:tab w:val="right" w:pos="9000"/>
        </w:tabs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514081E1" w:rsidR="00D572B5" w:rsidRPr="00245244" w:rsidRDefault="00D572B5" w:rsidP="00A2334A">
      <w:pPr>
        <w:tabs>
          <w:tab w:val="right" w:pos="9000"/>
        </w:tabs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</w:t>
      </w:r>
      <w:r w:rsidR="003A5FFA">
        <w:rPr>
          <w:sz w:val="22"/>
          <w:szCs w:val="22"/>
        </w:rPr>
        <w:t xml:space="preserve"> /PESEL</w:t>
      </w:r>
      <w:r w:rsidR="003A5FFA">
        <w:rPr>
          <w:rStyle w:val="Odwoanieprzypisudolnego"/>
          <w:sz w:val="22"/>
          <w:szCs w:val="22"/>
        </w:rPr>
        <w:footnoteReference w:id="1"/>
      </w:r>
      <w:r w:rsidR="003A5FFA">
        <w:rPr>
          <w:sz w:val="22"/>
          <w:szCs w:val="22"/>
        </w:rPr>
        <w:t>:………………</w:t>
      </w:r>
    </w:p>
    <w:p w14:paraId="57D4EE60" w14:textId="60884ADE" w:rsidR="008D2AB8" w:rsidRPr="00245244" w:rsidRDefault="00D572B5" w:rsidP="00A2334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A2334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A2334A">
      <w:pPr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A2334A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A2334A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A2334A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A2334A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A2334A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A2334A">
      <w:pPr>
        <w:ind w:firstLine="3969"/>
        <w:rPr>
          <w:b/>
          <w:szCs w:val="22"/>
        </w:rPr>
      </w:pPr>
    </w:p>
    <w:p w14:paraId="229ED590" w14:textId="4947D165" w:rsidR="005D2404" w:rsidRPr="00245244" w:rsidRDefault="008D2AB8" w:rsidP="00A2334A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1" w:name="_Hlk58842586"/>
      <w:r w:rsidR="003A5FFA">
        <w:rPr>
          <w:szCs w:val="22"/>
        </w:rPr>
        <w:t>:</w:t>
      </w:r>
      <w:r w:rsidR="006846B1" w:rsidRPr="00245244">
        <w:rPr>
          <w:b/>
          <w:bCs/>
          <w:szCs w:val="22"/>
        </w:rPr>
        <w:t xml:space="preserve"> </w:t>
      </w:r>
      <w:bookmarkEnd w:id="1"/>
      <w:r w:rsidR="00A2334A" w:rsidRPr="00A2334A">
        <w:rPr>
          <w:b/>
          <w:iCs/>
          <w:color w:val="000000"/>
          <w:lang w:eastAsia="x-none"/>
        </w:rPr>
        <w:t xml:space="preserve">Wykonanie badań przemysłowych i prac rozwojowych niezbędnych do realizacji projektu nr Lider/1/0001/L-11/19/NCBR/2020 dla </w:t>
      </w:r>
      <w:proofErr w:type="spellStart"/>
      <w:r w:rsidR="00A2334A" w:rsidRPr="00A2334A">
        <w:rPr>
          <w:b/>
          <w:iCs/>
          <w:color w:val="000000"/>
          <w:lang w:eastAsia="x-none"/>
        </w:rPr>
        <w:t>WIMiR</w:t>
      </w:r>
      <w:proofErr w:type="spellEnd"/>
      <w:r w:rsidR="00A2334A" w:rsidRPr="00A2334A">
        <w:rPr>
          <w:b/>
          <w:iCs/>
          <w:color w:val="000000"/>
          <w:lang w:eastAsia="x-none"/>
        </w:rPr>
        <w:t xml:space="preserve"> - KC-zp.272-705/22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2B186C4B" w14:textId="6338E675" w:rsidR="00456D1A" w:rsidRPr="00245244" w:rsidRDefault="00456D1A" w:rsidP="00A2334A">
      <w:pPr>
        <w:widowControl w:val="0"/>
        <w:ind w:right="1"/>
        <w:jc w:val="center"/>
        <w:rPr>
          <w:b/>
          <w:szCs w:val="22"/>
          <w:u w:val="single"/>
        </w:rPr>
      </w:pPr>
    </w:p>
    <w:p w14:paraId="62FF5149" w14:textId="68A6F617" w:rsidR="00456D1A" w:rsidRPr="00245244" w:rsidRDefault="00456D1A" w:rsidP="00A2334A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zamówienia: …………………PLN</w:t>
      </w:r>
    </w:p>
    <w:p w14:paraId="720D863C" w14:textId="77777777" w:rsidR="00456D1A" w:rsidRPr="00245244" w:rsidRDefault="00456D1A" w:rsidP="00A2334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1DB516BC" w14:textId="2CFE30AD" w:rsidR="003A5FFA" w:rsidRPr="00245244" w:rsidRDefault="003A5FFA" w:rsidP="00A2334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>Termin realizacji umowy: do</w:t>
      </w:r>
      <w:r>
        <w:rPr>
          <w:b/>
          <w:szCs w:val="22"/>
        </w:rPr>
        <w:t xml:space="preserve"> </w:t>
      </w:r>
      <w:r w:rsidR="00A2334A">
        <w:rPr>
          <w:b/>
          <w:szCs w:val="22"/>
        </w:rPr>
        <w:t>26</w:t>
      </w:r>
      <w:r>
        <w:rPr>
          <w:b/>
          <w:szCs w:val="22"/>
        </w:rPr>
        <w:t xml:space="preserve"> </w:t>
      </w:r>
      <w:r w:rsidRPr="00245244">
        <w:rPr>
          <w:b/>
          <w:szCs w:val="22"/>
        </w:rPr>
        <w:t xml:space="preserve">miesięcy </w:t>
      </w:r>
      <w:r w:rsidRPr="00245244">
        <w:rPr>
          <w:b/>
          <w:szCs w:val="22"/>
          <w:lang w:eastAsia="zh-CN"/>
        </w:rPr>
        <w:t>od daty podpisania umowy.</w:t>
      </w:r>
    </w:p>
    <w:p w14:paraId="0BE3ACAD" w14:textId="77777777" w:rsidR="00456D1A" w:rsidRPr="00245244" w:rsidRDefault="00456D1A" w:rsidP="00A2334A">
      <w:pPr>
        <w:tabs>
          <w:tab w:val="right" w:pos="9000"/>
        </w:tabs>
        <w:jc w:val="center"/>
        <w:rPr>
          <w:b/>
          <w:szCs w:val="22"/>
        </w:rPr>
      </w:pPr>
    </w:p>
    <w:p w14:paraId="38642C82" w14:textId="77777777" w:rsidR="00456D1A" w:rsidRPr="00245244" w:rsidRDefault="00456D1A" w:rsidP="00A2334A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75A021DC" w14:textId="77777777" w:rsidR="003A5FFA" w:rsidRPr="00A2334A" w:rsidRDefault="003A5FFA" w:rsidP="00A2334A">
      <w:pPr>
        <w:jc w:val="center"/>
        <w:rPr>
          <w:b/>
          <w:bCs/>
          <w:color w:val="FF0000"/>
          <w:u w:val="single"/>
        </w:rPr>
      </w:pPr>
      <w:r w:rsidRPr="00A2334A">
        <w:rPr>
          <w:b/>
          <w:bCs/>
          <w:color w:val="FF0000"/>
          <w:u w:val="single"/>
        </w:rPr>
        <w:t>Doświadczenie osoby wyznaczonej do realizacji zamówienia</w:t>
      </w:r>
    </w:p>
    <w:p w14:paraId="1B3FF5BA" w14:textId="77777777" w:rsidR="003A5FFA" w:rsidRPr="00245244" w:rsidRDefault="003A5FFA" w:rsidP="00A2334A">
      <w:pPr>
        <w:widowControl w:val="0"/>
        <w:ind w:right="1"/>
        <w:jc w:val="both"/>
        <w:rPr>
          <w:b/>
          <w:szCs w:val="22"/>
        </w:rPr>
      </w:pPr>
    </w:p>
    <w:p w14:paraId="7FC29D55" w14:textId="77777777" w:rsidR="003A5FFA" w:rsidRDefault="003A5FFA" w:rsidP="00A2334A">
      <w:p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</w:t>
      </w:r>
    </w:p>
    <w:p w14:paraId="681AD1FE" w14:textId="77777777" w:rsidR="003A5FFA" w:rsidRDefault="003A5FFA" w:rsidP="00A2334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aktywnie realizuje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</w:t>
      </w:r>
      <w:r>
        <w:br/>
      </w:r>
      <w:r w:rsidRPr="00BA3987">
        <w:t>w dyscyplinie automatyki elektroniki i elektrotechniki lub inżynierii mechanicznej</w:t>
      </w:r>
    </w:p>
    <w:p w14:paraId="67F6F0E3" w14:textId="6AE4CC6E" w:rsidR="003A5FFA" w:rsidRPr="002E603A" w:rsidRDefault="003A5FFA" w:rsidP="00A2334A">
      <w:pPr>
        <w:tabs>
          <w:tab w:val="right" w:pos="9000"/>
        </w:tabs>
        <w:jc w:val="both"/>
        <w:rPr>
          <w:i/>
        </w:rPr>
      </w:pPr>
      <w:r>
        <w:rPr>
          <w:i/>
        </w:rPr>
        <w:br/>
      </w:r>
      <w:r w:rsidRPr="002E603A">
        <w:rPr>
          <w:i/>
        </w:rPr>
        <w:t>Proszę podać kierunek:…………………………………………………………………………</w:t>
      </w:r>
    </w:p>
    <w:p w14:paraId="078418B9" w14:textId="77777777" w:rsidR="003A5FFA" w:rsidRDefault="003A5FFA" w:rsidP="00A2334A">
      <w:pPr>
        <w:tabs>
          <w:tab w:val="right" w:pos="9000"/>
        </w:tabs>
        <w:jc w:val="both"/>
      </w:pPr>
      <w:r>
        <w:t>l</w:t>
      </w:r>
      <w:r w:rsidRPr="00BA3987">
        <w:t>ub</w:t>
      </w:r>
    </w:p>
    <w:p w14:paraId="71B52607" w14:textId="4458CFA1" w:rsidR="003A5FFA" w:rsidRDefault="003A5FFA" w:rsidP="00A2334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ukończył/a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w dyscyplinie automatyki elektroniki i elektrotechniki lub inżynierii mechanicznej</w:t>
      </w:r>
      <w:r>
        <w:br/>
      </w:r>
    </w:p>
    <w:p w14:paraId="4D80DCEB" w14:textId="36CA60B2" w:rsidR="003A5FFA" w:rsidRDefault="003A5FFA" w:rsidP="00A2334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0CEC6695" w14:textId="64281467" w:rsidR="00AD73DF" w:rsidRDefault="00AD73DF" w:rsidP="00A2334A">
      <w:pPr>
        <w:tabs>
          <w:tab w:val="right" w:pos="9000"/>
        </w:tabs>
        <w:jc w:val="both"/>
        <w:rPr>
          <w:i/>
        </w:rPr>
      </w:pPr>
    </w:p>
    <w:p w14:paraId="2494B936" w14:textId="77777777" w:rsidR="00AD73DF" w:rsidRDefault="00AD73DF" w:rsidP="00A2334A">
      <w:r>
        <w:t xml:space="preserve">Był/a członkiem </w:t>
      </w:r>
      <w:r w:rsidRPr="00BA3987">
        <w:t>ko</w:t>
      </w:r>
      <w:r>
        <w:t>ła</w:t>
      </w:r>
      <w:r w:rsidRPr="00BA3987">
        <w:t xml:space="preserve"> naukow</w:t>
      </w:r>
      <w:r>
        <w:t>ego przez ….. lat</w:t>
      </w:r>
    </w:p>
    <w:p w14:paraId="789204E3" w14:textId="77777777" w:rsidR="00AD73DF" w:rsidRDefault="00AD73DF" w:rsidP="00A2334A">
      <w:r>
        <w:t>l</w:t>
      </w:r>
      <w:r w:rsidRPr="00BA3987">
        <w:t>ub</w:t>
      </w:r>
    </w:p>
    <w:p w14:paraId="14D2621E" w14:textId="39C87161" w:rsidR="00AD73DF" w:rsidRDefault="00AD73DF" w:rsidP="00A2334A">
      <w:r>
        <w:t xml:space="preserve">brał udział w projekcie badawczym </w:t>
      </w:r>
      <w:r w:rsidR="009D4584">
        <w:t xml:space="preserve">przez …. lat </w:t>
      </w:r>
      <w:r w:rsidRPr="00AD73DF">
        <w:rPr>
          <w:b/>
        </w:rPr>
        <w:t>TAK/NIE</w:t>
      </w:r>
    </w:p>
    <w:p w14:paraId="79D2BC74" w14:textId="77777777" w:rsidR="00AD73DF" w:rsidRDefault="00AD73DF" w:rsidP="00A2334A">
      <w:pPr>
        <w:tabs>
          <w:tab w:val="right" w:pos="9000"/>
        </w:tabs>
        <w:jc w:val="both"/>
        <w:rPr>
          <w:i/>
        </w:rPr>
      </w:pPr>
    </w:p>
    <w:p w14:paraId="3EFA4EAB" w14:textId="7BCB6118" w:rsidR="003A5FFA" w:rsidRPr="00BA3987" w:rsidRDefault="003A5FFA" w:rsidP="00A2334A">
      <w:pPr>
        <w:jc w:val="center"/>
        <w:rPr>
          <w:b/>
          <w:bCs/>
        </w:rPr>
      </w:pPr>
      <w:r w:rsidRPr="00A2334A">
        <w:rPr>
          <w:b/>
          <w:bCs/>
          <w:color w:val="FF0000"/>
          <w:u w:val="single"/>
        </w:rPr>
        <w:lastRenderedPageBreak/>
        <w:t>Próba wiedzy:</w:t>
      </w:r>
      <w:r>
        <w:rPr>
          <w:b/>
          <w:bCs/>
          <w:u w:val="single"/>
        </w:rPr>
        <w:br/>
      </w:r>
      <w:r>
        <w:rPr>
          <w:b/>
          <w:bCs/>
        </w:rPr>
        <w:t xml:space="preserve">Zamawiający będzie przyznawał punkty w ramach kryterium próby wiedzy zgodnie </w:t>
      </w:r>
      <w:r>
        <w:rPr>
          <w:b/>
          <w:bCs/>
        </w:rPr>
        <w:br/>
        <w:t xml:space="preserve">z zasadami określonymi w pkt. 22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>. 22.2 SWZ.</w:t>
      </w:r>
    </w:p>
    <w:p w14:paraId="23A8CF36" w14:textId="77777777" w:rsidR="003A5FFA" w:rsidRPr="003A5FFA" w:rsidRDefault="003A5FFA" w:rsidP="00A2334A">
      <w:pPr>
        <w:tabs>
          <w:tab w:val="right" w:pos="9000"/>
        </w:tabs>
        <w:jc w:val="both"/>
      </w:pPr>
    </w:p>
    <w:p w14:paraId="27D6B362" w14:textId="72AC76F6" w:rsidR="007D08CB" w:rsidRPr="00245244" w:rsidRDefault="007D08CB" w:rsidP="00A2334A">
      <w:pPr>
        <w:tabs>
          <w:tab w:val="left" w:pos="426"/>
        </w:tabs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0860305C" w:rsidR="00514996" w:rsidRPr="00245244" w:rsidRDefault="00514996" w:rsidP="00A2334A">
      <w:pPr>
        <w:jc w:val="both"/>
        <w:outlineLvl w:val="1"/>
        <w:rPr>
          <w:szCs w:val="22"/>
        </w:rPr>
      </w:pPr>
      <w:r w:rsidRPr="005B54FD">
        <w:rPr>
          <w:b/>
          <w:szCs w:val="22"/>
        </w:rPr>
        <w:t>Termin</w:t>
      </w:r>
      <w:r w:rsidR="005B54FD">
        <w:rPr>
          <w:b/>
          <w:szCs w:val="22"/>
        </w:rPr>
        <w:t>y</w:t>
      </w:r>
      <w:r w:rsidRPr="005B54FD">
        <w:rPr>
          <w:b/>
          <w:szCs w:val="22"/>
        </w:rPr>
        <w:t xml:space="preserve"> płatności: </w:t>
      </w:r>
      <w:r w:rsidR="005B54FD" w:rsidRPr="005B54FD">
        <w:rPr>
          <w:szCs w:val="22"/>
        </w:rPr>
        <w:t xml:space="preserve">wynagrodzenie będzie wypłacane </w:t>
      </w:r>
      <w:r w:rsidR="005B54FD" w:rsidRPr="005B54FD">
        <w:rPr>
          <w:bCs/>
          <w:iCs/>
          <w:lang w:eastAsia="x-none"/>
        </w:rPr>
        <w:t xml:space="preserve">w </w:t>
      </w:r>
      <w:r w:rsidR="00A2334A">
        <w:rPr>
          <w:bCs/>
          <w:iCs/>
          <w:lang w:eastAsia="x-none"/>
        </w:rPr>
        <w:t>9</w:t>
      </w:r>
      <w:r w:rsidR="005B54FD" w:rsidRPr="005B54FD">
        <w:rPr>
          <w:bCs/>
          <w:iCs/>
          <w:lang w:eastAsia="x-none"/>
        </w:rPr>
        <w:t xml:space="preserve"> ratach </w:t>
      </w:r>
      <w:r w:rsidRPr="005B54FD">
        <w:rPr>
          <w:szCs w:val="22"/>
        </w:rPr>
        <w:t>przelewem w</w:t>
      </w:r>
      <w:r w:rsidR="005B54FD">
        <w:rPr>
          <w:szCs w:val="22"/>
        </w:rPr>
        <w:t xml:space="preserve"> </w:t>
      </w:r>
      <w:r w:rsidRPr="005B54FD">
        <w:rPr>
          <w:szCs w:val="22"/>
        </w:rPr>
        <w:t xml:space="preserve">ciągu </w:t>
      </w:r>
      <w:r w:rsidR="00A2334A">
        <w:rPr>
          <w:szCs w:val="22"/>
        </w:rPr>
        <w:t>14</w:t>
      </w:r>
      <w:r w:rsidRPr="005B54FD">
        <w:rPr>
          <w:szCs w:val="22"/>
        </w:rPr>
        <w:t xml:space="preserve"> dni </w:t>
      </w:r>
      <w:r w:rsidR="00A2334A" w:rsidRPr="00014211">
        <w:t>od daty otrzymania rachunku (w dwóch egzemplarzach), na podstawie wykonanej usługi, po akceptacji wyników prac przez Kierownika Projektu (przekazanie na podstawie protokołu zdawczo-odbiorczego oraz ewentualnym dokonaniu poprawek i uzupełnień</w:t>
      </w:r>
      <w:r w:rsidR="00A2334A">
        <w:t>).</w:t>
      </w:r>
    </w:p>
    <w:p w14:paraId="1AD72572" w14:textId="11B336EF" w:rsidR="00C72CE6" w:rsidRPr="00245244" w:rsidRDefault="006D276E" w:rsidP="00A2334A">
      <w:pPr>
        <w:tabs>
          <w:tab w:val="left" w:pos="3870"/>
        </w:tabs>
        <w:rPr>
          <w:szCs w:val="22"/>
        </w:rPr>
      </w:pPr>
      <w:r>
        <w:rPr>
          <w:szCs w:val="22"/>
        </w:rPr>
        <w:tab/>
      </w:r>
    </w:p>
    <w:p w14:paraId="19DE66C3" w14:textId="79FFBD9B" w:rsidR="00FE545C" w:rsidRPr="00245244" w:rsidRDefault="00FE545C" w:rsidP="00A2334A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A2334A" w:rsidRDefault="00FE545C" w:rsidP="00A2334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2334A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A2334A">
        <w:rPr>
          <w:sz w:val="20"/>
          <w:szCs w:val="20"/>
          <w:lang w:eastAsia="ar-SA"/>
        </w:rPr>
        <w:t>wskazany w SWZ.</w:t>
      </w:r>
    </w:p>
    <w:p w14:paraId="4D9B2359" w14:textId="6D2BE51A" w:rsidR="00FE545C" w:rsidRPr="00A2334A" w:rsidRDefault="00FE545C" w:rsidP="00A23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bookmarkStart w:id="2" w:name="_Hlk66177688"/>
      <w:r w:rsidRPr="00A2334A">
        <w:rPr>
          <w:sz w:val="20"/>
          <w:szCs w:val="20"/>
          <w:lang w:eastAsia="ar-SA"/>
        </w:rPr>
        <w:t xml:space="preserve">Oświadczamy, że </w:t>
      </w:r>
      <w:bookmarkEnd w:id="2"/>
      <w:r w:rsidRPr="00A2334A">
        <w:rPr>
          <w:sz w:val="20"/>
          <w:szCs w:val="20"/>
          <w:lang w:eastAsia="ar-SA"/>
        </w:rPr>
        <w:t>zapoznaliśmy się z postanowieniami umowy, określonymi w Specyfikacji Warunków Zamówienia</w:t>
      </w:r>
      <w:r w:rsidR="0073659D" w:rsidRPr="00A2334A">
        <w:rPr>
          <w:sz w:val="20"/>
          <w:szCs w:val="20"/>
          <w:lang w:eastAsia="ar-SA"/>
        </w:rPr>
        <w:t>, akceptujemy je</w:t>
      </w:r>
      <w:r w:rsidRPr="00A2334A">
        <w:rPr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</w:t>
      </w:r>
      <w:r w:rsidR="00A2334A">
        <w:rPr>
          <w:sz w:val="20"/>
          <w:szCs w:val="20"/>
          <w:lang w:eastAsia="ar-SA"/>
        </w:rPr>
        <w:br/>
      </w:r>
      <w:r w:rsidRPr="00A2334A">
        <w:rPr>
          <w:sz w:val="20"/>
          <w:szCs w:val="20"/>
          <w:lang w:eastAsia="ar-SA"/>
        </w:rPr>
        <w:t>w miejscu i terminie wyznaczonym przez zamawiającego</w:t>
      </w:r>
      <w:r w:rsidRPr="00A2334A">
        <w:rPr>
          <w:sz w:val="20"/>
          <w:szCs w:val="20"/>
        </w:rPr>
        <w:t xml:space="preserve"> i nie wnosimy do nich żadnych zastrzeżeń.</w:t>
      </w:r>
    </w:p>
    <w:p w14:paraId="53A7E24D" w14:textId="480112AD" w:rsidR="00FE545C" w:rsidRPr="00A2334A" w:rsidRDefault="00FE545C" w:rsidP="00A2334A">
      <w:pPr>
        <w:numPr>
          <w:ilvl w:val="0"/>
          <w:numId w:val="1"/>
        </w:numPr>
        <w:jc w:val="both"/>
        <w:rPr>
          <w:sz w:val="20"/>
          <w:szCs w:val="20"/>
        </w:rPr>
      </w:pPr>
      <w:r w:rsidRPr="00A2334A">
        <w:rPr>
          <w:sz w:val="20"/>
          <w:szCs w:val="20"/>
        </w:rPr>
        <w:t>Oświadczam, że wypełniłem obowiązki informacyjne przewidziane w art. 13 lub art. 14 RODO</w:t>
      </w:r>
      <w:r w:rsidR="00493393" w:rsidRPr="00A2334A">
        <w:rPr>
          <w:sz w:val="20"/>
          <w:szCs w:val="20"/>
          <w:vertAlign w:val="superscript"/>
        </w:rPr>
        <w:t>1</w:t>
      </w:r>
      <w:r w:rsidRPr="00A2334A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A2334A">
        <w:rPr>
          <w:sz w:val="20"/>
          <w:szCs w:val="20"/>
        </w:rPr>
        <w:br/>
      </w:r>
      <w:r w:rsidRPr="00A2334A">
        <w:rPr>
          <w:sz w:val="20"/>
          <w:szCs w:val="20"/>
        </w:rPr>
        <w:t>o udzielenie zamówienia publicznego w niniejszym postępowaniu</w:t>
      </w:r>
      <w:r w:rsidR="00493393" w:rsidRPr="00A2334A">
        <w:rPr>
          <w:sz w:val="20"/>
          <w:szCs w:val="20"/>
          <w:vertAlign w:val="superscript"/>
        </w:rPr>
        <w:t>2</w:t>
      </w:r>
      <w:r w:rsidRPr="00A2334A">
        <w:rPr>
          <w:sz w:val="20"/>
          <w:szCs w:val="20"/>
        </w:rPr>
        <w:t xml:space="preserve"> </w:t>
      </w:r>
    </w:p>
    <w:p w14:paraId="6AA17D0F" w14:textId="5D7C9288" w:rsidR="00FE545C" w:rsidRPr="00A2334A" w:rsidRDefault="00493393" w:rsidP="00A2334A">
      <w:pPr>
        <w:ind w:left="360"/>
        <w:jc w:val="both"/>
        <w:rPr>
          <w:i/>
          <w:sz w:val="20"/>
          <w:szCs w:val="20"/>
        </w:rPr>
      </w:pPr>
      <w:r w:rsidRPr="00A2334A">
        <w:rPr>
          <w:i/>
          <w:sz w:val="20"/>
          <w:szCs w:val="20"/>
          <w:vertAlign w:val="superscript"/>
        </w:rPr>
        <w:t>1</w:t>
      </w:r>
      <w:r w:rsidR="00FE545C" w:rsidRPr="00A2334A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6C3656FA" w:rsidR="00FE545C" w:rsidRPr="00A2334A" w:rsidRDefault="00493393" w:rsidP="00A2334A">
      <w:pPr>
        <w:ind w:left="360"/>
        <w:jc w:val="both"/>
        <w:rPr>
          <w:i/>
          <w:sz w:val="20"/>
          <w:szCs w:val="20"/>
        </w:rPr>
      </w:pPr>
      <w:r w:rsidRPr="00A2334A">
        <w:rPr>
          <w:i/>
          <w:sz w:val="20"/>
          <w:szCs w:val="20"/>
          <w:vertAlign w:val="superscript"/>
        </w:rPr>
        <w:t>2</w:t>
      </w:r>
      <w:r w:rsidR="00FE545C" w:rsidRPr="00A2334A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="00A2334A">
        <w:rPr>
          <w:i/>
          <w:sz w:val="20"/>
          <w:szCs w:val="20"/>
        </w:rPr>
        <w:br/>
      </w:r>
      <w:r w:rsidR="00FE545C" w:rsidRPr="00A2334A">
        <w:rPr>
          <w:i/>
          <w:sz w:val="20"/>
          <w:szCs w:val="20"/>
        </w:rPr>
        <w:t>5 RODO treści oświadczenia wykonawca nie składa (usunięcie treści oświadczenia np. przez jego wykreślenie).</w:t>
      </w:r>
    </w:p>
    <w:p w14:paraId="6FA376F0" w14:textId="4241982C" w:rsidR="00D035DC" w:rsidRPr="00245244" w:rsidRDefault="00D035DC" w:rsidP="00A2334A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A2334A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A2334A">
        <w:rPr>
          <w:b/>
          <w:bCs/>
          <w:sz w:val="22"/>
          <w:szCs w:val="22"/>
        </w:rPr>
        <w:t>ppkt</w:t>
      </w:r>
      <w:proofErr w:type="spellEnd"/>
      <w:r w:rsidRPr="00A2334A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 w:rsidRPr="00A2334A">
        <w:rPr>
          <w:b/>
          <w:bCs/>
          <w:sz w:val="22"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A2334A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A2334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A2334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A2334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A2334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A2334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A2334A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A2334A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A2334A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A2334A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A2334A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A2334A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A2334A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A2334A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A2334A">
      <w:pPr>
        <w:numPr>
          <w:ilvl w:val="1"/>
          <w:numId w:val="2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A2334A">
      <w:pPr>
        <w:numPr>
          <w:ilvl w:val="1"/>
          <w:numId w:val="2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A2334A">
      <w:pPr>
        <w:numPr>
          <w:ilvl w:val="1"/>
          <w:numId w:val="2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A2334A">
      <w:pPr>
        <w:numPr>
          <w:ilvl w:val="1"/>
          <w:numId w:val="2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A2334A">
      <w:pPr>
        <w:numPr>
          <w:ilvl w:val="1"/>
          <w:numId w:val="2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A2334A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A2334A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A2334A">
      <w:pPr>
        <w:jc w:val="right"/>
        <w:rPr>
          <w:sz w:val="20"/>
          <w:szCs w:val="20"/>
        </w:rPr>
      </w:pPr>
    </w:p>
    <w:p w14:paraId="596ECC3D" w14:textId="30285522" w:rsidR="00FC7F27" w:rsidRPr="00245244" w:rsidRDefault="009D651F" w:rsidP="00A2334A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5B54FD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5B54FD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A2334A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B54FD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1747FD9" w14:textId="1D598A97" w:rsidR="00FC7F27" w:rsidRPr="00245244" w:rsidRDefault="00FC7F27" w:rsidP="00A2334A">
      <w:pPr>
        <w:rPr>
          <w:sz w:val="20"/>
          <w:szCs w:val="20"/>
        </w:rPr>
      </w:pPr>
    </w:p>
    <w:p w14:paraId="2C053FDF" w14:textId="60701D6F" w:rsidR="00FC7F27" w:rsidRPr="00245244" w:rsidRDefault="00FC7F27" w:rsidP="00A2334A">
      <w:pPr>
        <w:rPr>
          <w:sz w:val="20"/>
          <w:szCs w:val="20"/>
        </w:rPr>
      </w:pPr>
    </w:p>
    <w:p w14:paraId="482619D8" w14:textId="5D5E2AE9" w:rsidR="00FC7F27" w:rsidRPr="00245244" w:rsidRDefault="00FC7F27" w:rsidP="00A2334A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A2334A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05792" w14:textId="77777777" w:rsidR="00E533C5" w:rsidRDefault="00E533C5">
      <w:r>
        <w:separator/>
      </w:r>
    </w:p>
  </w:endnote>
  <w:endnote w:type="continuationSeparator" w:id="0">
    <w:p w14:paraId="2EDF21D2" w14:textId="77777777" w:rsidR="00E533C5" w:rsidRDefault="00E53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B4851" w14:textId="77777777" w:rsidR="00E533C5" w:rsidRDefault="00E533C5">
      <w:r>
        <w:separator/>
      </w:r>
    </w:p>
  </w:footnote>
  <w:footnote w:type="continuationSeparator" w:id="0">
    <w:p w14:paraId="6086881F" w14:textId="77777777" w:rsidR="00E533C5" w:rsidRDefault="00E533C5">
      <w:r>
        <w:continuationSeparator/>
      </w:r>
    </w:p>
  </w:footnote>
  <w:footnote w:id="1">
    <w:p w14:paraId="4125E7E8" w14:textId="6E647367" w:rsidR="003A5FFA" w:rsidRDefault="003A5FF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B1BCD"/>
    <w:multiLevelType w:val="hybridMultilevel"/>
    <w:tmpl w:val="6284EA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790E8F"/>
    <w:multiLevelType w:val="multilevel"/>
    <w:tmpl w:val="50541694"/>
    <w:lvl w:ilvl="0">
      <w:start w:val="22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E5D6B"/>
    <w:multiLevelType w:val="hybridMultilevel"/>
    <w:tmpl w:val="096CB6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1"/>
  </w:num>
  <w:num w:numId="12">
    <w:abstractNumId w:val="2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A6052"/>
    <w:rsid w:val="002B19B7"/>
    <w:rsid w:val="002B6866"/>
    <w:rsid w:val="002E500F"/>
    <w:rsid w:val="002E603A"/>
    <w:rsid w:val="00315A4A"/>
    <w:rsid w:val="0031642E"/>
    <w:rsid w:val="00317C81"/>
    <w:rsid w:val="003338AB"/>
    <w:rsid w:val="00363710"/>
    <w:rsid w:val="003A5FFA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4F9"/>
    <w:rsid w:val="00543BD2"/>
    <w:rsid w:val="00562324"/>
    <w:rsid w:val="00595C87"/>
    <w:rsid w:val="005B54FD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276E"/>
    <w:rsid w:val="006D52E3"/>
    <w:rsid w:val="006E41F3"/>
    <w:rsid w:val="006F088B"/>
    <w:rsid w:val="006F3425"/>
    <w:rsid w:val="00722C03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4584"/>
    <w:rsid w:val="009D651F"/>
    <w:rsid w:val="009E3171"/>
    <w:rsid w:val="00A0022B"/>
    <w:rsid w:val="00A0747B"/>
    <w:rsid w:val="00A2334A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D73DF"/>
    <w:rsid w:val="00AE6805"/>
    <w:rsid w:val="00AF2972"/>
    <w:rsid w:val="00B042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61C91"/>
    <w:rsid w:val="00C72CE6"/>
    <w:rsid w:val="00C81224"/>
    <w:rsid w:val="00C86AAA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533C5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kapitzlistZnak">
    <w:name w:val="Akapit z listą Znak"/>
    <w:link w:val="Akapitzlist"/>
    <w:uiPriority w:val="34"/>
    <w:qFormat/>
    <w:locked/>
    <w:rsid w:val="005B54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DFEB2-26A7-4DCF-8F3D-6517FB6A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785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2022-11-22T10:05:00Z</cp:lastPrinted>
  <dcterms:created xsi:type="dcterms:W3CDTF">2022-11-22T10:05:00Z</dcterms:created>
  <dcterms:modified xsi:type="dcterms:W3CDTF">2022-11-22T10:05:00Z</dcterms:modified>
</cp:coreProperties>
</file>