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0322B95E" w:rsidR="00E40A3C" w:rsidRDefault="00E40A3C" w:rsidP="00361EEE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D95D80" w:rsidRPr="00D95D80">
        <w:rPr>
          <w:b/>
          <w:sz w:val="22"/>
          <w:szCs w:val="22"/>
        </w:rPr>
        <w:t>kurs nauki języka angielskiego - na różnych poziomach zaawansowania - dla pracowników administracyjnych i zarządzających Uczelni realizowany w ramach projektu ZPR AGH- KC-zp.272-</w:t>
      </w:r>
      <w:r w:rsidR="00DF167D">
        <w:rPr>
          <w:b/>
          <w:sz w:val="22"/>
          <w:szCs w:val="22"/>
        </w:rPr>
        <w:t>700</w:t>
      </w:r>
      <w:bookmarkStart w:id="0" w:name="_GoBack"/>
      <w:bookmarkEnd w:id="0"/>
      <w:r w:rsidR="00D95D80" w:rsidRPr="00D95D80">
        <w:rPr>
          <w:b/>
          <w:sz w:val="22"/>
          <w:szCs w:val="22"/>
        </w:rPr>
        <w:t>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538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"/>
        <w:gridCol w:w="2806"/>
        <w:gridCol w:w="1949"/>
        <w:gridCol w:w="1016"/>
        <w:gridCol w:w="1272"/>
        <w:gridCol w:w="2402"/>
      </w:tblGrid>
      <w:tr w:rsidR="00B429E8" w14:paraId="48785F38" w14:textId="77777777" w:rsidTr="00152F1D">
        <w:trPr>
          <w:cantSplit/>
          <w:trHeight w:val="782"/>
        </w:trPr>
        <w:tc>
          <w:tcPr>
            <w:tcW w:w="158" w:type="pct"/>
            <w:vAlign w:val="center"/>
          </w:tcPr>
          <w:p w14:paraId="48BDBA12" w14:textId="0522B020" w:rsidR="00B429E8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439" w:type="pct"/>
            <w:vAlign w:val="center"/>
          </w:tcPr>
          <w:p w14:paraId="31981277" w14:textId="77777777" w:rsidR="00B429E8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999" w:type="pct"/>
            <w:vAlign w:val="center"/>
          </w:tcPr>
          <w:p w14:paraId="32093579" w14:textId="3FC78311" w:rsidR="00B429E8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Liczba grup i liczba uczestników w jednej grupie</w:t>
            </w:r>
          </w:p>
        </w:tc>
        <w:tc>
          <w:tcPr>
            <w:tcW w:w="521" w:type="pct"/>
          </w:tcPr>
          <w:p w14:paraId="5902BF90" w14:textId="3F9D9E12" w:rsidR="00B429E8" w:rsidRPr="00600F7A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 w:rsidRPr="00600F7A">
              <w:rPr>
                <w:b/>
              </w:rPr>
              <w:t>Liczba godzin lekcyjnych</w:t>
            </w:r>
          </w:p>
        </w:tc>
        <w:tc>
          <w:tcPr>
            <w:tcW w:w="652" w:type="pct"/>
          </w:tcPr>
          <w:p w14:paraId="789877E5" w14:textId="6AF1CAEC" w:rsidR="00B429E8" w:rsidRPr="00600F7A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 w:rsidRPr="00600F7A">
              <w:rPr>
                <w:b/>
              </w:rPr>
              <w:t xml:space="preserve">Data </w:t>
            </w:r>
          </w:p>
          <w:p w14:paraId="4D8352DD" w14:textId="5EA93FBC" w:rsidR="00B429E8" w:rsidRPr="00600F7A" w:rsidRDefault="00600F7A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</w:t>
            </w:r>
            <w:r w:rsidR="00B429E8" w:rsidRPr="00600F7A">
              <w:rPr>
                <w:b/>
              </w:rPr>
              <w:t>ykonania</w:t>
            </w:r>
            <w:r w:rsidR="00152F1D" w:rsidRPr="00600F7A">
              <w:rPr>
                <w:b/>
              </w:rPr>
              <w:t xml:space="preserve"> usługi</w:t>
            </w:r>
          </w:p>
        </w:tc>
        <w:tc>
          <w:tcPr>
            <w:tcW w:w="1231" w:type="pct"/>
          </w:tcPr>
          <w:p w14:paraId="26553F6C" w14:textId="33653A88" w:rsidR="00B429E8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B429E8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B429E8" w14:paraId="21D5C273" w14:textId="77777777" w:rsidTr="00152F1D">
        <w:trPr>
          <w:cantSplit/>
          <w:trHeight w:hRule="exact" w:val="281"/>
        </w:trPr>
        <w:tc>
          <w:tcPr>
            <w:tcW w:w="158" w:type="pct"/>
            <w:vAlign w:val="center"/>
          </w:tcPr>
          <w:p w14:paraId="4CE9C2AE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439" w:type="pct"/>
            <w:vAlign w:val="center"/>
          </w:tcPr>
          <w:p w14:paraId="3EDE7729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999" w:type="pct"/>
            <w:vAlign w:val="center"/>
          </w:tcPr>
          <w:p w14:paraId="778E3396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521" w:type="pct"/>
          </w:tcPr>
          <w:p w14:paraId="7D671E99" w14:textId="4B5E6A33" w:rsidR="00B429E8" w:rsidRDefault="00152F1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652" w:type="pct"/>
          </w:tcPr>
          <w:p w14:paraId="4D95BC23" w14:textId="75D74E78" w:rsidR="00B429E8" w:rsidRDefault="00152F1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  <w:tc>
          <w:tcPr>
            <w:tcW w:w="1231" w:type="pct"/>
          </w:tcPr>
          <w:p w14:paraId="255DFD93" w14:textId="3AEF23A4" w:rsidR="00B429E8" w:rsidRDefault="00152F1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B429E8" w14:paraId="7B668A21" w14:textId="77777777" w:rsidTr="00152F1D">
        <w:trPr>
          <w:cantSplit/>
          <w:trHeight w:val="921"/>
        </w:trPr>
        <w:tc>
          <w:tcPr>
            <w:tcW w:w="158" w:type="pct"/>
          </w:tcPr>
          <w:p w14:paraId="20918BA6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39" w:type="pct"/>
          </w:tcPr>
          <w:p w14:paraId="0AA718EE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9" w:type="pct"/>
          </w:tcPr>
          <w:p w14:paraId="477409B9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521" w:type="pct"/>
          </w:tcPr>
          <w:p w14:paraId="4240FD45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2" w:type="pct"/>
          </w:tcPr>
          <w:p w14:paraId="5D19D0CE" w14:textId="780DBE0D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31" w:type="pct"/>
          </w:tcPr>
          <w:p w14:paraId="49A5DEF0" w14:textId="045F750B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429E8" w14:paraId="298C3FD5" w14:textId="77777777" w:rsidTr="00152F1D">
        <w:trPr>
          <w:cantSplit/>
          <w:trHeight w:val="870"/>
        </w:trPr>
        <w:tc>
          <w:tcPr>
            <w:tcW w:w="158" w:type="pct"/>
          </w:tcPr>
          <w:p w14:paraId="27CE183D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39" w:type="pct"/>
          </w:tcPr>
          <w:p w14:paraId="2884A691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9" w:type="pct"/>
          </w:tcPr>
          <w:p w14:paraId="03F6CA51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521" w:type="pct"/>
          </w:tcPr>
          <w:p w14:paraId="2868D57D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2" w:type="pct"/>
          </w:tcPr>
          <w:p w14:paraId="51380EFB" w14:textId="52412658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31" w:type="pct"/>
          </w:tcPr>
          <w:p w14:paraId="2DBC3D66" w14:textId="426C5650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429E8" w14:paraId="256E1D96" w14:textId="77777777" w:rsidTr="00152F1D">
        <w:trPr>
          <w:cantSplit/>
          <w:trHeight w:val="870"/>
        </w:trPr>
        <w:tc>
          <w:tcPr>
            <w:tcW w:w="158" w:type="pct"/>
          </w:tcPr>
          <w:p w14:paraId="5C7026C9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39" w:type="pct"/>
          </w:tcPr>
          <w:p w14:paraId="558CE428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9" w:type="pct"/>
          </w:tcPr>
          <w:p w14:paraId="1919A508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521" w:type="pct"/>
          </w:tcPr>
          <w:p w14:paraId="2B63FECB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2" w:type="pct"/>
          </w:tcPr>
          <w:p w14:paraId="07DCD6DC" w14:textId="58D2D5E1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31" w:type="pct"/>
          </w:tcPr>
          <w:p w14:paraId="3E2B7D2E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05CA0858" w14:textId="77777777" w:rsidR="00DF167D" w:rsidRPr="00764A77" w:rsidRDefault="00DF167D" w:rsidP="00DF167D">
      <w:pPr>
        <w:jc w:val="center"/>
        <w:rPr>
          <w:bCs/>
          <w:i/>
          <w:iCs/>
          <w:color w:val="FF0000"/>
          <w:lang w:eastAsia="en-US"/>
        </w:rPr>
      </w:pPr>
      <w:r w:rsidRPr="00764A77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</w:p>
    <w:p w14:paraId="32AED796" w14:textId="77777777" w:rsidR="00DF167D" w:rsidRDefault="00DF167D" w:rsidP="00DF167D">
      <w:pPr>
        <w:jc w:val="center"/>
      </w:pPr>
      <w:r w:rsidRPr="00764A77">
        <w:rPr>
          <w:bCs/>
          <w:i/>
          <w:iCs/>
          <w:color w:val="FF0000"/>
          <w:lang w:eastAsia="en-US"/>
        </w:rPr>
        <w:t xml:space="preserve"> podpisem elektronicznym lub podpisem zaufanym lub elektronicznym podpisem osobistym.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5496F8" w14:textId="77777777" w:rsidR="00562FD6" w:rsidRDefault="00562FD6">
      <w:r>
        <w:separator/>
      </w:r>
    </w:p>
  </w:endnote>
  <w:endnote w:type="continuationSeparator" w:id="0">
    <w:p w14:paraId="699F17DD" w14:textId="77777777" w:rsidR="00562FD6" w:rsidRDefault="00562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1AC1B7" w14:textId="77777777" w:rsidR="00562FD6" w:rsidRDefault="00562FD6">
      <w:r>
        <w:separator/>
      </w:r>
    </w:p>
  </w:footnote>
  <w:footnote w:type="continuationSeparator" w:id="0">
    <w:p w14:paraId="03188165" w14:textId="77777777" w:rsidR="00562FD6" w:rsidRDefault="00562FD6">
      <w:r>
        <w:continuationSeparator/>
      </w:r>
    </w:p>
  </w:footnote>
  <w:footnote w:id="1">
    <w:p w14:paraId="2D6EB44F" w14:textId="79E275AA" w:rsidR="00B429E8" w:rsidRDefault="00B429E8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</w:t>
      </w:r>
      <w:r w:rsidR="00DF167D">
        <w:rPr>
          <w:b/>
          <w:u w:val="single"/>
        </w:rPr>
        <w:t>2</w:t>
      </w:r>
      <w:r>
        <w:rPr>
          <w:b/>
          <w:u w:val="single"/>
        </w:rPr>
        <w:t>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52F1D"/>
    <w:rsid w:val="00210E8E"/>
    <w:rsid w:val="002229D5"/>
    <w:rsid w:val="00247506"/>
    <w:rsid w:val="00276C10"/>
    <w:rsid w:val="00361EEE"/>
    <w:rsid w:val="005136B3"/>
    <w:rsid w:val="00561097"/>
    <w:rsid w:val="00562FD6"/>
    <w:rsid w:val="00600F7A"/>
    <w:rsid w:val="006C357F"/>
    <w:rsid w:val="00702A72"/>
    <w:rsid w:val="00707683"/>
    <w:rsid w:val="007F7B24"/>
    <w:rsid w:val="008209FE"/>
    <w:rsid w:val="008B02BB"/>
    <w:rsid w:val="0098582A"/>
    <w:rsid w:val="0098607C"/>
    <w:rsid w:val="009B7E62"/>
    <w:rsid w:val="00A40AE7"/>
    <w:rsid w:val="00A54C7C"/>
    <w:rsid w:val="00A91C25"/>
    <w:rsid w:val="00A9350F"/>
    <w:rsid w:val="00B429E8"/>
    <w:rsid w:val="00BD5EDB"/>
    <w:rsid w:val="00C049BA"/>
    <w:rsid w:val="00C254C7"/>
    <w:rsid w:val="00C34B2E"/>
    <w:rsid w:val="00C62FC0"/>
    <w:rsid w:val="00C7737A"/>
    <w:rsid w:val="00CA5EC4"/>
    <w:rsid w:val="00D11BC3"/>
    <w:rsid w:val="00D76928"/>
    <w:rsid w:val="00D95D80"/>
    <w:rsid w:val="00DD5BF2"/>
    <w:rsid w:val="00DF167D"/>
    <w:rsid w:val="00E13954"/>
    <w:rsid w:val="00E40A3C"/>
    <w:rsid w:val="00E966E9"/>
    <w:rsid w:val="00EA0362"/>
    <w:rsid w:val="00EC2036"/>
    <w:rsid w:val="00F213FB"/>
    <w:rsid w:val="00F551DB"/>
    <w:rsid w:val="00F8605B"/>
    <w:rsid w:val="00F93F2C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D6BE6432-23AE-40FC-96A9-ADC6134F6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9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9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3</cp:revision>
  <cp:lastPrinted>2022-11-21T10:46:00Z</cp:lastPrinted>
  <dcterms:created xsi:type="dcterms:W3CDTF">2022-11-21T10:24:00Z</dcterms:created>
  <dcterms:modified xsi:type="dcterms:W3CDTF">2022-11-21T10:46:00Z</dcterms:modified>
</cp:coreProperties>
</file>