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C0C03" w14:textId="77777777" w:rsidR="00D665F5" w:rsidRDefault="004C0038" w:rsidP="00D665F5">
      <w:pPr>
        <w:spacing w:after="240"/>
        <w:jc w:val="right"/>
        <w:rPr>
          <w:sz w:val="22"/>
          <w:szCs w:val="22"/>
        </w:rPr>
      </w:pPr>
      <w:r w:rsidRPr="004C00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0038">
        <w:rPr>
          <w:sz w:val="22"/>
          <w:szCs w:val="22"/>
        </w:rPr>
        <w:t>2022-11-08</w:t>
      </w:r>
    </w:p>
    <w:p w14:paraId="77B5C8C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E42D2C" w14:textId="77777777" w:rsidR="004C0038" w:rsidRPr="004C0038" w:rsidRDefault="004C0038" w:rsidP="00577BC6">
      <w:pPr>
        <w:spacing w:after="40"/>
        <w:rPr>
          <w:b/>
          <w:bCs/>
          <w:sz w:val="22"/>
          <w:szCs w:val="22"/>
        </w:rPr>
      </w:pPr>
      <w:r w:rsidRPr="004C0038">
        <w:rPr>
          <w:b/>
          <w:bCs/>
          <w:sz w:val="22"/>
          <w:szCs w:val="22"/>
        </w:rPr>
        <w:t>Akademia Górniczo - Hutnicza</w:t>
      </w:r>
    </w:p>
    <w:p w14:paraId="33A5B159" w14:textId="77777777" w:rsidR="004C0038" w:rsidRPr="004C0038" w:rsidRDefault="004C0038" w:rsidP="00577BC6">
      <w:pPr>
        <w:spacing w:after="40"/>
        <w:rPr>
          <w:b/>
          <w:bCs/>
          <w:sz w:val="22"/>
          <w:szCs w:val="22"/>
        </w:rPr>
      </w:pPr>
      <w:r w:rsidRPr="004C0038">
        <w:rPr>
          <w:b/>
          <w:bCs/>
          <w:sz w:val="22"/>
          <w:szCs w:val="22"/>
        </w:rPr>
        <w:t>im. Stanisława Staszica w Krakowie</w:t>
      </w:r>
    </w:p>
    <w:p w14:paraId="76917E4B" w14:textId="77777777" w:rsidR="00D665F5" w:rsidRPr="00D91931" w:rsidRDefault="004C0038" w:rsidP="00577BC6">
      <w:pPr>
        <w:spacing w:after="40"/>
        <w:rPr>
          <w:b/>
          <w:bCs/>
          <w:sz w:val="22"/>
          <w:szCs w:val="22"/>
        </w:rPr>
      </w:pPr>
      <w:r w:rsidRPr="004C0038">
        <w:rPr>
          <w:b/>
          <w:bCs/>
          <w:sz w:val="22"/>
          <w:szCs w:val="22"/>
        </w:rPr>
        <w:t>Dział Zamówień Publicznych</w:t>
      </w:r>
    </w:p>
    <w:p w14:paraId="46A6F0B7" w14:textId="77777777" w:rsidR="00D665F5" w:rsidRPr="00BD5546" w:rsidRDefault="004C0038" w:rsidP="00D665F5">
      <w:pPr>
        <w:rPr>
          <w:sz w:val="22"/>
          <w:szCs w:val="22"/>
        </w:rPr>
      </w:pPr>
      <w:r w:rsidRPr="004C00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0038">
        <w:rPr>
          <w:sz w:val="22"/>
          <w:szCs w:val="22"/>
        </w:rPr>
        <w:t>30</w:t>
      </w:r>
    </w:p>
    <w:p w14:paraId="0D6D84DC" w14:textId="77777777" w:rsidR="00D665F5" w:rsidRPr="00BD5546" w:rsidRDefault="004C0038" w:rsidP="00D665F5">
      <w:pPr>
        <w:rPr>
          <w:sz w:val="22"/>
          <w:szCs w:val="22"/>
        </w:rPr>
      </w:pPr>
      <w:r w:rsidRPr="004C00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0038">
        <w:rPr>
          <w:sz w:val="22"/>
          <w:szCs w:val="22"/>
        </w:rPr>
        <w:t>Kraków</w:t>
      </w:r>
    </w:p>
    <w:p w14:paraId="3D8EA05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0038" w:rsidRPr="004C0038">
        <w:rPr>
          <w:b/>
          <w:sz w:val="22"/>
          <w:szCs w:val="22"/>
        </w:rPr>
        <w:t>KC-zp.272-646/22</w:t>
      </w:r>
      <w:r w:rsidR="00A80738">
        <w:rPr>
          <w:sz w:val="24"/>
        </w:rPr>
        <w:tab/>
        <w:t xml:space="preserve"> </w:t>
      </w:r>
    </w:p>
    <w:p w14:paraId="23AB3C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2B62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701B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D16AD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FCB41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95A51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0038" w:rsidRPr="004C0038">
        <w:rPr>
          <w:sz w:val="22"/>
          <w:szCs w:val="22"/>
        </w:rPr>
        <w:t xml:space="preserve">Tryb podstawowy bez negocjacji - art. 275 pkt. 1 ustawy </w:t>
      </w:r>
      <w:proofErr w:type="spellStart"/>
      <w:r w:rsidR="004C0038" w:rsidRPr="004C00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5EBD2FA" w14:textId="77777777" w:rsidR="00A80738" w:rsidRPr="00577BC6" w:rsidRDefault="004C00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0038">
        <w:rPr>
          <w:b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Pr="004C0038">
        <w:rPr>
          <w:b/>
          <w:sz w:val="22"/>
          <w:szCs w:val="22"/>
        </w:rPr>
        <w:t>DigiCamp</w:t>
      </w:r>
      <w:proofErr w:type="spellEnd"/>
      <w:r w:rsidRPr="004C0038">
        <w:rPr>
          <w:b/>
          <w:sz w:val="22"/>
          <w:szCs w:val="22"/>
        </w:rPr>
        <w:t xml:space="preserve"> w ramach programu SPINAKER NAWA - KC-zp.272-646/22</w:t>
      </w:r>
    </w:p>
    <w:p w14:paraId="0309AD5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4AD6D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0038" w:rsidRPr="004C0038">
        <w:rPr>
          <w:sz w:val="22"/>
          <w:szCs w:val="22"/>
        </w:rPr>
        <w:t>08/11/2022</w:t>
      </w:r>
      <w:r w:rsidR="00FF4AB1" w:rsidRPr="00577BC6">
        <w:rPr>
          <w:sz w:val="22"/>
          <w:szCs w:val="22"/>
        </w:rPr>
        <w:t xml:space="preserve"> o godz. </w:t>
      </w:r>
      <w:r w:rsidR="004C0038" w:rsidRPr="004C003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9A4F99" w14:textId="77777777" w:rsidTr="003F57CD">
        <w:tc>
          <w:tcPr>
            <w:tcW w:w="993" w:type="dxa"/>
            <w:shd w:val="clear" w:color="auto" w:fill="auto"/>
            <w:vAlign w:val="center"/>
          </w:tcPr>
          <w:p w14:paraId="4321BF5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B6626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984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C0038" w:rsidRPr="00493F8C" w14:paraId="7CD1E5C3" w14:textId="77777777" w:rsidTr="00B67D19">
        <w:tc>
          <w:tcPr>
            <w:tcW w:w="993" w:type="dxa"/>
            <w:shd w:val="clear" w:color="auto" w:fill="auto"/>
            <w:vAlign w:val="center"/>
          </w:tcPr>
          <w:p w14:paraId="76EC92FF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1</w:t>
            </w:r>
          </w:p>
        </w:tc>
        <w:tc>
          <w:tcPr>
            <w:tcW w:w="5244" w:type="dxa"/>
            <w:shd w:val="clear" w:color="auto" w:fill="auto"/>
          </w:tcPr>
          <w:p w14:paraId="6CD0288F" w14:textId="54291D1F" w:rsidR="004C0038" w:rsidRPr="00490DC0" w:rsidRDefault="004C0038" w:rsidP="00B67D19">
            <w:pPr>
              <w:spacing w:before="40"/>
            </w:pPr>
            <w:r w:rsidRPr="004C0038">
              <w:t>einfo.pl centrum reklamy</w:t>
            </w:r>
            <w:r w:rsidR="00F822F4">
              <w:t xml:space="preserve"> Marzena </w:t>
            </w:r>
            <w:proofErr w:type="spellStart"/>
            <w:r w:rsidR="00F822F4">
              <w:t>Szymczuk</w:t>
            </w:r>
            <w:proofErr w:type="spellEnd"/>
          </w:p>
          <w:p w14:paraId="08B0F3C2" w14:textId="4FCDE5EF" w:rsidR="004C0038" w:rsidRPr="00490DC0" w:rsidRDefault="00F822F4" w:rsidP="00B67D19">
            <w:r>
              <w:t>ul. Boguchwały 18/7</w:t>
            </w:r>
          </w:p>
          <w:p w14:paraId="07840C0F" w14:textId="0123E2DE" w:rsidR="004C0038" w:rsidRPr="00490DC0" w:rsidRDefault="00F822F4" w:rsidP="00B67D19">
            <w:pPr>
              <w:spacing w:after="40"/>
              <w:jc w:val="both"/>
            </w:pPr>
            <w:r>
              <w:t>71-531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CF3FDD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16 000.00 zł</w:t>
            </w:r>
          </w:p>
        </w:tc>
      </w:tr>
      <w:tr w:rsidR="004C0038" w:rsidRPr="00493F8C" w14:paraId="4A851E94" w14:textId="77777777" w:rsidTr="00B67D19">
        <w:tc>
          <w:tcPr>
            <w:tcW w:w="993" w:type="dxa"/>
            <w:shd w:val="clear" w:color="auto" w:fill="auto"/>
            <w:vAlign w:val="center"/>
          </w:tcPr>
          <w:p w14:paraId="1B685A03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2</w:t>
            </w:r>
          </w:p>
        </w:tc>
        <w:tc>
          <w:tcPr>
            <w:tcW w:w="5244" w:type="dxa"/>
            <w:shd w:val="clear" w:color="auto" w:fill="auto"/>
          </w:tcPr>
          <w:p w14:paraId="0D51D56C" w14:textId="58C30AA1" w:rsidR="004C0038" w:rsidRPr="00490DC0" w:rsidRDefault="004C0038" w:rsidP="00B67D19">
            <w:pPr>
              <w:spacing w:before="40"/>
            </w:pPr>
            <w:r w:rsidRPr="004C0038">
              <w:t xml:space="preserve">Horyzont10 </w:t>
            </w:r>
            <w:proofErr w:type="spellStart"/>
            <w:r w:rsidRPr="004C0038">
              <w:t>sp</w:t>
            </w:r>
            <w:proofErr w:type="spellEnd"/>
            <w:r w:rsidRPr="004C0038">
              <w:t xml:space="preserve"> z </w:t>
            </w:r>
            <w:proofErr w:type="spellStart"/>
            <w:r w:rsidRPr="004C0038">
              <w:t>o.o</w:t>
            </w:r>
            <w:proofErr w:type="spellEnd"/>
            <w:r w:rsidRPr="004C0038">
              <w:t>,</w:t>
            </w:r>
          </w:p>
          <w:p w14:paraId="177549C8" w14:textId="223F7562" w:rsidR="004C0038" w:rsidRPr="00490DC0" w:rsidRDefault="00F822F4" w:rsidP="00B67D19">
            <w:r>
              <w:t>B</w:t>
            </w:r>
            <w:r w:rsidR="004C0038" w:rsidRPr="004C0038">
              <w:t>rody</w:t>
            </w:r>
            <w:r w:rsidR="004C0038" w:rsidRPr="00490DC0">
              <w:t xml:space="preserve"> </w:t>
            </w:r>
            <w:r w:rsidR="004C0038" w:rsidRPr="004C0038">
              <w:t>563</w:t>
            </w:r>
            <w:r w:rsidR="004C0038" w:rsidRPr="00490DC0">
              <w:t xml:space="preserve"> </w:t>
            </w:r>
          </w:p>
          <w:p w14:paraId="099C4451" w14:textId="77777777" w:rsidR="004C0038" w:rsidRPr="00490DC0" w:rsidRDefault="004C0038" w:rsidP="00B67D19">
            <w:pPr>
              <w:spacing w:after="40"/>
              <w:jc w:val="both"/>
            </w:pPr>
            <w:r w:rsidRPr="004C0038">
              <w:t>34-130</w:t>
            </w:r>
            <w:r w:rsidRPr="00490DC0">
              <w:t xml:space="preserve"> </w:t>
            </w:r>
            <w:r w:rsidRPr="004C0038">
              <w:t>Kalwaria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F595EA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12 300.00 zł</w:t>
            </w:r>
          </w:p>
        </w:tc>
      </w:tr>
      <w:tr w:rsidR="004C0038" w:rsidRPr="00493F8C" w14:paraId="55BE7741" w14:textId="77777777" w:rsidTr="00B67D19">
        <w:tc>
          <w:tcPr>
            <w:tcW w:w="993" w:type="dxa"/>
            <w:shd w:val="clear" w:color="auto" w:fill="auto"/>
            <w:vAlign w:val="center"/>
          </w:tcPr>
          <w:p w14:paraId="6FF2F52B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3</w:t>
            </w:r>
          </w:p>
        </w:tc>
        <w:tc>
          <w:tcPr>
            <w:tcW w:w="5244" w:type="dxa"/>
            <w:shd w:val="clear" w:color="auto" w:fill="auto"/>
          </w:tcPr>
          <w:p w14:paraId="56B477EB" w14:textId="77777777" w:rsidR="004C0038" w:rsidRPr="00490DC0" w:rsidRDefault="004C0038" w:rsidP="00B67D19">
            <w:pPr>
              <w:spacing w:before="40"/>
            </w:pPr>
            <w:r w:rsidRPr="004C0038">
              <w:t xml:space="preserve">Waran </w:t>
            </w:r>
            <w:proofErr w:type="spellStart"/>
            <w:r w:rsidRPr="004C0038">
              <w:t>Flow</w:t>
            </w:r>
            <w:proofErr w:type="spellEnd"/>
            <w:r w:rsidRPr="004C0038">
              <w:t xml:space="preserve"> Media Produkcja Nieruchomości Marek </w:t>
            </w:r>
            <w:proofErr w:type="spellStart"/>
            <w:r w:rsidRPr="004C0038">
              <w:t>Lyszczyna</w:t>
            </w:r>
            <w:proofErr w:type="spellEnd"/>
          </w:p>
          <w:p w14:paraId="6469519A" w14:textId="77777777" w:rsidR="004C0038" w:rsidRPr="00490DC0" w:rsidRDefault="004C0038" w:rsidP="00B67D19">
            <w:r w:rsidRPr="004C0038">
              <w:t>Pocztowa</w:t>
            </w:r>
            <w:r w:rsidRPr="00490DC0">
              <w:t xml:space="preserve"> </w:t>
            </w:r>
            <w:r w:rsidRPr="004C0038">
              <w:t>10/7</w:t>
            </w:r>
            <w:r w:rsidRPr="00490DC0">
              <w:t xml:space="preserve"> </w:t>
            </w:r>
          </w:p>
          <w:p w14:paraId="376C7BFA" w14:textId="77777777" w:rsidR="004C0038" w:rsidRPr="00490DC0" w:rsidRDefault="004C0038" w:rsidP="00B67D19">
            <w:pPr>
              <w:spacing w:after="40"/>
              <w:jc w:val="both"/>
            </w:pPr>
            <w:r w:rsidRPr="004C0038">
              <w:t>40002</w:t>
            </w:r>
            <w:r w:rsidRPr="00490DC0">
              <w:t xml:space="preserve"> </w:t>
            </w:r>
            <w:r w:rsidRPr="004C0038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DD0966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22 632.00 zł</w:t>
            </w:r>
          </w:p>
        </w:tc>
      </w:tr>
      <w:tr w:rsidR="004C0038" w:rsidRPr="00493F8C" w14:paraId="456C1D59" w14:textId="77777777" w:rsidTr="00B67D19">
        <w:tc>
          <w:tcPr>
            <w:tcW w:w="993" w:type="dxa"/>
            <w:shd w:val="clear" w:color="auto" w:fill="auto"/>
            <w:vAlign w:val="center"/>
          </w:tcPr>
          <w:p w14:paraId="06F1D35B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4</w:t>
            </w:r>
          </w:p>
        </w:tc>
        <w:tc>
          <w:tcPr>
            <w:tcW w:w="5244" w:type="dxa"/>
            <w:shd w:val="clear" w:color="auto" w:fill="auto"/>
          </w:tcPr>
          <w:p w14:paraId="0645FC44" w14:textId="77777777" w:rsidR="004C0038" w:rsidRPr="00F822F4" w:rsidRDefault="004C0038" w:rsidP="00B67D19">
            <w:pPr>
              <w:spacing w:before="40"/>
              <w:rPr>
                <w:lang w:val="en-US"/>
              </w:rPr>
            </w:pPr>
            <w:r w:rsidRPr="00F822F4">
              <w:rPr>
                <w:lang w:val="en-US"/>
              </w:rPr>
              <w:t xml:space="preserve">Homerun Audio &amp; Visual Adrian </w:t>
            </w:r>
            <w:proofErr w:type="spellStart"/>
            <w:r w:rsidRPr="00F822F4">
              <w:rPr>
                <w:lang w:val="en-US"/>
              </w:rPr>
              <w:t>Homa</w:t>
            </w:r>
            <w:proofErr w:type="spellEnd"/>
          </w:p>
          <w:p w14:paraId="45EB64A4" w14:textId="77777777" w:rsidR="004C0038" w:rsidRPr="00F822F4" w:rsidRDefault="004C0038" w:rsidP="00B67D19">
            <w:pPr>
              <w:rPr>
                <w:lang w:val="en-US"/>
              </w:rPr>
            </w:pPr>
            <w:proofErr w:type="spellStart"/>
            <w:r w:rsidRPr="00F822F4">
              <w:rPr>
                <w:lang w:val="en-US"/>
              </w:rPr>
              <w:t>Wysoka</w:t>
            </w:r>
            <w:proofErr w:type="spellEnd"/>
            <w:r w:rsidRPr="00F822F4">
              <w:rPr>
                <w:lang w:val="en-US"/>
              </w:rPr>
              <w:t xml:space="preserve"> 374 </w:t>
            </w:r>
          </w:p>
          <w:p w14:paraId="7280BA4C" w14:textId="03EBEA60" w:rsidR="004C0038" w:rsidRPr="00490DC0" w:rsidRDefault="004C0038" w:rsidP="00B67D19">
            <w:pPr>
              <w:spacing w:after="40"/>
              <w:jc w:val="both"/>
            </w:pPr>
            <w:r w:rsidRPr="004C0038">
              <w:t>37-100</w:t>
            </w:r>
            <w:r w:rsidRPr="00490DC0">
              <w:t xml:space="preserve"> </w:t>
            </w:r>
            <w:r w:rsidR="00F822F4">
              <w:t>Łańcut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7E3D4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5 904.00 zł</w:t>
            </w:r>
          </w:p>
        </w:tc>
      </w:tr>
      <w:tr w:rsidR="004C0038" w:rsidRPr="00493F8C" w14:paraId="38052A14" w14:textId="77777777" w:rsidTr="00B67D19">
        <w:tc>
          <w:tcPr>
            <w:tcW w:w="993" w:type="dxa"/>
            <w:shd w:val="clear" w:color="auto" w:fill="auto"/>
            <w:vAlign w:val="center"/>
          </w:tcPr>
          <w:p w14:paraId="5FAEB74C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5</w:t>
            </w:r>
          </w:p>
        </w:tc>
        <w:tc>
          <w:tcPr>
            <w:tcW w:w="5244" w:type="dxa"/>
            <w:shd w:val="clear" w:color="auto" w:fill="auto"/>
          </w:tcPr>
          <w:p w14:paraId="4CBAC1E4" w14:textId="77777777" w:rsidR="004C0038" w:rsidRPr="00490DC0" w:rsidRDefault="004C0038" w:rsidP="00B67D19">
            <w:pPr>
              <w:spacing w:before="40"/>
            </w:pPr>
            <w:proofErr w:type="spellStart"/>
            <w:r w:rsidRPr="004C0038">
              <w:t>KAMedia</w:t>
            </w:r>
            <w:proofErr w:type="spellEnd"/>
            <w:r w:rsidRPr="004C0038">
              <w:t xml:space="preserve"> Sp. z o.o.</w:t>
            </w:r>
          </w:p>
          <w:p w14:paraId="33AD1528" w14:textId="77777777" w:rsidR="004C0038" w:rsidRPr="00490DC0" w:rsidRDefault="004C0038" w:rsidP="00B67D19">
            <w:r w:rsidRPr="004C0038">
              <w:t>Janowska</w:t>
            </w:r>
            <w:r w:rsidRPr="00490DC0">
              <w:t xml:space="preserve"> </w:t>
            </w:r>
            <w:r w:rsidRPr="004C0038">
              <w:t>59</w:t>
            </w:r>
            <w:r w:rsidRPr="00490DC0">
              <w:t xml:space="preserve"> </w:t>
            </w:r>
          </w:p>
          <w:p w14:paraId="12116465" w14:textId="77777777" w:rsidR="004C0038" w:rsidRPr="00490DC0" w:rsidRDefault="004C0038" w:rsidP="00B67D19">
            <w:pPr>
              <w:spacing w:after="40"/>
              <w:jc w:val="both"/>
            </w:pPr>
            <w:r w:rsidRPr="004C0038">
              <w:t>21-500</w:t>
            </w:r>
            <w:r w:rsidRPr="00490DC0">
              <w:t xml:space="preserve"> </w:t>
            </w:r>
            <w:r w:rsidRPr="004C0038">
              <w:t>Biała Podlaska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452765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11 500.00 zł</w:t>
            </w:r>
          </w:p>
        </w:tc>
      </w:tr>
      <w:tr w:rsidR="004C0038" w:rsidRPr="00493F8C" w14:paraId="7368BD8F" w14:textId="77777777" w:rsidTr="00B67D19">
        <w:tc>
          <w:tcPr>
            <w:tcW w:w="993" w:type="dxa"/>
            <w:shd w:val="clear" w:color="auto" w:fill="auto"/>
            <w:vAlign w:val="center"/>
          </w:tcPr>
          <w:p w14:paraId="392C19AF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6</w:t>
            </w:r>
          </w:p>
        </w:tc>
        <w:tc>
          <w:tcPr>
            <w:tcW w:w="5244" w:type="dxa"/>
            <w:shd w:val="clear" w:color="auto" w:fill="auto"/>
          </w:tcPr>
          <w:p w14:paraId="6BE20EEF" w14:textId="77777777" w:rsidR="004C0038" w:rsidRPr="00490DC0" w:rsidRDefault="004C0038" w:rsidP="00B67D19">
            <w:pPr>
              <w:spacing w:before="40"/>
            </w:pPr>
            <w:r w:rsidRPr="004C0038">
              <w:t>Paweł Soja Studio</w:t>
            </w:r>
          </w:p>
          <w:p w14:paraId="5A63E826" w14:textId="77777777" w:rsidR="004C0038" w:rsidRPr="00490DC0" w:rsidRDefault="004C0038" w:rsidP="00B67D19">
            <w:r w:rsidRPr="004C0038">
              <w:t>Al. Waszyngtona</w:t>
            </w:r>
            <w:r w:rsidRPr="00490DC0">
              <w:t xml:space="preserve"> </w:t>
            </w:r>
            <w:r w:rsidRPr="004C0038">
              <w:t>53A/52</w:t>
            </w:r>
            <w:r w:rsidRPr="00490DC0">
              <w:t xml:space="preserve"> </w:t>
            </w:r>
          </w:p>
          <w:p w14:paraId="45CDE76D" w14:textId="77777777" w:rsidR="004C0038" w:rsidRPr="00490DC0" w:rsidRDefault="004C0038" w:rsidP="00B67D19">
            <w:pPr>
              <w:spacing w:after="40"/>
              <w:jc w:val="both"/>
            </w:pPr>
            <w:r w:rsidRPr="004C0038">
              <w:t>04-074</w:t>
            </w:r>
            <w:r w:rsidRPr="00490DC0">
              <w:t xml:space="preserve"> </w:t>
            </w:r>
            <w:r w:rsidRPr="004C003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34107A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29 700.00 zł</w:t>
            </w:r>
          </w:p>
        </w:tc>
      </w:tr>
      <w:tr w:rsidR="004C0038" w:rsidRPr="00493F8C" w14:paraId="31AC2E25" w14:textId="77777777" w:rsidTr="00B67D19">
        <w:tc>
          <w:tcPr>
            <w:tcW w:w="993" w:type="dxa"/>
            <w:shd w:val="clear" w:color="auto" w:fill="auto"/>
            <w:vAlign w:val="center"/>
          </w:tcPr>
          <w:p w14:paraId="143CFB5B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7</w:t>
            </w:r>
          </w:p>
        </w:tc>
        <w:tc>
          <w:tcPr>
            <w:tcW w:w="5244" w:type="dxa"/>
            <w:shd w:val="clear" w:color="auto" w:fill="auto"/>
          </w:tcPr>
          <w:p w14:paraId="028394D3" w14:textId="77777777" w:rsidR="004C0038" w:rsidRPr="00F822F4" w:rsidRDefault="004C0038" w:rsidP="00B67D19">
            <w:pPr>
              <w:spacing w:before="40"/>
              <w:rPr>
                <w:lang w:val="en-US"/>
              </w:rPr>
            </w:pPr>
            <w:r w:rsidRPr="00F822F4">
              <w:rPr>
                <w:lang w:val="en-US"/>
              </w:rPr>
              <w:t xml:space="preserve">Another View Sp. z </w:t>
            </w:r>
            <w:proofErr w:type="spellStart"/>
            <w:r w:rsidRPr="00F822F4">
              <w:rPr>
                <w:lang w:val="en-US"/>
              </w:rPr>
              <w:t>o.o.</w:t>
            </w:r>
            <w:proofErr w:type="spellEnd"/>
          </w:p>
          <w:p w14:paraId="0CF11010" w14:textId="77777777" w:rsidR="004C0038" w:rsidRPr="00490DC0" w:rsidRDefault="004C0038" w:rsidP="00B67D19">
            <w:proofErr w:type="spellStart"/>
            <w:r w:rsidRPr="004C0038">
              <w:t>Józefitów</w:t>
            </w:r>
            <w:proofErr w:type="spellEnd"/>
            <w:r w:rsidRPr="00490DC0">
              <w:t xml:space="preserve"> </w:t>
            </w:r>
            <w:r w:rsidRPr="004C0038">
              <w:t>2/4</w:t>
            </w:r>
            <w:r w:rsidRPr="00490DC0">
              <w:t xml:space="preserve"> </w:t>
            </w:r>
          </w:p>
          <w:p w14:paraId="1701EC24" w14:textId="77777777" w:rsidR="004C0038" w:rsidRPr="00490DC0" w:rsidRDefault="004C0038" w:rsidP="00B67D19">
            <w:pPr>
              <w:spacing w:after="40"/>
              <w:jc w:val="both"/>
            </w:pPr>
            <w:r w:rsidRPr="004C0038">
              <w:t>30-039</w:t>
            </w:r>
            <w:r w:rsidRPr="00490DC0">
              <w:t xml:space="preserve"> </w:t>
            </w:r>
            <w:r w:rsidRPr="004C003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CDFA2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129 519.00 zł</w:t>
            </w:r>
          </w:p>
        </w:tc>
      </w:tr>
      <w:tr w:rsidR="004C0038" w:rsidRPr="00493F8C" w14:paraId="2F992B88" w14:textId="77777777" w:rsidTr="00B67D19">
        <w:tc>
          <w:tcPr>
            <w:tcW w:w="993" w:type="dxa"/>
            <w:shd w:val="clear" w:color="auto" w:fill="auto"/>
            <w:vAlign w:val="center"/>
          </w:tcPr>
          <w:p w14:paraId="35730CF8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14:paraId="19C56388" w14:textId="5176AC3E" w:rsidR="004C0038" w:rsidRPr="00490DC0" w:rsidRDefault="004C0038" w:rsidP="00B67D19">
            <w:pPr>
              <w:spacing w:before="40"/>
            </w:pPr>
            <w:r w:rsidRPr="004C0038">
              <w:t xml:space="preserve">SOFTHAR Janusz </w:t>
            </w:r>
            <w:r w:rsidR="00F822F4">
              <w:t>K</w:t>
            </w:r>
            <w:r w:rsidRPr="004C0038">
              <w:t>araś</w:t>
            </w:r>
          </w:p>
          <w:p w14:paraId="44881F4A" w14:textId="77777777" w:rsidR="004C0038" w:rsidRPr="00490DC0" w:rsidRDefault="004C0038" w:rsidP="00B67D19">
            <w:r w:rsidRPr="004C0038">
              <w:t>Orzeszkowej</w:t>
            </w:r>
            <w:r w:rsidRPr="00490DC0">
              <w:t xml:space="preserve"> </w:t>
            </w:r>
            <w:r w:rsidRPr="004C0038">
              <w:t>6/7</w:t>
            </w:r>
            <w:r w:rsidRPr="00490DC0">
              <w:t xml:space="preserve"> </w:t>
            </w:r>
          </w:p>
          <w:p w14:paraId="35252D47" w14:textId="77777777" w:rsidR="004C0038" w:rsidRPr="00490DC0" w:rsidRDefault="004C0038" w:rsidP="00B67D19">
            <w:pPr>
              <w:spacing w:after="40"/>
              <w:jc w:val="both"/>
            </w:pPr>
            <w:r w:rsidRPr="004C0038">
              <w:t>41-902</w:t>
            </w:r>
            <w:r w:rsidRPr="00490DC0">
              <w:t xml:space="preserve"> </w:t>
            </w:r>
            <w:r w:rsidRPr="004C0038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46DD00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27 890.00 zł</w:t>
            </w:r>
          </w:p>
        </w:tc>
      </w:tr>
      <w:tr w:rsidR="004C0038" w:rsidRPr="00493F8C" w14:paraId="27DCDDF5" w14:textId="77777777" w:rsidTr="00B67D19">
        <w:tc>
          <w:tcPr>
            <w:tcW w:w="993" w:type="dxa"/>
            <w:shd w:val="clear" w:color="auto" w:fill="auto"/>
            <w:vAlign w:val="center"/>
          </w:tcPr>
          <w:p w14:paraId="2227D4DA" w14:textId="77777777" w:rsidR="004C0038" w:rsidRPr="00490DC0" w:rsidRDefault="004C0038" w:rsidP="00B67D19">
            <w:pPr>
              <w:spacing w:before="120" w:after="120"/>
              <w:jc w:val="center"/>
            </w:pPr>
            <w:r w:rsidRPr="004C0038">
              <w:t>9</w:t>
            </w:r>
          </w:p>
        </w:tc>
        <w:tc>
          <w:tcPr>
            <w:tcW w:w="5244" w:type="dxa"/>
            <w:shd w:val="clear" w:color="auto" w:fill="auto"/>
          </w:tcPr>
          <w:p w14:paraId="6D1D7DDE" w14:textId="77777777" w:rsidR="004C0038" w:rsidRPr="00490DC0" w:rsidRDefault="004C0038" w:rsidP="00B67D19">
            <w:pPr>
              <w:spacing w:before="40"/>
            </w:pPr>
            <w:r w:rsidRPr="004C0038">
              <w:t xml:space="preserve">ITM FILM Igor </w:t>
            </w:r>
            <w:proofErr w:type="spellStart"/>
            <w:r w:rsidRPr="004C0038">
              <w:t>Mołodecki</w:t>
            </w:r>
            <w:proofErr w:type="spellEnd"/>
          </w:p>
          <w:p w14:paraId="1F72A337" w14:textId="77777777" w:rsidR="004C0038" w:rsidRPr="00490DC0" w:rsidRDefault="004C0038" w:rsidP="00B67D19">
            <w:r w:rsidRPr="004C0038">
              <w:t>Lawendowa</w:t>
            </w:r>
            <w:r w:rsidRPr="00490DC0">
              <w:t xml:space="preserve"> </w:t>
            </w:r>
            <w:r w:rsidRPr="004C0038">
              <w:t>57</w:t>
            </w:r>
            <w:r w:rsidRPr="00490DC0">
              <w:t xml:space="preserve"> </w:t>
            </w:r>
          </w:p>
          <w:p w14:paraId="0BEC284F" w14:textId="77777777" w:rsidR="004C0038" w:rsidRPr="00490DC0" w:rsidRDefault="004C0038" w:rsidP="00B67D19">
            <w:pPr>
              <w:spacing w:after="40"/>
              <w:jc w:val="both"/>
            </w:pPr>
            <w:r w:rsidRPr="004C0038">
              <w:t>32-087</w:t>
            </w:r>
            <w:r w:rsidRPr="00490DC0">
              <w:t xml:space="preserve"> </w:t>
            </w:r>
            <w:r w:rsidRPr="004C0038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3226E" w14:textId="77777777" w:rsidR="004C0038" w:rsidRPr="00490DC0" w:rsidRDefault="004C0038" w:rsidP="00B67D19">
            <w:pPr>
              <w:spacing w:before="120" w:after="120"/>
              <w:jc w:val="both"/>
            </w:pPr>
            <w:r w:rsidRPr="004C0038">
              <w:t>23 000.00 zł</w:t>
            </w:r>
          </w:p>
        </w:tc>
      </w:tr>
    </w:tbl>
    <w:p w14:paraId="5F3BCD8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C6552" w14:textId="77777777" w:rsidR="002B0339" w:rsidRDefault="002B0339">
      <w:r>
        <w:separator/>
      </w:r>
    </w:p>
  </w:endnote>
  <w:endnote w:type="continuationSeparator" w:id="0">
    <w:p w14:paraId="1007ECBE" w14:textId="77777777" w:rsidR="002B0339" w:rsidRDefault="002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D7C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ADB6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1E6A0" w14:textId="77777777" w:rsidR="009F189D" w:rsidRDefault="00F822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159FE8">
        <v:line id="_x0000_s1025" style="position:absolute;left:0;text-align:left;z-index:251657728" from="-3.85pt,8.7pt" to="455.15pt,8.7pt"/>
      </w:pict>
    </w:r>
  </w:p>
  <w:p w14:paraId="37E942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8D9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AC0EAF" w14:textId="77777777" w:rsidR="009F189D" w:rsidRDefault="009F189D">
    <w:pPr>
      <w:pStyle w:val="Stopka"/>
      <w:tabs>
        <w:tab w:val="clear" w:pos="4536"/>
      </w:tabs>
      <w:jc w:val="center"/>
    </w:pPr>
  </w:p>
  <w:p w14:paraId="7DBC48F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9A5A" w14:textId="77777777" w:rsidR="002B0339" w:rsidRDefault="002B0339">
      <w:r>
        <w:separator/>
      </w:r>
    </w:p>
  </w:footnote>
  <w:footnote w:type="continuationSeparator" w:id="0">
    <w:p w14:paraId="04ADDB92" w14:textId="77777777" w:rsidR="002B0339" w:rsidRDefault="002B0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B6D7A" w14:textId="77777777" w:rsidR="004C0038" w:rsidRDefault="004C00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EDC9" w14:textId="77777777" w:rsidR="004C0038" w:rsidRDefault="004C00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C5666" w14:textId="77777777" w:rsidR="004C0038" w:rsidRDefault="004C00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33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0339"/>
    <w:rsid w:val="003B6B36"/>
    <w:rsid w:val="003D72FD"/>
    <w:rsid w:val="003F57CD"/>
    <w:rsid w:val="00423179"/>
    <w:rsid w:val="00490DC0"/>
    <w:rsid w:val="00493F8C"/>
    <w:rsid w:val="004C0038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822F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7C7BF4"/>
  <w15:chartTrackingRefBased/>
  <w15:docId w15:val="{E6258AC4-5F7E-4F04-911B-2CA91555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2022-11-14T10:55:00Z</cp:lastPrinted>
  <dcterms:created xsi:type="dcterms:W3CDTF">2022-11-14T10:55:00Z</dcterms:created>
  <dcterms:modified xsi:type="dcterms:W3CDTF">2022-11-14T10:55:00Z</dcterms:modified>
</cp:coreProperties>
</file>