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BD54C" w14:textId="77777777" w:rsidR="00FB7F50" w:rsidRPr="00C01907" w:rsidRDefault="00355F0A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C01907">
        <w:rPr>
          <w:sz w:val="20"/>
          <w:szCs w:val="20"/>
        </w:rPr>
        <w:t>Niepołomice</w:t>
      </w:r>
      <w:r w:rsidR="00FB7F50" w:rsidRPr="00C01907">
        <w:rPr>
          <w:sz w:val="20"/>
          <w:szCs w:val="20"/>
        </w:rPr>
        <w:t xml:space="preserve"> dnia: </w:t>
      </w:r>
      <w:r w:rsidRPr="00C01907">
        <w:rPr>
          <w:sz w:val="20"/>
          <w:szCs w:val="20"/>
        </w:rPr>
        <w:t>2022-11-03</w:t>
      </w:r>
    </w:p>
    <w:p w14:paraId="796283C5" w14:textId="77777777" w:rsidR="00FB7F50" w:rsidRPr="00C01907" w:rsidRDefault="00FB7F50" w:rsidP="004E7234">
      <w:pPr>
        <w:spacing w:after="240"/>
        <w:rPr>
          <w:sz w:val="20"/>
          <w:szCs w:val="20"/>
        </w:rPr>
      </w:pPr>
    </w:p>
    <w:p w14:paraId="5366217D" w14:textId="77777777" w:rsidR="00FB7F50" w:rsidRPr="00C01907" w:rsidRDefault="00355F0A" w:rsidP="00FB7F50">
      <w:pPr>
        <w:spacing w:after="40"/>
        <w:rPr>
          <w:b/>
          <w:bCs/>
          <w:sz w:val="20"/>
          <w:szCs w:val="20"/>
        </w:rPr>
      </w:pPr>
      <w:r w:rsidRPr="00C01907">
        <w:rPr>
          <w:b/>
          <w:bCs/>
          <w:sz w:val="20"/>
          <w:szCs w:val="20"/>
        </w:rPr>
        <w:t>GMINA NIEPOŁOMICE</w:t>
      </w:r>
    </w:p>
    <w:p w14:paraId="101F9B3E" w14:textId="77777777" w:rsidR="00FB7F50" w:rsidRPr="00C01907" w:rsidRDefault="00355F0A" w:rsidP="00FB7F50">
      <w:pPr>
        <w:rPr>
          <w:sz w:val="20"/>
          <w:szCs w:val="20"/>
        </w:rPr>
      </w:pPr>
      <w:r w:rsidRPr="00C01907">
        <w:rPr>
          <w:sz w:val="20"/>
          <w:szCs w:val="20"/>
        </w:rPr>
        <w:t>Pl. Zwycięstwa</w:t>
      </w:r>
      <w:r w:rsidR="00FB7F50" w:rsidRPr="00C01907">
        <w:rPr>
          <w:sz w:val="20"/>
          <w:szCs w:val="20"/>
        </w:rPr>
        <w:t xml:space="preserve"> </w:t>
      </w:r>
      <w:r w:rsidRPr="00C01907">
        <w:rPr>
          <w:sz w:val="20"/>
          <w:szCs w:val="20"/>
        </w:rPr>
        <w:t>13</w:t>
      </w:r>
    </w:p>
    <w:p w14:paraId="27936368" w14:textId="77777777" w:rsidR="00FB7F50" w:rsidRPr="00C01907" w:rsidRDefault="00355F0A" w:rsidP="00FB7F50">
      <w:pPr>
        <w:rPr>
          <w:sz w:val="20"/>
          <w:szCs w:val="20"/>
        </w:rPr>
      </w:pPr>
      <w:r w:rsidRPr="00C01907">
        <w:rPr>
          <w:sz w:val="20"/>
          <w:szCs w:val="20"/>
        </w:rPr>
        <w:t>32-005</w:t>
      </w:r>
      <w:r w:rsidR="00FB7F50" w:rsidRPr="00C01907">
        <w:rPr>
          <w:sz w:val="20"/>
          <w:szCs w:val="20"/>
        </w:rPr>
        <w:t xml:space="preserve"> </w:t>
      </w:r>
      <w:r w:rsidRPr="00C01907">
        <w:rPr>
          <w:sz w:val="20"/>
          <w:szCs w:val="20"/>
        </w:rPr>
        <w:t>Niepołomice</w:t>
      </w:r>
    </w:p>
    <w:p w14:paraId="0157693B" w14:textId="77777777" w:rsidR="008642B3" w:rsidRPr="00C01907" w:rsidRDefault="00836DAF">
      <w:pPr>
        <w:pStyle w:val="Nagwek1"/>
        <w:spacing w:before="600"/>
        <w:rPr>
          <w:sz w:val="20"/>
        </w:rPr>
      </w:pPr>
      <w:r w:rsidRPr="00C01907">
        <w:rPr>
          <w:sz w:val="20"/>
        </w:rPr>
        <w:t>OGŁOSZENIE</w:t>
      </w:r>
    </w:p>
    <w:p w14:paraId="116CB708" w14:textId="77777777" w:rsidR="008642B3" w:rsidRPr="00C01907" w:rsidRDefault="008642B3" w:rsidP="00C65E53">
      <w:pPr>
        <w:spacing w:after="480"/>
        <w:jc w:val="center"/>
        <w:rPr>
          <w:b/>
          <w:sz w:val="20"/>
          <w:szCs w:val="20"/>
        </w:rPr>
      </w:pPr>
      <w:r w:rsidRPr="00C01907">
        <w:rPr>
          <w:b/>
          <w:sz w:val="20"/>
          <w:szCs w:val="20"/>
        </w:rPr>
        <w:t xml:space="preserve">o </w:t>
      </w:r>
      <w:r w:rsidR="0054734E" w:rsidRPr="00C01907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756"/>
      </w:tblGrid>
      <w:tr w:rsidR="00355F0A" w:rsidRPr="00C01907" w14:paraId="3AD0B290" w14:textId="77777777" w:rsidTr="0020419C">
        <w:trPr>
          <w:trHeight w:val="638"/>
        </w:trPr>
        <w:tc>
          <w:tcPr>
            <w:tcW w:w="959" w:type="dxa"/>
            <w:shd w:val="clear" w:color="auto" w:fill="auto"/>
          </w:tcPr>
          <w:p w14:paraId="12B66309" w14:textId="77777777" w:rsidR="00355F0A" w:rsidRPr="00C01907" w:rsidRDefault="00355F0A" w:rsidP="0020419C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A0206ED" w14:textId="77777777" w:rsidR="00355F0A" w:rsidRPr="00C01907" w:rsidRDefault="00355F0A" w:rsidP="0020419C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C01907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C01907">
              <w:rPr>
                <w:sz w:val="20"/>
                <w:szCs w:val="20"/>
              </w:rPr>
              <w:t>Pzp</w:t>
            </w:r>
            <w:proofErr w:type="spellEnd"/>
            <w:r w:rsidRPr="00C01907">
              <w:rPr>
                <w:b/>
                <w:sz w:val="20"/>
                <w:szCs w:val="20"/>
              </w:rPr>
              <w:t xml:space="preserve"> </w:t>
            </w:r>
            <w:r w:rsidRPr="00C01907">
              <w:rPr>
                <w:bCs/>
                <w:sz w:val="20"/>
                <w:szCs w:val="20"/>
              </w:rPr>
              <w:t>na</w:t>
            </w:r>
            <w:r w:rsidRPr="00C01907">
              <w:rPr>
                <w:b/>
                <w:sz w:val="20"/>
                <w:szCs w:val="20"/>
              </w:rPr>
              <w:t xml:space="preserve"> </w:t>
            </w:r>
            <w:r w:rsidRPr="00C01907">
              <w:rPr>
                <w:bCs/>
                <w:sz w:val="20"/>
                <w:szCs w:val="20"/>
              </w:rPr>
              <w:t>”</w:t>
            </w:r>
            <w:r w:rsidRPr="00C01907">
              <w:rPr>
                <w:b/>
                <w:bCs/>
                <w:sz w:val="20"/>
                <w:szCs w:val="20"/>
              </w:rPr>
              <w:t>Opracowanie kompletnej dokumentacji projektowo - kosztorysowej i uzyskanie decyzji administracyjnych dla rozbudowy i przebudowy dróg gminnych (2 zadania)</w:t>
            </w:r>
            <w:r w:rsidRPr="00C01907">
              <w:rPr>
                <w:bCs/>
                <w:sz w:val="20"/>
                <w:szCs w:val="20"/>
              </w:rPr>
              <w:t>”</w:t>
            </w:r>
            <w:r w:rsidRPr="00C01907">
              <w:rPr>
                <w:b/>
                <w:sz w:val="20"/>
                <w:szCs w:val="20"/>
              </w:rPr>
              <w:t xml:space="preserve"> </w:t>
            </w:r>
            <w:r w:rsidRPr="00C01907">
              <w:rPr>
                <w:bCs/>
                <w:sz w:val="20"/>
                <w:szCs w:val="20"/>
              </w:rPr>
              <w:t>– znak sprawy</w:t>
            </w:r>
            <w:r w:rsidRPr="00C01907">
              <w:rPr>
                <w:b/>
                <w:sz w:val="20"/>
                <w:szCs w:val="20"/>
              </w:rPr>
              <w:t xml:space="preserve"> </w:t>
            </w:r>
            <w:r w:rsidRPr="00C01907">
              <w:rPr>
                <w:b/>
                <w:sz w:val="20"/>
                <w:szCs w:val="20"/>
              </w:rPr>
              <w:t>ZP.271.25.2022</w:t>
            </w:r>
            <w:r w:rsidRPr="00C01907">
              <w:rPr>
                <w:bCs/>
                <w:sz w:val="20"/>
                <w:szCs w:val="20"/>
              </w:rPr>
              <w:t>.</w:t>
            </w:r>
          </w:p>
        </w:tc>
      </w:tr>
    </w:tbl>
    <w:p w14:paraId="735F154D" w14:textId="77777777" w:rsidR="008642B3" w:rsidRPr="00C0190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C01907">
        <w:rPr>
          <w:sz w:val="20"/>
          <w:szCs w:val="20"/>
        </w:rPr>
        <w:t xml:space="preserve">Zamawiający, </w:t>
      </w:r>
      <w:r w:rsidR="00355F0A" w:rsidRPr="00C01907">
        <w:rPr>
          <w:b/>
          <w:sz w:val="20"/>
          <w:szCs w:val="20"/>
        </w:rPr>
        <w:t>GMINA NIEPOŁOMICE</w:t>
      </w:r>
      <w:r w:rsidRPr="00C01907">
        <w:rPr>
          <w:sz w:val="20"/>
          <w:szCs w:val="20"/>
        </w:rPr>
        <w:t>, działając na podstawie art. 253 ust. 1</w:t>
      </w:r>
      <w:r w:rsidR="00836DAF" w:rsidRPr="00C01907">
        <w:rPr>
          <w:sz w:val="20"/>
          <w:szCs w:val="20"/>
        </w:rPr>
        <w:t xml:space="preserve"> pkt. 1 i ust. 2</w:t>
      </w:r>
      <w:r w:rsidRPr="00C01907">
        <w:rPr>
          <w:sz w:val="20"/>
          <w:szCs w:val="20"/>
        </w:rPr>
        <w:t xml:space="preserve"> ustawy z dnia 11 września 2019r. Prawo zamówień publicznych </w:t>
      </w:r>
      <w:r w:rsidR="00355F0A" w:rsidRPr="00C01907">
        <w:rPr>
          <w:sz w:val="20"/>
          <w:szCs w:val="20"/>
        </w:rPr>
        <w:t>(</w:t>
      </w:r>
      <w:proofErr w:type="spellStart"/>
      <w:r w:rsidR="00355F0A" w:rsidRPr="00C01907">
        <w:rPr>
          <w:sz w:val="20"/>
          <w:szCs w:val="20"/>
        </w:rPr>
        <w:t>t.j</w:t>
      </w:r>
      <w:proofErr w:type="spellEnd"/>
      <w:r w:rsidR="00355F0A" w:rsidRPr="00C01907">
        <w:rPr>
          <w:sz w:val="20"/>
          <w:szCs w:val="20"/>
        </w:rPr>
        <w:t>. Dz. U. z 2022r. poz. 1710)</w:t>
      </w:r>
      <w:r w:rsidRPr="00C01907">
        <w:rPr>
          <w:sz w:val="20"/>
          <w:szCs w:val="20"/>
        </w:rPr>
        <w:t>, zwanej dalej „ustawą Pzp”</w:t>
      </w:r>
      <w:r w:rsidR="00D26ED6" w:rsidRPr="00C01907">
        <w:rPr>
          <w:sz w:val="20"/>
          <w:szCs w:val="20"/>
        </w:rPr>
        <w:t xml:space="preserve">, </w:t>
      </w:r>
      <w:r w:rsidRPr="00C01907">
        <w:rPr>
          <w:sz w:val="20"/>
          <w:szCs w:val="20"/>
        </w:rPr>
        <w:t>informuje</w:t>
      </w:r>
      <w:r w:rsidR="00D26ED6" w:rsidRPr="00C01907">
        <w:rPr>
          <w:sz w:val="20"/>
          <w:szCs w:val="20"/>
        </w:rPr>
        <w:t xml:space="preserve">, że w toczącym się postępowaniu o udzielenie zamówienia publicznego, jako </w:t>
      </w:r>
      <w:r w:rsidR="00756CDA" w:rsidRPr="00C01907">
        <w:rPr>
          <w:sz w:val="20"/>
          <w:szCs w:val="20"/>
        </w:rPr>
        <w:t>najkorzystniejsz</w:t>
      </w:r>
      <w:r w:rsidR="00D26ED6" w:rsidRPr="00C01907">
        <w:rPr>
          <w:sz w:val="20"/>
          <w:szCs w:val="20"/>
        </w:rPr>
        <w:t xml:space="preserve">a wybrana została </w:t>
      </w:r>
      <w:r w:rsidR="00756CDA" w:rsidRPr="00C01907">
        <w:rPr>
          <w:sz w:val="20"/>
          <w:szCs w:val="20"/>
        </w:rPr>
        <w:t>ofer</w:t>
      </w:r>
      <w:r w:rsidR="00D26ED6" w:rsidRPr="00C01907">
        <w:rPr>
          <w:sz w:val="20"/>
          <w:szCs w:val="20"/>
        </w:rPr>
        <w:t>t</w:t>
      </w:r>
      <w:r w:rsidR="009F0E5C" w:rsidRPr="00C01907">
        <w:rPr>
          <w:sz w:val="20"/>
          <w:szCs w:val="20"/>
        </w:rPr>
        <w:t>a</w:t>
      </w:r>
      <w:r w:rsidR="00D26ED6" w:rsidRPr="00C01907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55F0A" w:rsidRPr="00C01907" w14:paraId="39FEC0A3" w14:textId="77777777" w:rsidTr="002041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1C126C2" w14:textId="77777777" w:rsidR="00355F0A" w:rsidRPr="00C01907" w:rsidRDefault="00355F0A" w:rsidP="00C01907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C01907">
              <w:rPr>
                <w:b/>
                <w:sz w:val="20"/>
                <w:szCs w:val="20"/>
              </w:rPr>
              <w:t>Firma Inżynierska ARCUS Sp. z o.o.</w:t>
            </w:r>
          </w:p>
          <w:p w14:paraId="09F896A7" w14:textId="77777777" w:rsidR="00355F0A" w:rsidRPr="00C01907" w:rsidRDefault="00355F0A" w:rsidP="00C01907">
            <w:pPr>
              <w:jc w:val="both"/>
              <w:rPr>
                <w:bCs/>
                <w:sz w:val="20"/>
                <w:szCs w:val="20"/>
              </w:rPr>
            </w:pPr>
            <w:r w:rsidRPr="00C01907">
              <w:rPr>
                <w:bCs/>
                <w:sz w:val="20"/>
                <w:szCs w:val="20"/>
              </w:rPr>
              <w:t>Kuźnicy Kołłątajowskiej</w:t>
            </w:r>
            <w:r w:rsidRPr="00C01907">
              <w:rPr>
                <w:bCs/>
                <w:sz w:val="20"/>
                <w:szCs w:val="20"/>
              </w:rPr>
              <w:t xml:space="preserve"> </w:t>
            </w:r>
            <w:r w:rsidRPr="00C01907">
              <w:rPr>
                <w:bCs/>
                <w:sz w:val="20"/>
                <w:szCs w:val="20"/>
              </w:rPr>
              <w:t>13</w:t>
            </w:r>
            <w:r w:rsidRPr="00C01907">
              <w:rPr>
                <w:bCs/>
                <w:sz w:val="20"/>
                <w:szCs w:val="20"/>
              </w:rPr>
              <w:t xml:space="preserve"> </w:t>
            </w:r>
            <w:r w:rsidRPr="00C01907">
              <w:rPr>
                <w:bCs/>
                <w:sz w:val="20"/>
                <w:szCs w:val="20"/>
              </w:rPr>
              <w:t>/213</w:t>
            </w:r>
          </w:p>
          <w:p w14:paraId="20B844A9" w14:textId="77777777" w:rsidR="00355F0A" w:rsidRPr="00C01907" w:rsidRDefault="00355F0A" w:rsidP="00C01907">
            <w:pPr>
              <w:jc w:val="both"/>
              <w:rPr>
                <w:bCs/>
                <w:sz w:val="20"/>
                <w:szCs w:val="20"/>
              </w:rPr>
            </w:pPr>
            <w:r w:rsidRPr="00C01907">
              <w:rPr>
                <w:bCs/>
                <w:sz w:val="20"/>
                <w:szCs w:val="20"/>
              </w:rPr>
              <w:t>31-234</w:t>
            </w:r>
            <w:r w:rsidRPr="00C01907">
              <w:rPr>
                <w:bCs/>
                <w:sz w:val="20"/>
                <w:szCs w:val="20"/>
              </w:rPr>
              <w:t xml:space="preserve"> </w:t>
            </w:r>
            <w:r w:rsidRPr="00C01907">
              <w:rPr>
                <w:bCs/>
                <w:sz w:val="20"/>
                <w:szCs w:val="20"/>
              </w:rPr>
              <w:t>Kraków</w:t>
            </w:r>
          </w:p>
          <w:p w14:paraId="147606AB" w14:textId="09E5941A" w:rsidR="00355F0A" w:rsidRPr="00C01907" w:rsidRDefault="00355F0A" w:rsidP="00C01907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na:</w:t>
            </w:r>
            <w:r w:rsidR="00C01907">
              <w:rPr>
                <w:sz w:val="20"/>
                <w:szCs w:val="20"/>
              </w:rPr>
              <w:t xml:space="preserve"> </w:t>
            </w:r>
            <w:r w:rsidRPr="00C01907">
              <w:rPr>
                <w:sz w:val="20"/>
                <w:szCs w:val="20"/>
              </w:rPr>
              <w:t xml:space="preserve">Zadanie nr </w:t>
            </w:r>
            <w:r w:rsidRPr="00C01907">
              <w:rPr>
                <w:sz w:val="20"/>
                <w:szCs w:val="20"/>
              </w:rPr>
              <w:t>1</w:t>
            </w:r>
            <w:r w:rsidRPr="00C01907">
              <w:rPr>
                <w:sz w:val="20"/>
                <w:szCs w:val="20"/>
              </w:rPr>
              <w:t xml:space="preserve">: </w:t>
            </w:r>
            <w:r w:rsidRPr="00C01907">
              <w:rPr>
                <w:sz w:val="20"/>
                <w:szCs w:val="20"/>
              </w:rPr>
              <w:t xml:space="preserve">Rozbudowa drogi gminnej 560364K ul. </w:t>
            </w:r>
            <w:proofErr w:type="spellStart"/>
            <w:r w:rsidRPr="00C01907">
              <w:rPr>
                <w:sz w:val="20"/>
                <w:szCs w:val="20"/>
              </w:rPr>
              <w:t>Ples</w:t>
            </w:r>
            <w:proofErr w:type="spellEnd"/>
            <w:r w:rsidRPr="00C01907">
              <w:rPr>
                <w:sz w:val="20"/>
                <w:szCs w:val="20"/>
              </w:rPr>
              <w:t>, zlokalizowanej  na dz. nr: 2219 na dł. około 1,1 km. w Niepołomicach.</w:t>
            </w:r>
            <w:r w:rsidRPr="00C01907">
              <w:rPr>
                <w:sz w:val="20"/>
                <w:szCs w:val="20"/>
              </w:rPr>
              <w:t xml:space="preserve"> za cenę brutto </w:t>
            </w:r>
            <w:r w:rsidRPr="00C01907">
              <w:rPr>
                <w:b/>
                <w:sz w:val="20"/>
                <w:szCs w:val="20"/>
              </w:rPr>
              <w:t>221 400.00 zł</w:t>
            </w:r>
            <w:r w:rsidRPr="00C01907">
              <w:rPr>
                <w:bCs/>
                <w:sz w:val="20"/>
                <w:szCs w:val="20"/>
              </w:rPr>
              <w:t>.</w:t>
            </w:r>
          </w:p>
          <w:p w14:paraId="0EEA8E30" w14:textId="77777777" w:rsidR="00355F0A" w:rsidRPr="00C01907" w:rsidRDefault="00355F0A" w:rsidP="00C01907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C01907">
              <w:rPr>
                <w:color w:val="000000"/>
                <w:sz w:val="20"/>
                <w:szCs w:val="20"/>
              </w:rPr>
              <w:t>Uzasadnienie wyboru:</w:t>
            </w:r>
          </w:p>
          <w:p w14:paraId="575D8687" w14:textId="7640ACD2" w:rsidR="00355F0A" w:rsidRPr="00C01907" w:rsidRDefault="00355F0A" w:rsidP="00C0190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Dokonano wyboru oferty przedstawiającej najlepszy bilans ceny i innych kryteriów</w:t>
            </w:r>
          </w:p>
        </w:tc>
      </w:tr>
      <w:tr w:rsidR="00355F0A" w:rsidRPr="00C01907" w14:paraId="67C75987" w14:textId="77777777" w:rsidTr="0020419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D30EDA6" w14:textId="77777777" w:rsidR="00355F0A" w:rsidRPr="00C01907" w:rsidRDefault="00355F0A" w:rsidP="00C01907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C01907">
              <w:rPr>
                <w:b/>
                <w:sz w:val="20"/>
                <w:szCs w:val="20"/>
              </w:rPr>
              <w:t>Firma Drogowa VIA Michał Swatek</w:t>
            </w:r>
          </w:p>
          <w:p w14:paraId="591A0199" w14:textId="77777777" w:rsidR="00355F0A" w:rsidRPr="00C01907" w:rsidRDefault="00355F0A" w:rsidP="00C01907">
            <w:pPr>
              <w:jc w:val="both"/>
              <w:rPr>
                <w:bCs/>
                <w:sz w:val="20"/>
                <w:szCs w:val="20"/>
              </w:rPr>
            </w:pPr>
            <w:r w:rsidRPr="00C01907">
              <w:rPr>
                <w:bCs/>
                <w:sz w:val="20"/>
                <w:szCs w:val="20"/>
              </w:rPr>
              <w:t>os. Piastów</w:t>
            </w:r>
            <w:r w:rsidRPr="00C01907">
              <w:rPr>
                <w:bCs/>
                <w:sz w:val="20"/>
                <w:szCs w:val="20"/>
              </w:rPr>
              <w:t xml:space="preserve"> </w:t>
            </w:r>
            <w:r w:rsidRPr="00C01907">
              <w:rPr>
                <w:bCs/>
                <w:sz w:val="20"/>
                <w:szCs w:val="20"/>
              </w:rPr>
              <w:t>5</w:t>
            </w:r>
            <w:r w:rsidRPr="00C01907">
              <w:rPr>
                <w:bCs/>
                <w:sz w:val="20"/>
                <w:szCs w:val="20"/>
              </w:rPr>
              <w:t xml:space="preserve"> </w:t>
            </w:r>
            <w:r w:rsidRPr="00C01907">
              <w:rPr>
                <w:bCs/>
                <w:sz w:val="20"/>
                <w:szCs w:val="20"/>
              </w:rPr>
              <w:t>/35</w:t>
            </w:r>
          </w:p>
          <w:p w14:paraId="55BC3401" w14:textId="77777777" w:rsidR="00355F0A" w:rsidRPr="00C01907" w:rsidRDefault="00355F0A" w:rsidP="00C01907">
            <w:pPr>
              <w:jc w:val="both"/>
              <w:rPr>
                <w:bCs/>
                <w:sz w:val="20"/>
                <w:szCs w:val="20"/>
              </w:rPr>
            </w:pPr>
            <w:r w:rsidRPr="00C01907">
              <w:rPr>
                <w:bCs/>
                <w:sz w:val="20"/>
                <w:szCs w:val="20"/>
              </w:rPr>
              <w:t>31-623</w:t>
            </w:r>
            <w:r w:rsidRPr="00C01907">
              <w:rPr>
                <w:bCs/>
                <w:sz w:val="20"/>
                <w:szCs w:val="20"/>
              </w:rPr>
              <w:t xml:space="preserve"> </w:t>
            </w:r>
            <w:r w:rsidRPr="00C01907">
              <w:rPr>
                <w:bCs/>
                <w:sz w:val="20"/>
                <w:szCs w:val="20"/>
              </w:rPr>
              <w:t>Kraków</w:t>
            </w:r>
          </w:p>
          <w:p w14:paraId="6F3AEAED" w14:textId="1597838F" w:rsidR="00355F0A" w:rsidRPr="00C01907" w:rsidRDefault="00355F0A" w:rsidP="00C01907">
            <w:pPr>
              <w:spacing w:before="40" w:after="40"/>
              <w:jc w:val="both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na:</w:t>
            </w:r>
            <w:r w:rsidR="00C01907">
              <w:rPr>
                <w:sz w:val="20"/>
                <w:szCs w:val="20"/>
              </w:rPr>
              <w:t xml:space="preserve"> </w:t>
            </w:r>
            <w:r w:rsidRPr="00C01907">
              <w:rPr>
                <w:sz w:val="20"/>
                <w:szCs w:val="20"/>
              </w:rPr>
              <w:t xml:space="preserve">Zadanie nr </w:t>
            </w:r>
            <w:r w:rsidRPr="00C01907">
              <w:rPr>
                <w:sz w:val="20"/>
                <w:szCs w:val="20"/>
              </w:rPr>
              <w:t>2</w:t>
            </w:r>
            <w:r w:rsidRPr="00C01907">
              <w:rPr>
                <w:sz w:val="20"/>
                <w:szCs w:val="20"/>
              </w:rPr>
              <w:t xml:space="preserve">: </w:t>
            </w:r>
            <w:r w:rsidRPr="00C01907">
              <w:rPr>
                <w:sz w:val="20"/>
                <w:szCs w:val="20"/>
              </w:rPr>
              <w:t>Rozbudowa drogi gminnej 560547K ul. Rudzica zlokalizowanej  na dz. nr: 740,741 w Zakrzowie oraz działkach 1195, 1196/1, 1196/5, 678/3 w Podłężu na dł. około 0,8 km.</w:t>
            </w:r>
            <w:r w:rsidRPr="00C01907">
              <w:rPr>
                <w:sz w:val="20"/>
                <w:szCs w:val="20"/>
              </w:rPr>
              <w:t xml:space="preserve"> za cenę brutto </w:t>
            </w:r>
            <w:r w:rsidRPr="00C01907">
              <w:rPr>
                <w:b/>
                <w:sz w:val="20"/>
                <w:szCs w:val="20"/>
              </w:rPr>
              <w:t>148 000.00 zł</w:t>
            </w:r>
            <w:r w:rsidRPr="00C01907">
              <w:rPr>
                <w:bCs/>
                <w:sz w:val="20"/>
                <w:szCs w:val="20"/>
              </w:rPr>
              <w:t>.</w:t>
            </w:r>
          </w:p>
          <w:p w14:paraId="42537BE3" w14:textId="77777777" w:rsidR="00355F0A" w:rsidRPr="00C01907" w:rsidRDefault="00355F0A" w:rsidP="00C01907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C01907">
              <w:rPr>
                <w:color w:val="000000"/>
                <w:sz w:val="20"/>
                <w:szCs w:val="20"/>
              </w:rPr>
              <w:t>Uzasadnienie wyboru:</w:t>
            </w:r>
          </w:p>
          <w:p w14:paraId="17C47BA0" w14:textId="2A32F47E" w:rsidR="00355F0A" w:rsidRPr="00C01907" w:rsidRDefault="00355F0A" w:rsidP="00C0190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Dokonano wyboru oferty przedstawiającej najlepszy bilans ceny i innych kryteriów</w:t>
            </w:r>
          </w:p>
        </w:tc>
      </w:tr>
    </w:tbl>
    <w:p w14:paraId="65C276EB" w14:textId="77777777" w:rsidR="003A0AFC" w:rsidRPr="00C01907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C01907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260"/>
        <w:gridCol w:w="2835"/>
        <w:gridCol w:w="993"/>
      </w:tblGrid>
      <w:tr w:rsidR="00211A34" w:rsidRPr="00C01907" w14:paraId="557DD6D7" w14:textId="77777777" w:rsidTr="00C01907">
        <w:tc>
          <w:tcPr>
            <w:tcW w:w="2410" w:type="dxa"/>
            <w:shd w:val="clear" w:color="auto" w:fill="F3F3F3"/>
          </w:tcPr>
          <w:p w14:paraId="7058FE45" w14:textId="77777777" w:rsidR="00211A34" w:rsidRPr="00C01907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C01907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0" w:type="dxa"/>
            <w:shd w:val="clear" w:color="auto" w:fill="F3F3F3"/>
          </w:tcPr>
          <w:p w14:paraId="211F824C" w14:textId="77777777" w:rsidR="00211A34" w:rsidRPr="00C01907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C01907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50D6605F" w14:textId="77777777" w:rsidR="00211A34" w:rsidRPr="00C01907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C01907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14:paraId="4B3BF048" w14:textId="77777777" w:rsidR="00211A34" w:rsidRPr="00C01907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C01907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55F0A" w:rsidRPr="00C01907" w14:paraId="633BEA49" w14:textId="77777777" w:rsidTr="00C01907">
        <w:tc>
          <w:tcPr>
            <w:tcW w:w="2410" w:type="dxa"/>
            <w:shd w:val="clear" w:color="auto" w:fill="auto"/>
          </w:tcPr>
          <w:p w14:paraId="57A7EA65" w14:textId="77777777" w:rsidR="00355F0A" w:rsidRPr="00C01907" w:rsidRDefault="00355F0A" w:rsidP="0020419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1</w:t>
            </w:r>
            <w:r w:rsidRPr="00C01907">
              <w:rPr>
                <w:sz w:val="20"/>
                <w:szCs w:val="20"/>
              </w:rPr>
              <w:t xml:space="preserve"> - </w:t>
            </w:r>
            <w:r w:rsidRPr="00C01907">
              <w:rPr>
                <w:sz w:val="20"/>
                <w:szCs w:val="20"/>
              </w:rPr>
              <w:t xml:space="preserve">Rozbudowa drogi gminnej 560364K ul. </w:t>
            </w:r>
            <w:proofErr w:type="spellStart"/>
            <w:r w:rsidRPr="00C01907">
              <w:rPr>
                <w:sz w:val="20"/>
                <w:szCs w:val="20"/>
              </w:rPr>
              <w:t>Ples</w:t>
            </w:r>
            <w:proofErr w:type="spellEnd"/>
            <w:r w:rsidRPr="00C01907">
              <w:rPr>
                <w:sz w:val="20"/>
                <w:szCs w:val="20"/>
              </w:rPr>
              <w:t>, zlokalizowanej  na dz. nr: 2219 na dł. około 1,1 km. w Niepołomicach.</w:t>
            </w:r>
          </w:p>
        </w:tc>
        <w:tc>
          <w:tcPr>
            <w:tcW w:w="3260" w:type="dxa"/>
            <w:shd w:val="clear" w:color="auto" w:fill="auto"/>
          </w:tcPr>
          <w:p w14:paraId="5FD7FAEF" w14:textId="7C2256D5" w:rsidR="00355F0A" w:rsidRPr="00C01907" w:rsidRDefault="00355F0A" w:rsidP="0020419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01907">
              <w:rPr>
                <w:b/>
                <w:bCs/>
                <w:sz w:val="20"/>
                <w:szCs w:val="20"/>
              </w:rPr>
              <w:t xml:space="preserve">Firma Inżynierska ARCUS </w:t>
            </w:r>
            <w:r w:rsidR="00C01907">
              <w:rPr>
                <w:b/>
                <w:bCs/>
                <w:sz w:val="20"/>
                <w:szCs w:val="20"/>
              </w:rPr>
              <w:br/>
            </w:r>
            <w:r w:rsidRPr="00C01907">
              <w:rPr>
                <w:b/>
                <w:bCs/>
                <w:sz w:val="20"/>
                <w:szCs w:val="20"/>
              </w:rPr>
              <w:t>Sp. z o.o.</w:t>
            </w:r>
          </w:p>
          <w:p w14:paraId="7BC27F48" w14:textId="152B77AF" w:rsidR="00355F0A" w:rsidRPr="00C01907" w:rsidRDefault="00C01907" w:rsidP="002041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55F0A" w:rsidRPr="00C01907">
              <w:rPr>
                <w:sz w:val="20"/>
                <w:szCs w:val="20"/>
              </w:rPr>
              <w:t>Kuźnicy Kołłątajowskiej</w:t>
            </w:r>
            <w:r w:rsidR="00355F0A" w:rsidRPr="00C0190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17i/37</w:t>
            </w:r>
          </w:p>
          <w:p w14:paraId="6F99F2E7" w14:textId="77777777" w:rsidR="00355F0A" w:rsidRPr="00C01907" w:rsidRDefault="00355F0A" w:rsidP="0020419C">
            <w:pPr>
              <w:spacing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31-234</w:t>
            </w:r>
            <w:r w:rsidRPr="00C01907">
              <w:rPr>
                <w:sz w:val="20"/>
                <w:szCs w:val="20"/>
              </w:rPr>
              <w:t xml:space="preserve"> </w:t>
            </w:r>
            <w:r w:rsidRPr="00C01907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00086A9A" w14:textId="77777777" w:rsidR="00355F0A" w:rsidRPr="00C01907" w:rsidRDefault="00355F0A" w:rsidP="0020419C">
            <w:pPr>
              <w:spacing w:before="40" w:after="40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1 - Cena - 53.50</w:t>
            </w:r>
          </w:p>
          <w:p w14:paraId="5DEE51F6" w14:textId="77777777" w:rsidR="00355F0A" w:rsidRPr="00C01907" w:rsidRDefault="00355F0A" w:rsidP="0020419C">
            <w:pPr>
              <w:spacing w:before="40" w:after="40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2 - Doświadczenie głównego projektanta - koordynatora - 30.00</w:t>
            </w:r>
          </w:p>
          <w:p w14:paraId="1ACB372B" w14:textId="77777777" w:rsidR="00355F0A" w:rsidRPr="00C01907" w:rsidRDefault="00355F0A" w:rsidP="0020419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3 - Zatrudnienie osoby niepełnosprawnej 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1023D9" w14:textId="77777777" w:rsidR="00355F0A" w:rsidRPr="00C01907" w:rsidRDefault="00355F0A" w:rsidP="0020419C">
            <w:pPr>
              <w:jc w:val="center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 xml:space="preserve">  83,50</w:t>
            </w:r>
          </w:p>
        </w:tc>
      </w:tr>
      <w:tr w:rsidR="00355F0A" w:rsidRPr="00C01907" w14:paraId="7B3C55AB" w14:textId="77777777" w:rsidTr="00C01907">
        <w:tc>
          <w:tcPr>
            <w:tcW w:w="2410" w:type="dxa"/>
            <w:shd w:val="clear" w:color="auto" w:fill="auto"/>
          </w:tcPr>
          <w:p w14:paraId="0C97E40A" w14:textId="77777777" w:rsidR="00355F0A" w:rsidRPr="00C01907" w:rsidRDefault="00355F0A" w:rsidP="0020419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1</w:t>
            </w:r>
            <w:r w:rsidRPr="00C01907">
              <w:rPr>
                <w:sz w:val="20"/>
                <w:szCs w:val="20"/>
              </w:rPr>
              <w:t xml:space="preserve"> - </w:t>
            </w:r>
            <w:r w:rsidRPr="00C01907">
              <w:rPr>
                <w:sz w:val="20"/>
                <w:szCs w:val="20"/>
              </w:rPr>
              <w:t xml:space="preserve">Rozbudowa drogi gminnej 560364K ul. </w:t>
            </w:r>
            <w:proofErr w:type="spellStart"/>
            <w:r w:rsidRPr="00C01907">
              <w:rPr>
                <w:sz w:val="20"/>
                <w:szCs w:val="20"/>
              </w:rPr>
              <w:t>Ples</w:t>
            </w:r>
            <w:proofErr w:type="spellEnd"/>
            <w:r w:rsidRPr="00C01907">
              <w:rPr>
                <w:sz w:val="20"/>
                <w:szCs w:val="20"/>
              </w:rPr>
              <w:t>, zlokalizowanej  na dz. nr: 2219 na dł. około 1,1 km. w Niepołomicach.</w:t>
            </w:r>
          </w:p>
        </w:tc>
        <w:tc>
          <w:tcPr>
            <w:tcW w:w="3260" w:type="dxa"/>
            <w:shd w:val="clear" w:color="auto" w:fill="auto"/>
          </w:tcPr>
          <w:p w14:paraId="3A1419B1" w14:textId="77777777" w:rsidR="00355F0A" w:rsidRPr="00C01907" w:rsidRDefault="00355F0A" w:rsidP="0020419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01907">
              <w:rPr>
                <w:b/>
                <w:bCs/>
                <w:sz w:val="20"/>
                <w:szCs w:val="20"/>
              </w:rPr>
              <w:t>D.A.-PROJEKT Biuro Projektów Dróg, Ulic i Mostów mgr inż. Dominik Adamczyk</w:t>
            </w:r>
          </w:p>
          <w:p w14:paraId="302A6EC6" w14:textId="4EDD00FF" w:rsidR="00355F0A" w:rsidRPr="00C01907" w:rsidRDefault="00C01907" w:rsidP="002041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55F0A" w:rsidRPr="00C01907">
              <w:rPr>
                <w:sz w:val="20"/>
                <w:szCs w:val="20"/>
              </w:rPr>
              <w:t>Rydlówka</w:t>
            </w:r>
            <w:r w:rsidR="00355F0A" w:rsidRPr="00C01907">
              <w:rPr>
                <w:sz w:val="20"/>
                <w:szCs w:val="20"/>
              </w:rPr>
              <w:t xml:space="preserve"> </w:t>
            </w:r>
            <w:r w:rsidR="00355F0A" w:rsidRPr="00C01907">
              <w:rPr>
                <w:sz w:val="20"/>
                <w:szCs w:val="20"/>
              </w:rPr>
              <w:t>44/7</w:t>
            </w:r>
          </w:p>
          <w:p w14:paraId="66E862BE" w14:textId="77777777" w:rsidR="00355F0A" w:rsidRPr="00C01907" w:rsidRDefault="00355F0A" w:rsidP="0020419C">
            <w:pPr>
              <w:spacing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30-363</w:t>
            </w:r>
            <w:r w:rsidRPr="00C01907">
              <w:rPr>
                <w:sz w:val="20"/>
                <w:szCs w:val="20"/>
              </w:rPr>
              <w:t xml:space="preserve"> </w:t>
            </w:r>
            <w:r w:rsidRPr="00C01907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7C20F16E" w14:textId="77777777" w:rsidR="00355F0A" w:rsidRPr="00C01907" w:rsidRDefault="00355F0A" w:rsidP="0020419C">
            <w:pPr>
              <w:spacing w:before="40" w:after="40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1 - Cena - 60.00</w:t>
            </w:r>
          </w:p>
          <w:p w14:paraId="16DB0412" w14:textId="77777777" w:rsidR="00355F0A" w:rsidRPr="00C01907" w:rsidRDefault="00355F0A" w:rsidP="0020419C">
            <w:pPr>
              <w:spacing w:before="40" w:after="40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2 - Doświadczenie głównego projektanta - koordynatora - 10.00</w:t>
            </w:r>
          </w:p>
          <w:p w14:paraId="6B37EACC" w14:textId="77777777" w:rsidR="00355F0A" w:rsidRPr="00C01907" w:rsidRDefault="00355F0A" w:rsidP="0020419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3 - Zatrudnienie osoby niepełnosprawnej 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378028" w14:textId="77777777" w:rsidR="00355F0A" w:rsidRPr="00C01907" w:rsidRDefault="00355F0A" w:rsidP="0020419C">
            <w:pPr>
              <w:jc w:val="center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 xml:space="preserve">  70,00</w:t>
            </w:r>
          </w:p>
        </w:tc>
      </w:tr>
      <w:tr w:rsidR="00355F0A" w:rsidRPr="00C01907" w14:paraId="0566019C" w14:textId="77777777" w:rsidTr="00C01907">
        <w:tc>
          <w:tcPr>
            <w:tcW w:w="2410" w:type="dxa"/>
            <w:shd w:val="clear" w:color="auto" w:fill="auto"/>
          </w:tcPr>
          <w:p w14:paraId="54AF8AD7" w14:textId="77777777" w:rsidR="00355F0A" w:rsidRPr="00C01907" w:rsidRDefault="00355F0A" w:rsidP="0020419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2</w:t>
            </w:r>
            <w:r w:rsidRPr="00C01907">
              <w:rPr>
                <w:sz w:val="20"/>
                <w:szCs w:val="20"/>
              </w:rPr>
              <w:t xml:space="preserve"> - </w:t>
            </w:r>
            <w:r w:rsidRPr="00C01907">
              <w:rPr>
                <w:sz w:val="20"/>
                <w:szCs w:val="20"/>
              </w:rPr>
              <w:t xml:space="preserve">Rozbudowa drogi </w:t>
            </w:r>
            <w:r w:rsidRPr="00C01907">
              <w:rPr>
                <w:sz w:val="20"/>
                <w:szCs w:val="20"/>
              </w:rPr>
              <w:lastRenderedPageBreak/>
              <w:t>gminnej 560547K ul. Rudzica zlokalizowanej  na dz. nr: 740,741 w Zakrzowie oraz działkach 1195, 1196/1, 1196/5, 678/3 w Podłężu na dł. około 0,8 km.</w:t>
            </w:r>
          </w:p>
        </w:tc>
        <w:tc>
          <w:tcPr>
            <w:tcW w:w="3260" w:type="dxa"/>
            <w:shd w:val="clear" w:color="auto" w:fill="auto"/>
          </w:tcPr>
          <w:p w14:paraId="6D6E2E8C" w14:textId="77777777" w:rsidR="00355F0A" w:rsidRPr="00C01907" w:rsidRDefault="00355F0A" w:rsidP="0020419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01907">
              <w:rPr>
                <w:b/>
                <w:bCs/>
                <w:sz w:val="20"/>
                <w:szCs w:val="20"/>
              </w:rPr>
              <w:lastRenderedPageBreak/>
              <w:t xml:space="preserve">Firma Drogowa VIA Michał </w:t>
            </w:r>
            <w:r w:rsidRPr="00C01907">
              <w:rPr>
                <w:b/>
                <w:bCs/>
                <w:sz w:val="20"/>
                <w:szCs w:val="20"/>
              </w:rPr>
              <w:lastRenderedPageBreak/>
              <w:t>Swatek</w:t>
            </w:r>
          </w:p>
          <w:p w14:paraId="36FCA5E6" w14:textId="77777777" w:rsidR="00355F0A" w:rsidRPr="00C01907" w:rsidRDefault="00355F0A" w:rsidP="0020419C">
            <w:pPr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os. Piastów</w:t>
            </w:r>
            <w:r w:rsidRPr="00C01907">
              <w:rPr>
                <w:sz w:val="20"/>
                <w:szCs w:val="20"/>
              </w:rPr>
              <w:t xml:space="preserve"> </w:t>
            </w:r>
            <w:r w:rsidRPr="00C01907">
              <w:rPr>
                <w:sz w:val="20"/>
                <w:szCs w:val="20"/>
              </w:rPr>
              <w:t>5/35</w:t>
            </w:r>
          </w:p>
          <w:p w14:paraId="157537E8" w14:textId="77777777" w:rsidR="00355F0A" w:rsidRPr="00C01907" w:rsidRDefault="00355F0A" w:rsidP="0020419C">
            <w:pPr>
              <w:spacing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31-623</w:t>
            </w:r>
            <w:r w:rsidRPr="00C01907">
              <w:rPr>
                <w:sz w:val="20"/>
                <w:szCs w:val="20"/>
              </w:rPr>
              <w:t xml:space="preserve"> </w:t>
            </w:r>
            <w:r w:rsidRPr="00C01907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4CEE8078" w14:textId="77777777" w:rsidR="00355F0A" w:rsidRPr="00C01907" w:rsidRDefault="00355F0A" w:rsidP="0020419C">
            <w:pPr>
              <w:spacing w:before="40" w:after="40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lastRenderedPageBreak/>
              <w:t>1 - Cena - 60.00</w:t>
            </w:r>
          </w:p>
          <w:p w14:paraId="74C3567B" w14:textId="77777777" w:rsidR="00355F0A" w:rsidRPr="00C01907" w:rsidRDefault="00355F0A" w:rsidP="0020419C">
            <w:pPr>
              <w:spacing w:before="40" w:after="40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lastRenderedPageBreak/>
              <w:t>2 - Doświadczenie głównego projektanta - koordynatora - 30.00</w:t>
            </w:r>
          </w:p>
          <w:p w14:paraId="04D99330" w14:textId="77777777" w:rsidR="00355F0A" w:rsidRPr="00C01907" w:rsidRDefault="00355F0A" w:rsidP="0020419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3 - Zatrudnienie osoby niepełnosprawnej  - 10.00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F05E7F" w14:textId="77777777" w:rsidR="00355F0A" w:rsidRPr="00C01907" w:rsidRDefault="00355F0A" w:rsidP="0020419C">
            <w:pPr>
              <w:jc w:val="center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355F0A" w:rsidRPr="00C01907" w14:paraId="7AEFC555" w14:textId="77777777" w:rsidTr="00C01907">
        <w:tc>
          <w:tcPr>
            <w:tcW w:w="2410" w:type="dxa"/>
            <w:shd w:val="clear" w:color="auto" w:fill="auto"/>
          </w:tcPr>
          <w:p w14:paraId="35587E7C" w14:textId="77777777" w:rsidR="00355F0A" w:rsidRPr="00C01907" w:rsidRDefault="00355F0A" w:rsidP="0020419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2</w:t>
            </w:r>
            <w:r w:rsidRPr="00C01907">
              <w:rPr>
                <w:sz w:val="20"/>
                <w:szCs w:val="20"/>
              </w:rPr>
              <w:t xml:space="preserve"> - </w:t>
            </w:r>
            <w:r w:rsidRPr="00C01907">
              <w:rPr>
                <w:sz w:val="20"/>
                <w:szCs w:val="20"/>
              </w:rPr>
              <w:t>Rozbudowa drogi gminnej 560547K ul. Rudzica zlokalizowanej  na dz. nr: 740,741 w Zakrzowie oraz działkach 1195, 1196/1, 1196/5, 678/3 w Podłężu na dł. około 0,8 km.</w:t>
            </w:r>
          </w:p>
        </w:tc>
        <w:tc>
          <w:tcPr>
            <w:tcW w:w="3260" w:type="dxa"/>
            <w:shd w:val="clear" w:color="auto" w:fill="auto"/>
          </w:tcPr>
          <w:p w14:paraId="1EF93975" w14:textId="77777777" w:rsidR="00355F0A" w:rsidRPr="00C01907" w:rsidRDefault="00355F0A" w:rsidP="0020419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01907">
              <w:rPr>
                <w:b/>
                <w:bCs/>
                <w:sz w:val="20"/>
                <w:szCs w:val="20"/>
              </w:rPr>
              <w:t>Firma Inżynierska ARCUS Sp. z o.o.</w:t>
            </w:r>
          </w:p>
          <w:p w14:paraId="5A1E123F" w14:textId="299F1522" w:rsidR="00355F0A" w:rsidRPr="00C01907" w:rsidRDefault="00C01907" w:rsidP="002041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55F0A" w:rsidRPr="00C01907">
              <w:rPr>
                <w:sz w:val="20"/>
                <w:szCs w:val="20"/>
              </w:rPr>
              <w:t>Kuźnicy Kołłątajowskiej</w:t>
            </w:r>
            <w:r w:rsidR="00355F0A" w:rsidRPr="00C0190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17i/37</w:t>
            </w:r>
          </w:p>
          <w:p w14:paraId="4EAEE56F" w14:textId="77777777" w:rsidR="00355F0A" w:rsidRPr="00C01907" w:rsidRDefault="00355F0A" w:rsidP="0020419C">
            <w:pPr>
              <w:spacing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31-234</w:t>
            </w:r>
            <w:r w:rsidRPr="00C01907">
              <w:rPr>
                <w:sz w:val="20"/>
                <w:szCs w:val="20"/>
              </w:rPr>
              <w:t xml:space="preserve"> </w:t>
            </w:r>
            <w:r w:rsidRPr="00C01907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26A4B868" w14:textId="77777777" w:rsidR="00355F0A" w:rsidRPr="00C01907" w:rsidRDefault="00355F0A" w:rsidP="0020419C">
            <w:pPr>
              <w:spacing w:before="40" w:after="40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1 - Cena - 48.13</w:t>
            </w:r>
          </w:p>
          <w:p w14:paraId="18432289" w14:textId="77777777" w:rsidR="00355F0A" w:rsidRPr="00C01907" w:rsidRDefault="00355F0A" w:rsidP="0020419C">
            <w:pPr>
              <w:spacing w:before="40" w:after="40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2 - Doświadczenie głównego projektanta - koordynatora - 30.00</w:t>
            </w:r>
          </w:p>
          <w:p w14:paraId="62909073" w14:textId="77777777" w:rsidR="00355F0A" w:rsidRPr="00C01907" w:rsidRDefault="00355F0A" w:rsidP="0020419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3 - Zatrudnienie osoby niepełnosprawnej 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026BD5" w14:textId="77777777" w:rsidR="00355F0A" w:rsidRPr="00C01907" w:rsidRDefault="00355F0A" w:rsidP="0020419C">
            <w:pPr>
              <w:jc w:val="center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 xml:space="preserve">  78,13</w:t>
            </w:r>
          </w:p>
        </w:tc>
      </w:tr>
      <w:tr w:rsidR="00355F0A" w:rsidRPr="00C01907" w14:paraId="1A419A5E" w14:textId="77777777" w:rsidTr="00C01907">
        <w:tc>
          <w:tcPr>
            <w:tcW w:w="2410" w:type="dxa"/>
            <w:shd w:val="clear" w:color="auto" w:fill="auto"/>
          </w:tcPr>
          <w:p w14:paraId="5B7250DA" w14:textId="77777777" w:rsidR="00355F0A" w:rsidRPr="00C01907" w:rsidRDefault="00355F0A" w:rsidP="0020419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2</w:t>
            </w:r>
            <w:r w:rsidRPr="00C01907">
              <w:rPr>
                <w:sz w:val="20"/>
                <w:szCs w:val="20"/>
              </w:rPr>
              <w:t xml:space="preserve"> - </w:t>
            </w:r>
            <w:r w:rsidRPr="00C01907">
              <w:rPr>
                <w:sz w:val="20"/>
                <w:szCs w:val="20"/>
              </w:rPr>
              <w:t>Rozbudowa drogi gminnej 560547K ul. Rudzica zlokalizowanej  na dz. nr: 740,741 w Zakrzowie oraz działkach 1195, 1196/1, 1196/5, 678/3 w Podłężu na dł. około 0,8 km.</w:t>
            </w:r>
          </w:p>
        </w:tc>
        <w:tc>
          <w:tcPr>
            <w:tcW w:w="3260" w:type="dxa"/>
            <w:shd w:val="clear" w:color="auto" w:fill="auto"/>
          </w:tcPr>
          <w:p w14:paraId="4B94A884" w14:textId="77777777" w:rsidR="00355F0A" w:rsidRPr="00C01907" w:rsidRDefault="00355F0A" w:rsidP="0020419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01907">
              <w:rPr>
                <w:b/>
                <w:bCs/>
                <w:sz w:val="20"/>
                <w:szCs w:val="20"/>
              </w:rPr>
              <w:t>Firma "ABS - Ochrona Środowiska" Sp. z o.o.</w:t>
            </w:r>
          </w:p>
          <w:p w14:paraId="2111AA52" w14:textId="199E2F47" w:rsidR="00355F0A" w:rsidRPr="00C01907" w:rsidRDefault="00C01907" w:rsidP="002041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55F0A" w:rsidRPr="00C01907">
              <w:rPr>
                <w:sz w:val="20"/>
                <w:szCs w:val="20"/>
              </w:rPr>
              <w:t>Wierzbowa</w:t>
            </w:r>
            <w:r w:rsidR="00355F0A" w:rsidRPr="00C01907">
              <w:rPr>
                <w:sz w:val="20"/>
                <w:szCs w:val="20"/>
              </w:rPr>
              <w:t xml:space="preserve"> </w:t>
            </w:r>
            <w:r w:rsidR="00355F0A" w:rsidRPr="00C01907">
              <w:rPr>
                <w:sz w:val="20"/>
                <w:szCs w:val="20"/>
              </w:rPr>
              <w:t>14</w:t>
            </w:r>
          </w:p>
          <w:p w14:paraId="3DBFC183" w14:textId="77777777" w:rsidR="00355F0A" w:rsidRPr="00C01907" w:rsidRDefault="00355F0A" w:rsidP="0020419C">
            <w:pPr>
              <w:spacing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40-169</w:t>
            </w:r>
            <w:r w:rsidRPr="00C01907">
              <w:rPr>
                <w:sz w:val="20"/>
                <w:szCs w:val="20"/>
              </w:rPr>
              <w:t xml:space="preserve"> </w:t>
            </w:r>
            <w:r w:rsidRPr="00C01907">
              <w:rPr>
                <w:sz w:val="20"/>
                <w:szCs w:val="20"/>
              </w:rPr>
              <w:t>Katowice</w:t>
            </w:r>
          </w:p>
        </w:tc>
        <w:tc>
          <w:tcPr>
            <w:tcW w:w="2835" w:type="dxa"/>
            <w:shd w:val="clear" w:color="auto" w:fill="auto"/>
          </w:tcPr>
          <w:p w14:paraId="006FA180" w14:textId="77777777" w:rsidR="00355F0A" w:rsidRPr="00C01907" w:rsidRDefault="00355F0A" w:rsidP="0020419C">
            <w:pPr>
              <w:spacing w:before="40" w:after="40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1 - Cena - 41.97</w:t>
            </w:r>
          </w:p>
          <w:p w14:paraId="559355FC" w14:textId="77777777" w:rsidR="00355F0A" w:rsidRPr="00C01907" w:rsidRDefault="00355F0A" w:rsidP="0020419C">
            <w:pPr>
              <w:spacing w:before="40" w:after="40"/>
              <w:rPr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2 - Doświadczenie głównego projektanta - koordynatora - 30.00</w:t>
            </w:r>
          </w:p>
          <w:p w14:paraId="10567E04" w14:textId="77777777" w:rsidR="00355F0A" w:rsidRPr="00C01907" w:rsidRDefault="00355F0A" w:rsidP="0020419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>3 - Zatrudnienie osoby niepełnosprawnej 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2D19BF" w14:textId="77777777" w:rsidR="00355F0A" w:rsidRPr="00C01907" w:rsidRDefault="00355F0A" w:rsidP="0020419C">
            <w:pPr>
              <w:jc w:val="center"/>
              <w:rPr>
                <w:color w:val="000000"/>
                <w:sz w:val="20"/>
                <w:szCs w:val="20"/>
              </w:rPr>
            </w:pPr>
            <w:r w:rsidRPr="00C01907">
              <w:rPr>
                <w:sz w:val="20"/>
                <w:szCs w:val="20"/>
              </w:rPr>
              <w:t xml:space="preserve">  71,97</w:t>
            </w:r>
          </w:p>
        </w:tc>
      </w:tr>
      <w:bookmarkEnd w:id="0"/>
    </w:tbl>
    <w:p w14:paraId="18AB1395" w14:textId="77777777" w:rsidR="008642B3" w:rsidRPr="00C01907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0"/>
        </w:rPr>
      </w:pPr>
    </w:p>
    <w:sectPr w:rsidR="008642B3" w:rsidRPr="00C0190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8D46" w14:textId="77777777" w:rsidR="00BD3F47" w:rsidRDefault="00BD3F47">
      <w:r>
        <w:separator/>
      </w:r>
    </w:p>
  </w:endnote>
  <w:endnote w:type="continuationSeparator" w:id="0">
    <w:p w14:paraId="01BD0CDC" w14:textId="77777777" w:rsidR="00BD3F47" w:rsidRDefault="00BD3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041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CC63E" w14:textId="2B5DB7B2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8EE7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F1390" w14:textId="77777777" w:rsidR="00BD3F47" w:rsidRDefault="00BD3F47">
      <w:r>
        <w:separator/>
      </w:r>
    </w:p>
  </w:footnote>
  <w:footnote w:type="continuationSeparator" w:id="0">
    <w:p w14:paraId="30552DAC" w14:textId="77777777" w:rsidR="00BD3F47" w:rsidRDefault="00BD3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AB33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955E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1D65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3F4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55F0A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D3F47"/>
    <w:rsid w:val="00C01907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4E7BDD"/>
  <w15:chartTrackingRefBased/>
  <w15:docId w15:val="{59412BB0-C603-4485-9F82-08D93BF38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540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1601-01-01T00:00:00Z</cp:lastPrinted>
  <dcterms:created xsi:type="dcterms:W3CDTF">2022-11-03T07:44:00Z</dcterms:created>
  <dcterms:modified xsi:type="dcterms:W3CDTF">2022-11-03T07:44:00Z</dcterms:modified>
</cp:coreProperties>
</file>