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04DD0" w14:textId="61C71D22" w:rsidR="003B14A5" w:rsidRDefault="003B14A5" w:rsidP="003B14A5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KC-zp.272-6</w:t>
      </w:r>
      <w:r>
        <w:rPr>
          <w:rFonts w:ascii="Verdana" w:hAnsi="Verdana"/>
          <w:b/>
          <w:sz w:val="16"/>
          <w:szCs w:val="16"/>
        </w:rPr>
        <w:t>49</w:t>
      </w:r>
      <w:r>
        <w:rPr>
          <w:rFonts w:ascii="Verdana" w:hAnsi="Verdana"/>
          <w:b/>
          <w:sz w:val="16"/>
          <w:szCs w:val="16"/>
        </w:rPr>
        <w:t>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18F5D50B" w14:textId="77777777" w:rsidR="003B14A5" w:rsidRDefault="003B14A5" w:rsidP="003B14A5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Zamawiający </w:t>
      </w:r>
    </w:p>
    <w:p w14:paraId="29FACE7B" w14:textId="77777777" w:rsidR="003B14A5" w:rsidRDefault="003B14A5" w:rsidP="003B14A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15D0031A" w14:textId="77777777" w:rsidR="003B14A5" w:rsidRDefault="003B14A5" w:rsidP="003B14A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6813BBAF" w14:textId="77777777" w:rsidR="003B14A5" w:rsidRDefault="003B14A5" w:rsidP="003B14A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58140E1A" w14:textId="77777777" w:rsidR="003B14A5" w:rsidRDefault="003B14A5" w:rsidP="003B14A5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146DDA02" w14:textId="77777777" w:rsidR="003B14A5" w:rsidRDefault="003B14A5" w:rsidP="003B14A5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55513B0B" w14:textId="77777777" w:rsidR="003B14A5" w:rsidRDefault="003B14A5" w:rsidP="003B14A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2852F74E" w14:textId="77777777" w:rsidR="003B14A5" w:rsidRDefault="003B14A5" w:rsidP="003B14A5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14:paraId="11E62ACE" w14:textId="77777777" w:rsidR="003B14A5" w:rsidRDefault="003B14A5" w:rsidP="003B14A5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4604CE8B" w14:textId="77777777" w:rsidR="003B14A5" w:rsidRDefault="003B14A5" w:rsidP="003B14A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1747CB1" w14:textId="77777777" w:rsidR="003B14A5" w:rsidRDefault="003B14A5" w:rsidP="003B14A5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2CE0761B" w14:textId="77777777" w:rsidR="003B14A5" w:rsidRDefault="003B14A5" w:rsidP="003B14A5">
      <w:pPr>
        <w:spacing w:line="252" w:lineRule="auto"/>
        <w:rPr>
          <w:rFonts w:ascii="Arial" w:hAnsi="Arial" w:cs="Arial"/>
        </w:rPr>
      </w:pPr>
    </w:p>
    <w:p w14:paraId="3A1FC18D" w14:textId="77777777" w:rsidR="003B14A5" w:rsidRDefault="003B14A5" w:rsidP="003B14A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6F510C98" w14:textId="77777777" w:rsidR="003B14A5" w:rsidRDefault="003B14A5" w:rsidP="003B14A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35D2346" w14:textId="77777777" w:rsidR="003B14A5" w:rsidRDefault="003B14A5" w:rsidP="003B14A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71EF83D" w14:textId="77777777" w:rsidR="003B14A5" w:rsidRDefault="003B14A5" w:rsidP="003B14A5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A2624C2" w14:textId="04EDADFF" w:rsidR="003B14A5" w:rsidRDefault="003B14A5" w:rsidP="003B14A5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Dostawa części komputerowych i urządzeń peryferyjnych dla jednostek AGH, znak sprawy: KC-zp.272-6</w:t>
      </w:r>
      <w:r>
        <w:rPr>
          <w:b/>
        </w:rPr>
        <w:t>49</w:t>
      </w:r>
      <w:r>
        <w:rPr>
          <w:b/>
        </w:rPr>
        <w:t>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245D1632" w14:textId="77777777" w:rsidR="003B14A5" w:rsidRDefault="003B14A5" w:rsidP="003B14A5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2294F69" w14:textId="77777777" w:rsidR="003B14A5" w:rsidRDefault="003B14A5" w:rsidP="003B14A5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25D8416B" w14:textId="77777777" w:rsidR="003B14A5" w:rsidRDefault="003B14A5" w:rsidP="003B14A5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74526A47" w14:textId="77777777" w:rsidR="003B14A5" w:rsidRDefault="003B14A5" w:rsidP="003B14A5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18C41FC7" w14:textId="77777777" w:rsidR="003B14A5" w:rsidRDefault="003B14A5" w:rsidP="003B14A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3703E40B" w14:textId="77777777" w:rsidR="003B14A5" w:rsidRDefault="003B14A5" w:rsidP="003B14A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2B50502A" w14:textId="77777777" w:rsidR="003B14A5" w:rsidRDefault="003B14A5" w:rsidP="003B14A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32030C0" w14:textId="77777777" w:rsidR="003B14A5" w:rsidRDefault="003B14A5" w:rsidP="003B14A5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44FB1941" w14:textId="77777777" w:rsidR="003B14A5" w:rsidRDefault="003B14A5" w:rsidP="003B14A5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7004B4D7" w14:textId="77777777" w:rsidR="003B14A5" w:rsidRDefault="003B14A5" w:rsidP="003B14A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F9AA153" w14:textId="77777777" w:rsidR="003B14A5" w:rsidRDefault="003B14A5" w:rsidP="003B14A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A2BEBDB" w14:textId="77777777" w:rsidR="003B14A5" w:rsidRDefault="003B14A5" w:rsidP="003B14A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2041065" w14:textId="77777777" w:rsidR="003B14A5" w:rsidRDefault="003B14A5" w:rsidP="003B14A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0F5B261" w14:textId="77777777" w:rsidR="003B14A5" w:rsidRDefault="003B14A5" w:rsidP="003B14A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CC91C36" w14:textId="77777777" w:rsidR="003B14A5" w:rsidRDefault="003B14A5" w:rsidP="003B14A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A4C2FD0" w14:textId="77777777" w:rsidR="003B14A5" w:rsidRDefault="003B14A5" w:rsidP="003B14A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7D3237E" w14:textId="77777777" w:rsidR="003B14A5" w:rsidRDefault="003B14A5" w:rsidP="003B14A5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A0565F3" w14:textId="77777777" w:rsidR="003B14A5" w:rsidRDefault="003B14A5" w:rsidP="003B14A5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C24F88F" w14:textId="77777777" w:rsidR="003B14A5" w:rsidRDefault="003B14A5" w:rsidP="003B14A5"/>
    <w:p w14:paraId="31608B9F" w14:textId="77777777" w:rsidR="003B14A5" w:rsidRDefault="003B14A5" w:rsidP="003B14A5"/>
    <w:p w14:paraId="5FD92E66" w14:textId="77777777" w:rsidR="003B14A5" w:rsidRPr="007760CA" w:rsidRDefault="003B14A5" w:rsidP="003B14A5"/>
    <w:p w14:paraId="29D5DE84" w14:textId="77777777" w:rsidR="003B14A5" w:rsidRPr="00347132" w:rsidRDefault="003B14A5" w:rsidP="003B14A5"/>
    <w:p w14:paraId="0CC6312B" w14:textId="77777777" w:rsidR="003B14A5" w:rsidRPr="00E87C48" w:rsidRDefault="003B14A5" w:rsidP="003B14A5"/>
    <w:p w14:paraId="2A58EF7A" w14:textId="77777777" w:rsidR="003B14A5" w:rsidRPr="002E23C3" w:rsidRDefault="003B14A5" w:rsidP="003B14A5"/>
    <w:p w14:paraId="30E7DF48" w14:textId="77777777" w:rsidR="003B14A5" w:rsidRPr="00926200" w:rsidRDefault="003B14A5" w:rsidP="003B14A5"/>
    <w:p w14:paraId="0A7258D3" w14:textId="77777777" w:rsidR="005103B9" w:rsidRPr="003B14A5" w:rsidRDefault="005103B9" w:rsidP="003B14A5"/>
    <w:sectPr w:rsidR="005103B9" w:rsidRPr="003B14A5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88C44" w14:textId="77777777" w:rsidR="00116E9A" w:rsidRDefault="00116E9A" w:rsidP="0038231F">
      <w:pPr>
        <w:spacing w:after="0" w:line="240" w:lineRule="auto"/>
      </w:pPr>
      <w:r>
        <w:separator/>
      </w:r>
    </w:p>
  </w:endnote>
  <w:endnote w:type="continuationSeparator" w:id="0">
    <w:p w14:paraId="1B55587F" w14:textId="77777777" w:rsidR="00116E9A" w:rsidRDefault="00116E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F895A" w14:textId="77777777" w:rsidR="0000624F" w:rsidRDefault="000062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C5C4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CD32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07705" w14:textId="77777777" w:rsidR="0000624F" w:rsidRDefault="000062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7BF86" w14:textId="77777777" w:rsidR="00116E9A" w:rsidRDefault="00116E9A" w:rsidP="0038231F">
      <w:pPr>
        <w:spacing w:after="0" w:line="240" w:lineRule="auto"/>
      </w:pPr>
      <w:r>
        <w:separator/>
      </w:r>
    </w:p>
  </w:footnote>
  <w:footnote w:type="continuationSeparator" w:id="0">
    <w:p w14:paraId="308ACDB1" w14:textId="77777777" w:rsidR="00116E9A" w:rsidRDefault="00116E9A" w:rsidP="0038231F">
      <w:pPr>
        <w:spacing w:after="0" w:line="240" w:lineRule="auto"/>
      </w:pPr>
      <w:r>
        <w:continuationSeparator/>
      </w:r>
    </w:p>
  </w:footnote>
  <w:footnote w:id="1">
    <w:p w14:paraId="4A6D9D54" w14:textId="77777777" w:rsidR="003B14A5" w:rsidRDefault="003B14A5" w:rsidP="003B14A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A3986FD" w14:textId="77777777" w:rsidR="003B14A5" w:rsidRDefault="003B14A5" w:rsidP="003B14A5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75FB5" w14:textId="77777777" w:rsidR="0000624F" w:rsidRDefault="00006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A65AB" w14:textId="77777777" w:rsidR="0000624F" w:rsidRDefault="00006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2FD3B" w14:textId="77777777" w:rsidR="0000624F" w:rsidRDefault="00006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016588">
    <w:abstractNumId w:val="7"/>
  </w:num>
  <w:num w:numId="2" w16cid:durableId="1744638870">
    <w:abstractNumId w:val="0"/>
  </w:num>
  <w:num w:numId="3" w16cid:durableId="616452695">
    <w:abstractNumId w:val="6"/>
  </w:num>
  <w:num w:numId="4" w16cid:durableId="348337361">
    <w:abstractNumId w:val="9"/>
  </w:num>
  <w:num w:numId="5" w16cid:durableId="1665552258">
    <w:abstractNumId w:val="8"/>
  </w:num>
  <w:num w:numId="6" w16cid:durableId="1982344809">
    <w:abstractNumId w:val="5"/>
  </w:num>
  <w:num w:numId="7" w16cid:durableId="823594079">
    <w:abstractNumId w:val="1"/>
  </w:num>
  <w:num w:numId="8" w16cid:durableId="1311597204">
    <w:abstractNumId w:val="3"/>
  </w:num>
  <w:num w:numId="9" w16cid:durableId="381759917">
    <w:abstractNumId w:val="2"/>
  </w:num>
  <w:num w:numId="10" w16cid:durableId="1924023698">
    <w:abstractNumId w:val="4"/>
  </w:num>
  <w:num w:numId="11" w16cid:durableId="10794023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E9A"/>
    <w:rsid w:val="0000624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E9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14A5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79283"/>
  <w15:chartTrackingRefBased/>
  <w15:docId w15:val="{3A0DA6CE-2A5C-4A6F-AF1F-63B442A34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4A5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2022-10-28T08:51:00Z</dcterms:created>
  <dcterms:modified xsi:type="dcterms:W3CDTF">2022-10-28T08:52:00Z</dcterms:modified>
</cp:coreProperties>
</file>