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8BEA312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7C4B13">
      <w:pPr>
        <w:pStyle w:val="Tekstpodstawowy"/>
        <w:numPr>
          <w:ilvl w:val="0"/>
          <w:numId w:val="45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1</w:t>
      </w:r>
    </w:p>
    <w:p w14:paraId="049E8AF3" w14:textId="2DD36742" w:rsidR="00127975" w:rsidRPr="007C4B13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7C4B13">
        <w:rPr>
          <w:rFonts w:ascii="Times New Roman" w:hAnsi="Times New Roman"/>
        </w:rPr>
        <w:t>Zleceniodawca powierza, a Zleceniobiorca przyjmuje do wykonania</w:t>
      </w:r>
      <w:r w:rsidR="00127975" w:rsidRPr="007C4B13">
        <w:rPr>
          <w:rFonts w:ascii="Times New Roman" w:hAnsi="Times New Roman"/>
        </w:rPr>
        <w:t>:</w:t>
      </w:r>
      <w:r w:rsidR="0074007D" w:rsidRPr="007C4B13">
        <w:rPr>
          <w:rFonts w:ascii="Times New Roman" w:hAnsi="Times New Roman"/>
        </w:rPr>
        <w:t xml:space="preserve"> </w:t>
      </w:r>
      <w:bookmarkEnd w:id="0"/>
      <w:r w:rsidR="00A47465" w:rsidRPr="007C4B13">
        <w:rPr>
          <w:rFonts w:ascii="Times New Roman" w:hAnsi="Times New Roman"/>
          <w:b/>
        </w:rPr>
        <w:t>Przygotowanie, nagranie i</w:t>
      </w:r>
      <w:r w:rsidR="007C4B13">
        <w:rPr>
          <w:rFonts w:ascii="Times New Roman" w:hAnsi="Times New Roman"/>
          <w:b/>
        </w:rPr>
        <w:t> </w:t>
      </w:r>
      <w:r w:rsidR="00A47465" w:rsidRPr="007C4B13">
        <w:rPr>
          <w:rFonts w:ascii="Times New Roman" w:hAnsi="Times New Roman"/>
          <w:b/>
        </w:rPr>
        <w:t xml:space="preserve">montaż 4 klipów filmowych o charakterze promocyjno-informacyjnym dla potrzeb projektu </w:t>
      </w:r>
      <w:proofErr w:type="spellStart"/>
      <w:r w:rsidR="00A47465" w:rsidRPr="007C4B13">
        <w:rPr>
          <w:rFonts w:ascii="Times New Roman" w:hAnsi="Times New Roman"/>
          <w:b/>
        </w:rPr>
        <w:t>DigiCamp</w:t>
      </w:r>
      <w:proofErr w:type="spellEnd"/>
      <w:r w:rsidR="00A47465" w:rsidRPr="007C4B13">
        <w:rPr>
          <w:rFonts w:ascii="Times New Roman" w:hAnsi="Times New Roman"/>
          <w:b/>
        </w:rPr>
        <w:t xml:space="preserve"> w ramach programu SPINAKER NAWA</w:t>
      </w:r>
      <w:r w:rsidR="0014496C" w:rsidRPr="007C4B13">
        <w:rPr>
          <w:rFonts w:ascii="Times New Roman" w:hAnsi="Times New Roman"/>
          <w:b/>
        </w:rPr>
        <w:t>.</w:t>
      </w:r>
    </w:p>
    <w:p w14:paraId="51453663" w14:textId="74E78C27" w:rsidR="001D56D3" w:rsidRPr="007C4B13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Szczegółowy</w:t>
      </w:r>
      <w:r w:rsidR="006A79A8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zakres prac /dalej zwany przedmiotem umowy/ jest  określony w</w:t>
      </w:r>
      <w:r w:rsidR="00F94DCF" w:rsidRPr="007C4B13">
        <w:rPr>
          <w:rFonts w:ascii="Times New Roman" w:hAnsi="Times New Roman"/>
        </w:rPr>
        <w:t xml:space="preserve"> </w:t>
      </w:r>
      <w:r w:rsidR="00923D96" w:rsidRPr="007C4B13">
        <w:rPr>
          <w:rFonts w:ascii="Times New Roman" w:hAnsi="Times New Roman"/>
        </w:rPr>
        <w:t>Załączniku nr 1</w:t>
      </w:r>
      <w:r w:rsidRPr="007C4B13">
        <w:rPr>
          <w:rFonts w:ascii="Times New Roman" w:hAnsi="Times New Roman"/>
        </w:rPr>
        <w:t>, któr</w:t>
      </w:r>
      <w:r w:rsidR="00923D96" w:rsidRPr="007C4B13">
        <w:rPr>
          <w:rFonts w:ascii="Times New Roman" w:hAnsi="Times New Roman"/>
        </w:rPr>
        <w:t>y</w:t>
      </w:r>
      <w:r w:rsidRPr="007C4B13">
        <w:rPr>
          <w:rFonts w:ascii="Times New Roman" w:hAnsi="Times New Roman"/>
        </w:rPr>
        <w:t xml:space="preserve">  stanowią  integralną część niniejszej umowy.</w:t>
      </w:r>
      <w:r w:rsidR="00123436" w:rsidRPr="007C4B13">
        <w:rPr>
          <w:rFonts w:ascii="Times New Roman" w:hAnsi="Times New Roman"/>
        </w:rPr>
        <w:t xml:space="preserve"> </w:t>
      </w:r>
      <w:r w:rsidR="0074007D" w:rsidRPr="007C4B13">
        <w:rPr>
          <w:rFonts w:ascii="Times New Roman" w:hAnsi="Times New Roman"/>
        </w:rPr>
        <w:t xml:space="preserve"> </w:t>
      </w:r>
    </w:p>
    <w:p w14:paraId="42E26414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2</w:t>
      </w:r>
    </w:p>
    <w:p w14:paraId="291810E2" w14:textId="352CB75E" w:rsidR="00123436" w:rsidRPr="007C4B13" w:rsidRDefault="00FE4859" w:rsidP="007C4B13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Przedmiot umowy zostanie zrealizowany </w:t>
      </w:r>
      <w:r w:rsidRPr="005E67C7">
        <w:rPr>
          <w:rFonts w:ascii="Times New Roman" w:hAnsi="Times New Roman"/>
        </w:rPr>
        <w:t xml:space="preserve">w </w:t>
      </w:r>
      <w:r w:rsidR="00A47465" w:rsidRPr="005E67C7">
        <w:rPr>
          <w:rFonts w:ascii="Times New Roman" w:hAnsi="Times New Roman"/>
        </w:rPr>
        <w:t xml:space="preserve">terminie do </w:t>
      </w:r>
      <w:r w:rsidR="00A47465" w:rsidRPr="005E67C7">
        <w:rPr>
          <w:rFonts w:ascii="Times New Roman" w:hAnsi="Times New Roman"/>
          <w:highlight w:val="yellow"/>
        </w:rPr>
        <w:t>…………………</w:t>
      </w:r>
      <w:r w:rsidR="00A47465" w:rsidRPr="005E67C7">
        <w:rPr>
          <w:rFonts w:ascii="Times New Roman" w:hAnsi="Times New Roman"/>
        </w:rPr>
        <w:t xml:space="preserve"> dni od daty podpisania umowy </w:t>
      </w:r>
      <w:r w:rsidR="00A47465" w:rsidRPr="0099604D">
        <w:rPr>
          <w:rFonts w:ascii="Times New Roman" w:hAnsi="Times New Roman"/>
          <w:color w:val="FF0000"/>
          <w:highlight w:val="yellow"/>
        </w:rPr>
        <w:t>/</w:t>
      </w:r>
      <w:r w:rsidR="00A47465" w:rsidRPr="007C4B13">
        <w:rPr>
          <w:rFonts w:ascii="Times New Roman" w:hAnsi="Times New Roman"/>
          <w:highlight w:val="yellow"/>
        </w:rPr>
        <w:t>kryterium oceny ofert</w:t>
      </w:r>
      <w:r w:rsidR="00A47465" w:rsidRPr="007C4B13">
        <w:rPr>
          <w:rFonts w:ascii="Times New Roman" w:hAnsi="Times New Roman"/>
        </w:rPr>
        <w:t>/.</w:t>
      </w:r>
    </w:p>
    <w:p w14:paraId="0995A437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3</w:t>
      </w:r>
    </w:p>
    <w:p w14:paraId="0E32A5E6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7C4B13">
        <w:rPr>
          <w:rFonts w:ascii="Times New Roman" w:hAnsi="Times New Roman"/>
        </w:rPr>
        <w:t xml:space="preserve">Za wykonanie przedmiotu umowy Wykonawca otrzyma wynagrodzenie brutto w wysokości .....................* (słownie: ....................................). </w:t>
      </w:r>
    </w:p>
    <w:p w14:paraId="6479C978" w14:textId="37D9ADCF" w:rsidR="00FE4859" w:rsidRPr="007C4B13" w:rsidRDefault="005F65A2" w:rsidP="007C4B1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7C4B13">
        <w:rPr>
          <w:rFonts w:ascii="Times New Roman" w:hAnsi="Times New Roman"/>
          <w:i/>
          <w:sz w:val="20"/>
          <w:szCs w:val="20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</w:t>
      </w:r>
      <w:r w:rsidR="007C4B13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7C4B13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1" w:name="_Hlk49255496"/>
      <w:r w:rsidRPr="007C4B13">
        <w:rPr>
          <w:rFonts w:ascii="Times New Roman" w:hAnsi="Times New Roman"/>
        </w:rPr>
        <w:t>Wynagrodzenie, o którym mowa w ust. 1 płatne będzie po wykonaniu i potwierdzeniu wykonania umowy, na podstawie prawidłowo wystawionej faktury/rachunku*, w  terminie 21 dni od daty jej/jego*  otrzymania przez Zamawiającego.</w:t>
      </w:r>
    </w:p>
    <w:bookmarkEnd w:id="1"/>
    <w:p w14:paraId="4B965CF4" w14:textId="77777777" w:rsidR="005F65A2" w:rsidRPr="007C4B13" w:rsidRDefault="005F65A2" w:rsidP="007C4B13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6278E5EA" w:rsidR="005F65A2" w:rsidRPr="007C4B13" w:rsidRDefault="005F65A2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postanawiają, że zapłata następuje w dniu obciążenia rachunku bankowego Zamawiającego.</w:t>
      </w:r>
    </w:p>
    <w:p w14:paraId="7F508451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4</w:t>
      </w:r>
    </w:p>
    <w:p w14:paraId="4A0D4FB1" w14:textId="11E13A63" w:rsidR="00E517B5" w:rsidRPr="007C4B13" w:rsidRDefault="001D56D3" w:rsidP="007C4B1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C4B13">
        <w:rPr>
          <w:rFonts w:ascii="Times New Roman" w:hAnsi="Times New Roman"/>
        </w:rPr>
        <w:t xml:space="preserve">W ramach zamówienia Zleceniobiorca jest zobowiązany </w:t>
      </w:r>
      <w:r w:rsidR="005A0A06">
        <w:rPr>
          <w:rFonts w:ascii="Times New Roman" w:hAnsi="Times New Roman"/>
        </w:rPr>
        <w:t xml:space="preserve">do </w:t>
      </w:r>
      <w:r w:rsidR="004D2ED0">
        <w:rPr>
          <w:rFonts w:ascii="Times New Roman" w:hAnsi="Times New Roman"/>
          <w:lang w:eastAsia="pl-PL"/>
        </w:rPr>
        <w:t>zrealizowania materiału</w:t>
      </w:r>
      <w:r w:rsidR="004D2ED0" w:rsidRPr="008C24E0">
        <w:rPr>
          <w:rFonts w:ascii="Times New Roman" w:hAnsi="Times New Roman"/>
          <w:lang w:eastAsia="pl-PL"/>
        </w:rPr>
        <w:t xml:space="preserve"> zgodnie ze scenariuszem zaakceptowanym przez Zamawiającego </w:t>
      </w:r>
      <w:r w:rsidR="004D2ED0">
        <w:rPr>
          <w:rFonts w:ascii="Times New Roman" w:hAnsi="Times New Roman"/>
          <w:lang w:eastAsia="pl-PL"/>
        </w:rPr>
        <w:t>obejmujący</w:t>
      </w:r>
      <w:r w:rsidR="004D2ED0" w:rsidRPr="008C24E0">
        <w:rPr>
          <w:rFonts w:ascii="Times New Roman" w:hAnsi="Times New Roman"/>
          <w:lang w:eastAsia="pl-PL"/>
        </w:rPr>
        <w:t xml:space="preserve"> wszystkie elementy</w:t>
      </w:r>
      <w:r w:rsidRPr="007C4B13">
        <w:rPr>
          <w:rFonts w:ascii="Times New Roman" w:hAnsi="Times New Roman"/>
        </w:rPr>
        <w:t xml:space="preserve">: </w:t>
      </w:r>
    </w:p>
    <w:p w14:paraId="2A6D774F" w14:textId="042CBB91" w:rsidR="00E517B5" w:rsidRPr="007C4B13" w:rsidRDefault="007C4B13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>, nagrani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i montaż</w:t>
      </w:r>
      <w:r>
        <w:rPr>
          <w:rFonts w:ascii="Times New Roman" w:hAnsi="Times New Roman"/>
          <w:bCs/>
        </w:rPr>
        <w:t>u</w:t>
      </w:r>
      <w:r w:rsidR="00E517B5" w:rsidRPr="007C4B13">
        <w:rPr>
          <w:rFonts w:ascii="Times New Roman" w:hAnsi="Times New Roman"/>
          <w:bCs/>
        </w:rPr>
        <w:t xml:space="preserve"> 4 klipów filmowych </w:t>
      </w:r>
      <w:r w:rsidR="00E517B5" w:rsidRPr="007C4B13">
        <w:rPr>
          <w:rFonts w:ascii="Times New Roman" w:hAnsi="Times New Roman"/>
        </w:rPr>
        <w:t>(2 minuty każdy)</w:t>
      </w:r>
      <w:r>
        <w:rPr>
          <w:rFonts w:ascii="Times New Roman" w:hAnsi="Times New Roman"/>
        </w:rPr>
        <w:t>,</w:t>
      </w:r>
      <w:r w:rsidR="00E517B5" w:rsidRPr="007C4B13">
        <w:rPr>
          <w:rFonts w:ascii="Times New Roman" w:hAnsi="Times New Roman"/>
        </w:rPr>
        <w:t xml:space="preserve"> o każdym z 4 Intensywnych Międzynarodowych Programach Kształcenia (IMPK) realizowanych w ramach projektu </w:t>
      </w:r>
      <w:proofErr w:type="spellStart"/>
      <w:r w:rsidR="00E517B5" w:rsidRPr="007C4B13">
        <w:rPr>
          <w:rFonts w:ascii="Times New Roman" w:hAnsi="Times New Roman"/>
        </w:rPr>
        <w:t>DigiCamp</w:t>
      </w:r>
      <w:proofErr w:type="spellEnd"/>
      <w:r w:rsidR="00E517B5" w:rsidRPr="007C4B13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> </w:t>
      </w:r>
      <w:r w:rsidR="00E517B5" w:rsidRPr="007C4B13">
        <w:rPr>
          <w:rFonts w:ascii="Times New Roman" w:hAnsi="Times New Roman"/>
        </w:rPr>
        <w:t xml:space="preserve">uwzględnieniem przekazanych przez </w:t>
      </w:r>
      <w:r>
        <w:rPr>
          <w:rFonts w:ascii="Times New Roman" w:hAnsi="Times New Roman"/>
          <w:bCs/>
        </w:rPr>
        <w:t>Zleceniodawcę</w:t>
      </w:r>
      <w:r w:rsidR="00E517B5" w:rsidRPr="007C4B13">
        <w:rPr>
          <w:rFonts w:ascii="Times New Roman" w:hAnsi="Times New Roman"/>
          <w:bCs/>
        </w:rPr>
        <w:t xml:space="preserve"> nagrań z wykładów oraz wypowiedzi Uczestników oraz Wykładowców</w:t>
      </w:r>
      <w:r w:rsidR="00E517B5" w:rsidRPr="007C4B13">
        <w:rPr>
          <w:rFonts w:ascii="Times New Roman" w:hAnsi="Times New Roman"/>
        </w:rPr>
        <w:t xml:space="preserve">. </w:t>
      </w:r>
    </w:p>
    <w:p w14:paraId="4486D5F5" w14:textId="3757738A" w:rsidR="00E517B5" w:rsidRPr="007C4B13" w:rsidRDefault="007C4B13" w:rsidP="007C4B13">
      <w:pPr>
        <w:pStyle w:val="Bezodstpw"/>
        <w:numPr>
          <w:ilvl w:val="0"/>
          <w:numId w:val="44"/>
        </w:numPr>
        <w:jc w:val="both"/>
        <w:rPr>
          <w:rFonts w:ascii="Times New Roman" w:hAnsi="Times New Roman" w:cs="Times New Roman"/>
          <w:i/>
          <w:color w:val="FF0000"/>
          <w:lang w:eastAsia="pl-PL"/>
        </w:rPr>
      </w:pPr>
      <w:r>
        <w:rPr>
          <w:rFonts w:ascii="Times New Roman" w:hAnsi="Times New Roman" w:cs="Times New Roman"/>
          <w:lang w:eastAsia="pl-PL"/>
        </w:rPr>
        <w:t>n</w:t>
      </w:r>
      <w:r w:rsidR="00E517B5" w:rsidRPr="007C4B13">
        <w:rPr>
          <w:rFonts w:ascii="Times New Roman" w:hAnsi="Times New Roman" w:cs="Times New Roman"/>
          <w:lang w:eastAsia="pl-PL"/>
        </w:rPr>
        <w:t>agrani</w:t>
      </w:r>
      <w:r>
        <w:rPr>
          <w:rFonts w:ascii="Times New Roman" w:hAnsi="Times New Roman" w:cs="Times New Roman"/>
          <w:lang w:eastAsia="pl-PL"/>
        </w:rPr>
        <w:t>a</w:t>
      </w:r>
      <w:r w:rsidR="00E517B5" w:rsidRPr="007C4B13">
        <w:rPr>
          <w:rFonts w:ascii="Times New Roman" w:hAnsi="Times New Roman" w:cs="Times New Roman"/>
          <w:lang w:eastAsia="pl-PL"/>
        </w:rPr>
        <w:t xml:space="preserve"> wywiadu ze wskazanymi przez </w:t>
      </w:r>
      <w:r>
        <w:rPr>
          <w:rFonts w:ascii="Times New Roman" w:hAnsi="Times New Roman" w:cs="Times New Roman"/>
          <w:lang w:eastAsia="pl-PL"/>
        </w:rPr>
        <w:t>Zleceniodawcę</w:t>
      </w:r>
      <w:r w:rsidR="00E517B5" w:rsidRPr="007C4B13">
        <w:rPr>
          <w:rFonts w:ascii="Times New Roman" w:hAnsi="Times New Roman" w:cs="Times New Roman"/>
          <w:lang w:eastAsia="pl-PL"/>
        </w:rPr>
        <w:t xml:space="preserve"> osobami wg wcześniej ustalonego scenariusza pytań na platformie MS </w:t>
      </w:r>
      <w:proofErr w:type="spellStart"/>
      <w:r w:rsidR="00E517B5" w:rsidRPr="007C4B13">
        <w:rPr>
          <w:rFonts w:ascii="Times New Roman" w:hAnsi="Times New Roman" w:cs="Times New Roman"/>
          <w:lang w:eastAsia="pl-PL"/>
        </w:rPr>
        <w:t>Teams</w:t>
      </w:r>
      <w:proofErr w:type="spellEnd"/>
      <w:r w:rsidR="00E517B5" w:rsidRPr="007C4B13">
        <w:rPr>
          <w:rFonts w:ascii="Times New Roman" w:hAnsi="Times New Roman" w:cs="Times New Roman"/>
          <w:lang w:eastAsia="pl-PL"/>
        </w:rPr>
        <w:t xml:space="preserve">. </w:t>
      </w:r>
      <w:r w:rsidR="003C2C3B">
        <w:rPr>
          <w:rFonts w:ascii="Times New Roman" w:hAnsi="Times New Roman" w:cs="Times New Roman"/>
          <w:lang w:eastAsia="pl-PL"/>
        </w:rPr>
        <w:t>Zleceniodawca</w:t>
      </w:r>
      <w:r w:rsidR="00E517B5" w:rsidRPr="007C4B13">
        <w:rPr>
          <w:rFonts w:ascii="Times New Roman" w:hAnsi="Times New Roman" w:cs="Times New Roman"/>
          <w:lang w:eastAsia="pl-PL"/>
        </w:rPr>
        <w:t xml:space="preserve"> będzie odpowiedzialny za umówienie spotkań pomiędzy </w:t>
      </w:r>
      <w:r w:rsidR="003C2C3B">
        <w:rPr>
          <w:rFonts w:ascii="Times New Roman" w:hAnsi="Times New Roman" w:cs="Times New Roman"/>
          <w:lang w:eastAsia="pl-PL"/>
        </w:rPr>
        <w:t>Zleceniobiorcą</w:t>
      </w:r>
      <w:r w:rsidR="00E517B5" w:rsidRPr="007C4B13">
        <w:rPr>
          <w:rFonts w:ascii="Times New Roman" w:hAnsi="Times New Roman" w:cs="Times New Roman"/>
          <w:lang w:eastAsia="pl-PL"/>
        </w:rPr>
        <w:t xml:space="preserve"> a osobami udzielającymi wywiadu,</w:t>
      </w:r>
    </w:p>
    <w:p w14:paraId="03CB040E" w14:textId="2162649B" w:rsidR="00E517B5" w:rsidRPr="007C4B13" w:rsidRDefault="003C2C3B" w:rsidP="007C4B13">
      <w:pPr>
        <w:pStyle w:val="Bezodstpw"/>
        <w:numPr>
          <w:ilvl w:val="0"/>
          <w:numId w:val="44"/>
        </w:num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lastRenderedPageBreak/>
        <w:t>m</w:t>
      </w:r>
      <w:r w:rsidR="00E517B5" w:rsidRPr="007C4B13">
        <w:rPr>
          <w:rFonts w:ascii="Times New Roman" w:hAnsi="Times New Roman" w:cs="Times New Roman"/>
          <w:lang w:eastAsia="pl-PL"/>
        </w:rPr>
        <w:t>ontaż</w:t>
      </w:r>
      <w:r>
        <w:rPr>
          <w:rFonts w:ascii="Times New Roman" w:hAnsi="Times New Roman" w:cs="Times New Roman"/>
          <w:lang w:eastAsia="pl-PL"/>
        </w:rPr>
        <w:t>u</w:t>
      </w:r>
      <w:r w:rsidR="00E517B5" w:rsidRPr="007C4B13">
        <w:rPr>
          <w:rFonts w:ascii="Times New Roman" w:hAnsi="Times New Roman" w:cs="Times New Roman"/>
          <w:lang w:eastAsia="pl-PL"/>
        </w:rPr>
        <w:t xml:space="preserve"> 4 promocyjno-informacyjnych filmów wideo. W skład montażu wchodzą: zmontowanie filmu, wmontowanie wstępu i zakończenia, wmontowanie wszystkich wymaganych logo projektu przekazanych przez Zamawiającego, wmontowanie napisów w języku angielskim,</w:t>
      </w:r>
    </w:p>
    <w:p w14:paraId="1E673DB7" w14:textId="706B2819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lang w:eastAsia="pl-PL"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tekstu dla lektora i nagranie go w wersji angielskiej (koncepcja kreatywna zakłada słowo mówione),</w:t>
      </w:r>
    </w:p>
    <w:p w14:paraId="79B76AE5" w14:textId="12838C1D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E517B5" w:rsidRPr="007C4B13">
        <w:rPr>
          <w:rFonts w:ascii="Times New Roman" w:hAnsi="Times New Roman"/>
        </w:rPr>
        <w:t>astosowani</w:t>
      </w:r>
      <w:r>
        <w:rPr>
          <w:rFonts w:ascii="Times New Roman" w:hAnsi="Times New Roman"/>
        </w:rPr>
        <w:t>a</w:t>
      </w:r>
      <w:r w:rsidR="00E517B5" w:rsidRPr="007C4B13">
        <w:rPr>
          <w:rFonts w:ascii="Times New Roman" w:hAnsi="Times New Roman"/>
        </w:rPr>
        <w:t xml:space="preserve"> zasad wizualizacji obowiązujących w programach NAWA, dla których źródłem finansowania są środk</w:t>
      </w:r>
      <w:r>
        <w:rPr>
          <w:rFonts w:ascii="Times New Roman" w:hAnsi="Times New Roman"/>
        </w:rPr>
        <w:t>i</w:t>
      </w:r>
      <w:r w:rsidR="00E517B5" w:rsidRPr="007C4B13">
        <w:rPr>
          <w:rFonts w:ascii="Times New Roman" w:hAnsi="Times New Roman"/>
        </w:rPr>
        <w:t xml:space="preserve"> Unii Europejskiej w ramach Programu Operacyjnego Wiedza Edukacja Rozwój (działanie 3.3. Umiędzynarodowienie szkolnictwa wyższego)</w:t>
      </w:r>
      <w:r>
        <w:rPr>
          <w:rFonts w:ascii="Times New Roman" w:hAnsi="Times New Roman"/>
        </w:rPr>
        <w:t>,</w:t>
      </w:r>
    </w:p>
    <w:p w14:paraId="0C8CD618" w14:textId="5FAD5B0D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jednolitej czołówki dla wszystkich klipów, w której wyraźnie wybrzmi, że to klipy o nowych Intensywnych Międzynarodowych Programach Kształcenia (IMPK) realizowanych w ramach projektu </w:t>
      </w:r>
      <w:proofErr w:type="spellStart"/>
      <w:r w:rsidR="00E517B5" w:rsidRPr="007C4B13">
        <w:rPr>
          <w:rFonts w:ascii="Times New Roman" w:hAnsi="Times New Roman"/>
          <w:bCs/>
        </w:rPr>
        <w:t>DigiCamp</w:t>
      </w:r>
      <w:proofErr w:type="spellEnd"/>
      <w:r>
        <w:rPr>
          <w:rFonts w:ascii="Times New Roman" w:hAnsi="Times New Roman"/>
          <w:bCs/>
        </w:rPr>
        <w:t xml:space="preserve"> oraz </w:t>
      </w:r>
      <w:r w:rsidR="00E517B5" w:rsidRPr="007C4B13">
        <w:rPr>
          <w:rFonts w:ascii="Times New Roman" w:hAnsi="Times New Roman"/>
          <w:bCs/>
        </w:rPr>
        <w:t>promocj</w:t>
      </w:r>
      <w:r>
        <w:rPr>
          <w:rFonts w:ascii="Times New Roman" w:hAnsi="Times New Roman"/>
          <w:bCs/>
        </w:rPr>
        <w:t>ę</w:t>
      </w:r>
      <w:r w:rsidR="00E517B5" w:rsidRPr="007C4B13">
        <w:rPr>
          <w:rFonts w:ascii="Times New Roman" w:hAnsi="Times New Roman"/>
          <w:bCs/>
        </w:rPr>
        <w:t xml:space="preserve"> adresu: www.digicamp-a2.agh.edu.pl. </w:t>
      </w:r>
      <w:r>
        <w:rPr>
          <w:rFonts w:ascii="Times New Roman" w:hAnsi="Times New Roman"/>
          <w:bCs/>
        </w:rPr>
        <w:t>Uwzględnienie w</w:t>
      </w:r>
      <w:r w:rsidR="00E517B5" w:rsidRPr="007C4B13">
        <w:rPr>
          <w:rFonts w:ascii="Times New Roman" w:hAnsi="Times New Roman"/>
          <w:bCs/>
        </w:rPr>
        <w:t xml:space="preserve"> czołówce log Projektu</w:t>
      </w:r>
      <w:r>
        <w:rPr>
          <w:rFonts w:ascii="Times New Roman" w:hAnsi="Times New Roman"/>
          <w:bCs/>
        </w:rPr>
        <w:t xml:space="preserve"> </w:t>
      </w:r>
      <w:r w:rsidR="00E517B5" w:rsidRPr="007C4B13">
        <w:rPr>
          <w:rFonts w:ascii="Times New Roman" w:hAnsi="Times New Roman"/>
          <w:bCs/>
        </w:rPr>
        <w:t>wymagan</w:t>
      </w:r>
      <w:r>
        <w:rPr>
          <w:rFonts w:ascii="Times New Roman" w:hAnsi="Times New Roman"/>
          <w:bCs/>
        </w:rPr>
        <w:t>ych</w:t>
      </w:r>
      <w:r w:rsidR="00E517B5" w:rsidRPr="007C4B13">
        <w:rPr>
          <w:rFonts w:ascii="Times New Roman" w:hAnsi="Times New Roman"/>
          <w:bCs/>
        </w:rPr>
        <w:t xml:space="preserve"> przez NAWA, ogólną charakterystykę Projektu, informacje o dofinansowaniu z</w:t>
      </w:r>
      <w:r>
        <w:rPr>
          <w:rFonts w:ascii="Times New Roman" w:hAnsi="Times New Roman"/>
          <w:bCs/>
        </w:rPr>
        <w:t> </w:t>
      </w:r>
      <w:r w:rsidR="00E517B5" w:rsidRPr="007C4B13">
        <w:rPr>
          <w:rFonts w:ascii="Times New Roman" w:hAnsi="Times New Roman"/>
          <w:bCs/>
        </w:rPr>
        <w:t>Unii Europejskiej,</w:t>
      </w:r>
    </w:p>
    <w:p w14:paraId="11FE16C9" w14:textId="7419FE69" w:rsidR="00E517B5" w:rsidRPr="007C4B13" w:rsidRDefault="003C2C3B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</w:t>
      </w:r>
      <w:r w:rsidR="00E517B5" w:rsidRPr="007C4B13">
        <w:rPr>
          <w:rFonts w:ascii="Times New Roman" w:hAnsi="Times New Roman"/>
          <w:bCs/>
        </w:rPr>
        <w:t>rzygotowani</w:t>
      </w:r>
      <w:r>
        <w:rPr>
          <w:rFonts w:ascii="Times New Roman" w:hAnsi="Times New Roman"/>
          <w:bCs/>
        </w:rPr>
        <w:t>a</w:t>
      </w:r>
      <w:r w:rsidR="00E517B5" w:rsidRPr="007C4B13">
        <w:rPr>
          <w:rFonts w:ascii="Times New Roman" w:hAnsi="Times New Roman"/>
          <w:bCs/>
        </w:rPr>
        <w:t xml:space="preserve"> jednolitej końcówki dla wszystkich klipów, w której wyraźnie wybrzmi, że to klipy o nowych Intensywnych Międzynarodowych Programach Kształcenia (IMPK) realizowanych w ramach projektu </w:t>
      </w:r>
      <w:proofErr w:type="spellStart"/>
      <w:r w:rsidR="00E517B5" w:rsidRPr="007C4B13">
        <w:rPr>
          <w:rFonts w:ascii="Times New Roman" w:hAnsi="Times New Roman"/>
          <w:bCs/>
        </w:rPr>
        <w:t>DigiCamp</w:t>
      </w:r>
      <w:proofErr w:type="spellEnd"/>
      <w:r>
        <w:rPr>
          <w:rFonts w:ascii="Times New Roman" w:hAnsi="Times New Roman"/>
          <w:bCs/>
        </w:rPr>
        <w:t xml:space="preserve"> oraz </w:t>
      </w:r>
      <w:r w:rsidR="00E517B5" w:rsidRPr="007C4B13">
        <w:rPr>
          <w:rFonts w:ascii="Times New Roman" w:hAnsi="Times New Roman"/>
          <w:bCs/>
        </w:rPr>
        <w:t>promocj</w:t>
      </w:r>
      <w:r>
        <w:rPr>
          <w:rFonts w:ascii="Times New Roman" w:hAnsi="Times New Roman"/>
          <w:bCs/>
        </w:rPr>
        <w:t>ę</w:t>
      </w:r>
      <w:r w:rsidR="00E517B5" w:rsidRPr="007C4B13">
        <w:rPr>
          <w:rFonts w:ascii="Times New Roman" w:hAnsi="Times New Roman"/>
          <w:bCs/>
        </w:rPr>
        <w:t xml:space="preserve"> adresu: www.digicamp-a2.agh.edu.pl. </w:t>
      </w:r>
      <w:r>
        <w:rPr>
          <w:rFonts w:ascii="Times New Roman" w:hAnsi="Times New Roman"/>
          <w:bCs/>
        </w:rPr>
        <w:t>Uwzględnienie w</w:t>
      </w:r>
      <w:r w:rsidRPr="007C4B13">
        <w:rPr>
          <w:rFonts w:ascii="Times New Roman" w:hAnsi="Times New Roman"/>
          <w:bCs/>
        </w:rPr>
        <w:t xml:space="preserve"> czołówce log Projektu</w:t>
      </w:r>
      <w:r>
        <w:rPr>
          <w:rFonts w:ascii="Times New Roman" w:hAnsi="Times New Roman"/>
          <w:bCs/>
        </w:rPr>
        <w:t xml:space="preserve"> </w:t>
      </w:r>
      <w:r w:rsidRPr="007C4B13">
        <w:rPr>
          <w:rFonts w:ascii="Times New Roman" w:hAnsi="Times New Roman"/>
          <w:bCs/>
        </w:rPr>
        <w:t>wymagan</w:t>
      </w:r>
      <w:r>
        <w:rPr>
          <w:rFonts w:ascii="Times New Roman" w:hAnsi="Times New Roman"/>
          <w:bCs/>
        </w:rPr>
        <w:t>ych</w:t>
      </w:r>
      <w:r w:rsidRPr="007C4B13">
        <w:rPr>
          <w:rFonts w:ascii="Times New Roman" w:hAnsi="Times New Roman"/>
          <w:bCs/>
        </w:rPr>
        <w:t xml:space="preserve"> przez NAWA, ogólną charakterystykę Projektu, informacje o dofinansowaniu z</w:t>
      </w:r>
      <w:r>
        <w:rPr>
          <w:rFonts w:ascii="Times New Roman" w:hAnsi="Times New Roman"/>
          <w:bCs/>
        </w:rPr>
        <w:t> </w:t>
      </w:r>
      <w:r w:rsidRPr="007C4B13">
        <w:rPr>
          <w:rFonts w:ascii="Times New Roman" w:hAnsi="Times New Roman"/>
          <w:bCs/>
        </w:rPr>
        <w:t>Unii Europejskiej</w:t>
      </w:r>
      <w:r w:rsidR="00E517B5" w:rsidRPr="007C4B13">
        <w:rPr>
          <w:rFonts w:ascii="Times New Roman" w:hAnsi="Times New Roman"/>
          <w:bCs/>
        </w:rPr>
        <w:t>,</w:t>
      </w:r>
    </w:p>
    <w:p w14:paraId="5BBCDC1C" w14:textId="46305710" w:rsidR="00E517B5" w:rsidRPr="007C4B13" w:rsidRDefault="005A0A06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p</w:t>
      </w:r>
      <w:r w:rsidR="00E517B5" w:rsidRPr="007C4B13">
        <w:rPr>
          <w:rFonts w:ascii="Times New Roman" w:hAnsi="Times New Roman"/>
          <w:bCs/>
          <w:color w:val="000000" w:themeColor="text1"/>
        </w:rPr>
        <w:t xml:space="preserve">rzekazanie wersji roboczych </w:t>
      </w:r>
      <w:r w:rsidR="00E517B5" w:rsidRPr="00F07242">
        <w:rPr>
          <w:rFonts w:ascii="Times New Roman" w:hAnsi="Times New Roman"/>
          <w:bCs/>
        </w:rPr>
        <w:t>klip</w:t>
      </w:r>
      <w:r>
        <w:rPr>
          <w:rFonts w:ascii="Times New Roman" w:hAnsi="Times New Roman"/>
          <w:bCs/>
        </w:rPr>
        <w:t>ów</w:t>
      </w:r>
      <w:r w:rsidR="00E517B5" w:rsidRPr="00F0724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 xml:space="preserve">do </w:t>
      </w:r>
      <w:r w:rsidR="00E517B5" w:rsidRPr="007C4B13">
        <w:rPr>
          <w:rFonts w:ascii="Times New Roman" w:hAnsi="Times New Roman"/>
          <w:bCs/>
        </w:rPr>
        <w:t xml:space="preserve">ewentualnych uwag przez </w:t>
      </w:r>
      <w:r w:rsidR="003C2C3B">
        <w:rPr>
          <w:rFonts w:ascii="Times New Roman" w:hAnsi="Times New Roman"/>
          <w:bCs/>
        </w:rPr>
        <w:t>Zleceniodawcę</w:t>
      </w:r>
      <w:r w:rsidR="00E517B5" w:rsidRPr="007C4B13">
        <w:rPr>
          <w:rFonts w:ascii="Times New Roman" w:hAnsi="Times New Roman"/>
          <w:bCs/>
        </w:rPr>
        <w:t xml:space="preserve"> </w:t>
      </w:r>
      <w:r w:rsidR="00E517B5" w:rsidRPr="007C4B13">
        <w:rPr>
          <w:rFonts w:ascii="Times New Roman" w:hAnsi="Times New Roman"/>
          <w:bCs/>
          <w:color w:val="000000" w:themeColor="text1"/>
        </w:rPr>
        <w:t xml:space="preserve">i dokonania niezbędnych korekt przez </w:t>
      </w:r>
      <w:r w:rsidR="003C2C3B">
        <w:rPr>
          <w:rFonts w:ascii="Times New Roman" w:hAnsi="Times New Roman"/>
          <w:bCs/>
          <w:color w:val="000000" w:themeColor="text1"/>
        </w:rPr>
        <w:t>Zleceniobiorcę</w:t>
      </w:r>
      <w:r w:rsidR="00E517B5" w:rsidRPr="007C4B13">
        <w:rPr>
          <w:rFonts w:ascii="Times New Roman" w:hAnsi="Times New Roman"/>
          <w:bCs/>
          <w:color w:val="000000" w:themeColor="text1"/>
        </w:rPr>
        <w:t>,</w:t>
      </w:r>
    </w:p>
    <w:p w14:paraId="6743AD0B" w14:textId="696C9C80" w:rsidR="00E517B5" w:rsidRPr="007C4B13" w:rsidRDefault="005A0A06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</w:t>
      </w:r>
      <w:r w:rsidR="00E517B5" w:rsidRPr="007C4B13">
        <w:rPr>
          <w:rFonts w:ascii="Times New Roman" w:hAnsi="Times New Roman"/>
          <w:bCs/>
        </w:rPr>
        <w:t xml:space="preserve">względnienie w scenariuszu przekazanych </w:t>
      </w:r>
      <w:r w:rsidR="0090074B">
        <w:rPr>
          <w:rFonts w:ascii="Times New Roman" w:hAnsi="Times New Roman"/>
          <w:bCs/>
        </w:rPr>
        <w:t>przez Zleceniodawcę</w:t>
      </w:r>
      <w:r w:rsidR="00E517B5" w:rsidRPr="007C4B13">
        <w:rPr>
          <w:rFonts w:ascii="Times New Roman" w:hAnsi="Times New Roman"/>
          <w:bCs/>
        </w:rPr>
        <w:t xml:space="preserve"> nagrań z poszczególnych wykładów Projektu. Nagrania będą udostępnione drogą elektroniczną </w:t>
      </w:r>
      <w:r w:rsidR="0090074B">
        <w:rPr>
          <w:rFonts w:ascii="Times New Roman" w:hAnsi="Times New Roman"/>
          <w:bCs/>
        </w:rPr>
        <w:t>Zleceniobiorcy</w:t>
      </w:r>
      <w:r w:rsidR="00E517B5" w:rsidRPr="007C4B13">
        <w:rPr>
          <w:rFonts w:ascii="Times New Roman" w:hAnsi="Times New Roman"/>
          <w:bCs/>
        </w:rPr>
        <w:t xml:space="preserve"> na Dysku AGH,</w:t>
      </w:r>
    </w:p>
    <w:p w14:paraId="7EB67A30" w14:textId="13367E90" w:rsidR="001D56D3" w:rsidRPr="007C4B13" w:rsidRDefault="005A0A06" w:rsidP="007C4B13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</w:t>
      </w:r>
      <w:r w:rsidR="00E517B5" w:rsidRPr="007C4B13">
        <w:rPr>
          <w:rFonts w:ascii="Times New Roman" w:hAnsi="Times New Roman"/>
          <w:bCs/>
        </w:rPr>
        <w:t>względnienie w każdym klipie informacji merytorycznych o każdym z IMPK w obszarze nauk techniczno-inżynieryjnych oraz elementów promujących Polskę i polską kulturę (zgodnie z tematyką modułów na stronie)</w:t>
      </w:r>
      <w:r w:rsidR="001D56D3" w:rsidRPr="007C4B13">
        <w:rPr>
          <w:rFonts w:ascii="Times New Roman" w:hAnsi="Times New Roman"/>
        </w:rPr>
        <w:t>.</w:t>
      </w:r>
    </w:p>
    <w:p w14:paraId="4DD64605" w14:textId="7361CD0E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5</w:t>
      </w:r>
    </w:p>
    <w:p w14:paraId="3048FAB2" w14:textId="2897F6BF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Dokumentem rozliczeniowym będzie faktura VAT.</w:t>
      </w:r>
    </w:p>
    <w:p w14:paraId="7AC64013" w14:textId="6F2C0364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0F53E3B9" w:rsidR="001D56D3" w:rsidRPr="007C4B13" w:rsidRDefault="00127975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7C4B13">
        <w:rPr>
          <w:rFonts w:ascii="Times New Roman" w:hAnsi="Times New Roman"/>
        </w:rPr>
        <w:t>,</w:t>
      </w:r>
      <w:r w:rsidRPr="007C4B13">
        <w:rPr>
          <w:rFonts w:ascii="Times New Roman" w:hAnsi="Times New Roman"/>
        </w:rPr>
        <w:t xml:space="preserve"> o których mowa </w:t>
      </w:r>
      <w:r w:rsidR="00E554F3" w:rsidRPr="007C4B13">
        <w:rPr>
          <w:rFonts w:ascii="Times New Roman" w:hAnsi="Times New Roman"/>
        </w:rPr>
        <w:t>w ust. 5</w:t>
      </w:r>
      <w:r w:rsidRPr="007C4B13">
        <w:rPr>
          <w:rFonts w:ascii="Times New Roman" w:hAnsi="Times New Roman"/>
        </w:rPr>
        <w:t>.</w:t>
      </w:r>
    </w:p>
    <w:p w14:paraId="4A7B6ECD" w14:textId="39EE0A8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68DADBC1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6</w:t>
      </w:r>
    </w:p>
    <w:p w14:paraId="5BB5AA5C" w14:textId="6AE69C33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ustanawiają odpowiedzialność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 niewykonanie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lub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nienależyte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umowy </w:t>
      </w:r>
      <w:r w:rsidR="0074007D" w:rsidRPr="007C4B13">
        <w:rPr>
          <w:rFonts w:ascii="Times New Roman" w:hAnsi="Times New Roman"/>
        </w:rPr>
        <w:br/>
      </w:r>
      <w:r w:rsidRPr="007C4B13">
        <w:rPr>
          <w:rFonts w:ascii="Times New Roman" w:hAnsi="Times New Roman"/>
        </w:rPr>
        <w:t>w formie kar umownych .</w:t>
      </w:r>
    </w:p>
    <w:p w14:paraId="635573F2" w14:textId="77777777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Zleceniobiorca zapłaci Zleceniodawcy kary umowne :</w:t>
      </w:r>
    </w:p>
    <w:p w14:paraId="604DF3AA" w14:textId="34EC9F1C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za zwłokę w wykonaniu </w:t>
      </w:r>
      <w:r w:rsidR="00E517B5" w:rsidRPr="007C4B13">
        <w:rPr>
          <w:rFonts w:ascii="Times New Roman" w:hAnsi="Times New Roman"/>
        </w:rPr>
        <w:t>przedmiotu umowy w wysokości 0,1% całkowitego wynagrodzenia określonego w § 3 ust.1 za każdy dzień zwłoki</w:t>
      </w:r>
      <w:r w:rsidRPr="007C4B13">
        <w:rPr>
          <w:rFonts w:ascii="Times New Roman" w:hAnsi="Times New Roman"/>
        </w:rPr>
        <w:t>;</w:t>
      </w:r>
    </w:p>
    <w:p w14:paraId="2989980D" w14:textId="277E67BE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7C4B13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 xml:space="preserve">% od kwoty stanowiącej różnicę pomiędzy całkowitym  wynagrodzeniem brutto za przedmiot umowy określonym w §3  ust. 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, a sumą wynagrodzeń brutto za usługi zrealizowane do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dnia wypowiedzenia umowy.</w:t>
      </w:r>
    </w:p>
    <w:p w14:paraId="1E9AF5A7" w14:textId="4CC2C8B6" w:rsidR="001A1963" w:rsidRPr="007C4B13" w:rsidRDefault="001A196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.</w:t>
      </w:r>
    </w:p>
    <w:p w14:paraId="39CED3B9" w14:textId="729BDD84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3. Zleceniodawca zapłaci Zleceniobiorcy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kary umowne z tytułu wypowiedzenia umowy z przyczyn występujących po stronie Zleceniodawcy, w wysokości 10 % od kwoty stanowiącej różnicę pomiędzy </w:t>
      </w:r>
      <w:r w:rsidRPr="007C4B13">
        <w:rPr>
          <w:rFonts w:ascii="Times New Roman" w:hAnsi="Times New Roman"/>
        </w:rPr>
        <w:lastRenderedPageBreak/>
        <w:t>całkowitym  wynagrodzeniem brutto za przedmiot um</w:t>
      </w:r>
      <w:r w:rsidR="00390E83" w:rsidRPr="007C4B13">
        <w:rPr>
          <w:rFonts w:ascii="Times New Roman" w:hAnsi="Times New Roman"/>
        </w:rPr>
        <w:t>owy określonym w § 3</w:t>
      </w:r>
      <w:r w:rsidR="00052E1F" w:rsidRPr="007C4B13">
        <w:rPr>
          <w:rFonts w:ascii="Times New Roman" w:hAnsi="Times New Roman"/>
        </w:rPr>
        <w:t xml:space="preserve"> </w:t>
      </w:r>
      <w:r w:rsidR="00390E83" w:rsidRPr="007C4B13">
        <w:rPr>
          <w:rFonts w:ascii="Times New Roman" w:hAnsi="Times New Roman"/>
        </w:rPr>
        <w:t xml:space="preserve">ust. </w:t>
      </w:r>
      <w:r w:rsidR="00E554F3" w:rsidRPr="007C4B13">
        <w:rPr>
          <w:rFonts w:ascii="Times New Roman" w:hAnsi="Times New Roman"/>
        </w:rPr>
        <w:t>1</w:t>
      </w:r>
      <w:r w:rsidR="00390E83" w:rsidRPr="007C4B13">
        <w:rPr>
          <w:rFonts w:ascii="Times New Roman" w:hAnsi="Times New Roman"/>
        </w:rPr>
        <w:t>, a </w:t>
      </w:r>
      <w:r w:rsidRPr="007C4B1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4.</w:t>
      </w:r>
      <w:r w:rsidRPr="007C4B1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7C4B13" w:rsidRDefault="001D56D3" w:rsidP="007C4B13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5.</w:t>
      </w:r>
      <w:r w:rsidRPr="007C4B13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7C4B13" w:rsidRDefault="001D56D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7C4B13">
        <w:rPr>
          <w:rFonts w:ascii="Times New Roman" w:hAnsi="Times New Roman"/>
        </w:rPr>
        <w:t>.</w:t>
      </w:r>
    </w:p>
    <w:p w14:paraId="2EB18DD5" w14:textId="1E3DD21C" w:rsidR="001D56D3" w:rsidRPr="007C4B13" w:rsidRDefault="00E554F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§ 3  ust. 1 umowy.</w:t>
      </w:r>
    </w:p>
    <w:p w14:paraId="0E5A1B93" w14:textId="7B06B074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7</w:t>
      </w:r>
    </w:p>
    <w:p w14:paraId="31E091AC" w14:textId="77777777" w:rsidR="001D56D3" w:rsidRPr="007C4B13" w:rsidRDefault="001D56D3" w:rsidP="007C4B1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przewozu towarów niezgodnie z obowiązującymi przepisami.</w:t>
      </w:r>
    </w:p>
    <w:p w14:paraId="0D400B01" w14:textId="4EEB76C8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C179C3">
        <w:rPr>
          <w:rFonts w:ascii="Times New Roman" w:eastAsia="Arial Unicode MS" w:hAnsi="Times New Roman"/>
          <w:b/>
        </w:rPr>
        <w:t>8</w:t>
      </w:r>
      <w:r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2E9DC9DE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C179C3">
        <w:rPr>
          <w:rFonts w:ascii="Times New Roman" w:hAnsi="Times New Roman"/>
          <w:b/>
          <w:bCs/>
        </w:rPr>
        <w:t>9</w:t>
      </w:r>
      <w:r w:rsidRPr="007C4B13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7C4B13" w:rsidRDefault="005E30B1" w:rsidP="007C4B13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kern w:val="2"/>
        </w:rPr>
        <w:t>cy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7C4B13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12D22436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77777777" w:rsidR="005E30B1" w:rsidRPr="007C4B13" w:rsidRDefault="005E30B1" w:rsidP="007C4B13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B130967" w14:textId="77777777" w:rsidR="005E30B1" w:rsidRPr="007C4B13" w:rsidRDefault="005E30B1" w:rsidP="007C4B13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45C8890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 xml:space="preserve">, w celu wykazania spełniania </w:t>
      </w:r>
      <w:r w:rsidRPr="007C4B13">
        <w:rPr>
          <w:rFonts w:ascii="Times New Roman" w:hAnsi="Times New Roman"/>
        </w:rPr>
        <w:lastRenderedPageBreak/>
        <w:t>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5CEFD57A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77DD8900" w14:textId="63AD7C43" w:rsidR="005E30B1" w:rsidRPr="007C4B13" w:rsidRDefault="005E30B1" w:rsidP="007C4B13">
      <w:pPr>
        <w:pStyle w:val="Akapitzlist"/>
        <w:numPr>
          <w:ilvl w:val="0"/>
          <w:numId w:val="24"/>
        </w:num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color w:val="000000"/>
          <w:kern w:val="2"/>
        </w:rPr>
        <w:t xml:space="preserve">cy.  </w:t>
      </w:r>
    </w:p>
    <w:p w14:paraId="3E4A43CC" w14:textId="77777777" w:rsidR="007C4B13" w:rsidRPr="007C4B13" w:rsidRDefault="007C4B13" w:rsidP="00C179C3">
      <w:pPr>
        <w:pStyle w:val="Akapitzlist"/>
        <w:spacing w:after="0" w:line="240" w:lineRule="auto"/>
        <w:ind w:left="717"/>
        <w:rPr>
          <w:rFonts w:ascii="Times New Roman" w:hAnsi="Times New Roman"/>
        </w:rPr>
      </w:pPr>
    </w:p>
    <w:p w14:paraId="1F7F93B7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11 </w:t>
      </w:r>
    </w:p>
    <w:p w14:paraId="7C52A18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Autorskie prawa majątkowe</w:t>
      </w:r>
    </w:p>
    <w:p w14:paraId="090CA8C5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45B33B7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07FE5E3E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12 </w:t>
      </w:r>
    </w:p>
    <w:p w14:paraId="4472219A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Klauzula poufności</w:t>
      </w:r>
    </w:p>
    <w:p w14:paraId="697FE9CF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Klauzula o zachowaniu poufności zgodnie z Załącznikiem 3 do umowy.</w:t>
      </w:r>
    </w:p>
    <w:p w14:paraId="6B39945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AFDE91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13 </w:t>
      </w:r>
    </w:p>
    <w:p w14:paraId="19E4C6E5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Postanowienia końcowe</w:t>
      </w:r>
    </w:p>
    <w:p w14:paraId="78AEEBFF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69A0874D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4E7383F1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40998EC4" w14:textId="77777777" w:rsidR="00E47DEB" w:rsidRDefault="00E47DEB" w:rsidP="00E47DEB">
      <w:pPr>
        <w:spacing w:after="0" w:line="240" w:lineRule="auto"/>
        <w:ind w:left="709"/>
        <w:rPr>
          <w:rFonts w:ascii="Times New Roman" w:hAnsi="Times New Roman"/>
        </w:rPr>
      </w:pPr>
    </w:p>
    <w:p w14:paraId="5E06C35A" w14:textId="77777777" w:rsidR="00E47DEB" w:rsidRDefault="00E47DEB" w:rsidP="00E47D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44813ED8" w14:textId="77777777" w:rsidR="00E47DEB" w:rsidRDefault="00E47DEB" w:rsidP="00E47DE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2D54B492" w14:textId="77777777" w:rsidR="00E47DEB" w:rsidRDefault="00E47DEB" w:rsidP="00E47DEB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59FFF2F" w14:textId="77777777" w:rsidR="00E47DEB" w:rsidRDefault="00E47DEB" w:rsidP="00E47DEB">
      <w:pPr>
        <w:spacing w:after="0" w:line="240" w:lineRule="auto"/>
        <w:rPr>
          <w:rFonts w:ascii="Times New Roman" w:hAnsi="Times New Roman"/>
        </w:rPr>
      </w:pPr>
    </w:p>
    <w:p w14:paraId="060D861E" w14:textId="77777777" w:rsidR="00E47DEB" w:rsidRDefault="00E47DEB" w:rsidP="00E47DEB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………………………..                                                                            …………………….</w:t>
      </w:r>
    </w:p>
    <w:p w14:paraId="4FDEF0C8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(data i podpis)                                                                                                 (data i podpis)</w:t>
      </w:r>
    </w:p>
    <w:p w14:paraId="36C8183A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5562E4E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KONTRASYGNATA FINANSOWA</w:t>
      </w:r>
    </w:p>
    <w:p w14:paraId="7D8A68EF" w14:textId="41E88C4A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15AC947" w14:textId="62E86CD3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3FA1489" w14:textId="4BF29666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52AC88E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sectPr w:rsidR="005E30B1" w:rsidRPr="007C4B13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DECF0" w14:textId="77777777" w:rsidR="000F4906" w:rsidRDefault="000F4906">
      <w:r>
        <w:separator/>
      </w:r>
    </w:p>
  </w:endnote>
  <w:endnote w:type="continuationSeparator" w:id="0">
    <w:p w14:paraId="0E49140F" w14:textId="77777777" w:rsidR="000F4906" w:rsidRDefault="000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57A6" w14:textId="77777777" w:rsidR="000F4906" w:rsidRDefault="000F4906">
      <w:r>
        <w:separator/>
      </w:r>
    </w:p>
  </w:footnote>
  <w:footnote w:type="continuationSeparator" w:id="0">
    <w:p w14:paraId="47AB9428" w14:textId="77777777" w:rsidR="000F4906" w:rsidRDefault="000F4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114E" w14:textId="3C2F0ADE" w:rsidR="00A47465" w:rsidRPr="00A47465" w:rsidRDefault="00A47465" w:rsidP="00A47465">
    <w:pPr>
      <w:pStyle w:val="Nagwek"/>
    </w:pPr>
    <w:r>
      <w:rPr>
        <w:noProof/>
      </w:rPr>
      <w:drawing>
        <wp:inline distT="0" distB="0" distL="0" distR="0" wp14:anchorId="2FF32420" wp14:editId="4F8B83CB">
          <wp:extent cx="6097270" cy="809625"/>
          <wp:effectExtent l="0" t="0" r="0" b="952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27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392196076">
    <w:abstractNumId w:val="30"/>
  </w:num>
  <w:num w:numId="2" w16cid:durableId="1433625796">
    <w:abstractNumId w:val="38"/>
  </w:num>
  <w:num w:numId="3" w16cid:durableId="1914388156">
    <w:abstractNumId w:val="5"/>
  </w:num>
  <w:num w:numId="4" w16cid:durableId="780993702">
    <w:abstractNumId w:val="24"/>
  </w:num>
  <w:num w:numId="5" w16cid:durableId="216864133">
    <w:abstractNumId w:val="29"/>
  </w:num>
  <w:num w:numId="6" w16cid:durableId="1096485110">
    <w:abstractNumId w:val="23"/>
  </w:num>
  <w:num w:numId="7" w16cid:durableId="2074697078">
    <w:abstractNumId w:val="35"/>
  </w:num>
  <w:num w:numId="8" w16cid:durableId="953445713">
    <w:abstractNumId w:val="26"/>
  </w:num>
  <w:num w:numId="9" w16cid:durableId="723069946">
    <w:abstractNumId w:val="4"/>
  </w:num>
  <w:num w:numId="10" w16cid:durableId="1640181389">
    <w:abstractNumId w:val="19"/>
  </w:num>
  <w:num w:numId="11" w16cid:durableId="1349677652">
    <w:abstractNumId w:val="13"/>
  </w:num>
  <w:num w:numId="12" w16cid:durableId="1971477974">
    <w:abstractNumId w:val="17"/>
  </w:num>
  <w:num w:numId="13" w16cid:durableId="20937001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4525282">
    <w:abstractNumId w:val="27"/>
  </w:num>
  <w:num w:numId="15" w16cid:durableId="511186001">
    <w:abstractNumId w:val="22"/>
  </w:num>
  <w:num w:numId="16" w16cid:durableId="343828866">
    <w:abstractNumId w:val="32"/>
  </w:num>
  <w:num w:numId="17" w16cid:durableId="971903302">
    <w:abstractNumId w:val="0"/>
  </w:num>
  <w:num w:numId="18" w16cid:durableId="377584655">
    <w:abstractNumId w:val="15"/>
  </w:num>
  <w:num w:numId="19" w16cid:durableId="406615783">
    <w:abstractNumId w:val="21"/>
  </w:num>
  <w:num w:numId="20" w16cid:durableId="1346708055">
    <w:abstractNumId w:val="37"/>
  </w:num>
  <w:num w:numId="21" w16cid:durableId="1633824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69749212">
    <w:abstractNumId w:val="11"/>
  </w:num>
  <w:num w:numId="23" w16cid:durableId="968827290">
    <w:abstractNumId w:val="16"/>
  </w:num>
  <w:num w:numId="24" w16cid:durableId="1074746128">
    <w:abstractNumId w:val="9"/>
  </w:num>
  <w:num w:numId="25" w16cid:durableId="1441335785">
    <w:abstractNumId w:val="6"/>
  </w:num>
  <w:num w:numId="26" w16cid:durableId="138620364">
    <w:abstractNumId w:val="33"/>
  </w:num>
  <w:num w:numId="27" w16cid:durableId="2085448009">
    <w:abstractNumId w:val="31"/>
  </w:num>
  <w:num w:numId="28" w16cid:durableId="1907957015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5291070">
    <w:abstractNumId w:val="28"/>
  </w:num>
  <w:num w:numId="30" w16cid:durableId="2059933356">
    <w:abstractNumId w:val="8"/>
  </w:num>
  <w:num w:numId="31" w16cid:durableId="542061346">
    <w:abstractNumId w:val="7"/>
  </w:num>
  <w:num w:numId="32" w16cid:durableId="1778214711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4254710">
    <w:abstractNumId w:val="22"/>
  </w:num>
  <w:num w:numId="34" w16cid:durableId="12417893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7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3029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93511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468681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6749990">
    <w:abstractNumId w:val="20"/>
  </w:num>
  <w:num w:numId="40" w16cid:durableId="20518238">
    <w:abstractNumId w:val="12"/>
  </w:num>
  <w:num w:numId="41" w16cid:durableId="1256280923">
    <w:abstractNumId w:val="10"/>
  </w:num>
  <w:num w:numId="42" w16cid:durableId="4565283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634396">
    <w:abstractNumId w:val="36"/>
  </w:num>
  <w:num w:numId="44" w16cid:durableId="303854944">
    <w:abstractNumId w:val="34"/>
  </w:num>
  <w:num w:numId="45" w16cid:durableId="2998489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E6EAF"/>
    <w:rsid w:val="000F4906"/>
    <w:rsid w:val="00123436"/>
    <w:rsid w:val="00125A5F"/>
    <w:rsid w:val="00127975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77D95"/>
    <w:rsid w:val="00390E83"/>
    <w:rsid w:val="003C2C3B"/>
    <w:rsid w:val="00446B8D"/>
    <w:rsid w:val="004727DC"/>
    <w:rsid w:val="004973AF"/>
    <w:rsid w:val="004A0F0D"/>
    <w:rsid w:val="004C1054"/>
    <w:rsid w:val="004D2ED0"/>
    <w:rsid w:val="0050385D"/>
    <w:rsid w:val="00516A0F"/>
    <w:rsid w:val="00571EAD"/>
    <w:rsid w:val="00580C5A"/>
    <w:rsid w:val="005A0A06"/>
    <w:rsid w:val="005D2E4D"/>
    <w:rsid w:val="005D69AA"/>
    <w:rsid w:val="005E30B1"/>
    <w:rsid w:val="005E67C7"/>
    <w:rsid w:val="005F65A2"/>
    <w:rsid w:val="00636835"/>
    <w:rsid w:val="00641672"/>
    <w:rsid w:val="00691104"/>
    <w:rsid w:val="00692D02"/>
    <w:rsid w:val="006A435F"/>
    <w:rsid w:val="006A79A8"/>
    <w:rsid w:val="006B1641"/>
    <w:rsid w:val="006D0F7E"/>
    <w:rsid w:val="007007FD"/>
    <w:rsid w:val="00727F44"/>
    <w:rsid w:val="0074007D"/>
    <w:rsid w:val="00755766"/>
    <w:rsid w:val="00774622"/>
    <w:rsid w:val="007858A8"/>
    <w:rsid w:val="007903E8"/>
    <w:rsid w:val="007C4B13"/>
    <w:rsid w:val="00805084"/>
    <w:rsid w:val="008714E9"/>
    <w:rsid w:val="00892E0C"/>
    <w:rsid w:val="008C634A"/>
    <w:rsid w:val="008D7854"/>
    <w:rsid w:val="0090074B"/>
    <w:rsid w:val="00923D96"/>
    <w:rsid w:val="00976B68"/>
    <w:rsid w:val="009944A0"/>
    <w:rsid w:val="00995B0B"/>
    <w:rsid w:val="0099604D"/>
    <w:rsid w:val="009D554D"/>
    <w:rsid w:val="00A03620"/>
    <w:rsid w:val="00A378FB"/>
    <w:rsid w:val="00A47465"/>
    <w:rsid w:val="00A64A10"/>
    <w:rsid w:val="00A82F98"/>
    <w:rsid w:val="00A95C4B"/>
    <w:rsid w:val="00AE506E"/>
    <w:rsid w:val="00AF42D3"/>
    <w:rsid w:val="00B17369"/>
    <w:rsid w:val="00B46AF2"/>
    <w:rsid w:val="00B75500"/>
    <w:rsid w:val="00B8264E"/>
    <w:rsid w:val="00BD72A3"/>
    <w:rsid w:val="00C15DD4"/>
    <w:rsid w:val="00C179C3"/>
    <w:rsid w:val="00C322DF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E10A09"/>
    <w:rsid w:val="00E32983"/>
    <w:rsid w:val="00E47DEB"/>
    <w:rsid w:val="00E517B5"/>
    <w:rsid w:val="00E554F3"/>
    <w:rsid w:val="00E73A2C"/>
    <w:rsid w:val="00ED2BA1"/>
    <w:rsid w:val="00F07242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1516</Words>
  <Characters>10594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2022-10-19T10:03:00Z</cp:lastPrinted>
  <dcterms:created xsi:type="dcterms:W3CDTF">2022-10-19T10:03:00Z</dcterms:created>
  <dcterms:modified xsi:type="dcterms:W3CDTF">2022-10-19T10:03:00Z</dcterms:modified>
</cp:coreProperties>
</file>