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EEA6E" w14:textId="5A9E0404" w:rsidR="008D2AB8" w:rsidRPr="00FA36FC" w:rsidRDefault="008D2AB8" w:rsidP="00FA36FC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A36FC">
        <w:rPr>
          <w:rFonts w:ascii="Times New Roman" w:hAnsi="Times New Roman"/>
          <w:sz w:val="22"/>
          <w:szCs w:val="22"/>
        </w:rPr>
        <w:t>1</w:t>
      </w:r>
    </w:p>
    <w:p w14:paraId="541428BE" w14:textId="77777777" w:rsidR="008D2AB8" w:rsidRPr="00FA36FC" w:rsidRDefault="008D2AB8" w:rsidP="00FA36F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46BF65E" w14:textId="77777777" w:rsidR="008D2AB8" w:rsidRPr="00FA36FC" w:rsidRDefault="008D2AB8" w:rsidP="00FA36F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FORMULARZ OFERTY</w:t>
      </w:r>
    </w:p>
    <w:p w14:paraId="5CD7297F" w14:textId="77777777" w:rsidR="008D2AB8" w:rsidRPr="00FA36FC" w:rsidRDefault="008D2AB8" w:rsidP="00FA36F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55FD390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NAZWA WYKONAWCY:……………………………………………………………………..</w:t>
      </w:r>
    </w:p>
    <w:p w14:paraId="084420C5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FORMA PROWADZONEJ DZIAŁALNOŚCI: .........................................................................</w:t>
      </w:r>
    </w:p>
    <w:p w14:paraId="38A9D6CC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ADRES:…………………………………………………………………………………………</w:t>
      </w:r>
    </w:p>
    <w:p w14:paraId="66A2108C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POWIAT:…………………………………WOJEWÓDZTWO …………………………….....</w:t>
      </w:r>
    </w:p>
    <w:p w14:paraId="7261ACCA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  <w:lang w:val="de-DE"/>
        </w:rPr>
      </w:pPr>
      <w:r w:rsidRPr="00FA36FC">
        <w:rPr>
          <w:sz w:val="22"/>
          <w:szCs w:val="22"/>
          <w:lang w:val="de-DE"/>
        </w:rPr>
        <w:t>TEL.</w:t>
      </w:r>
      <w:r w:rsidRPr="00FA36FC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82EAABC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  <w:lang w:val="de-DE"/>
        </w:rPr>
      </w:pPr>
      <w:r w:rsidRPr="00FA36FC">
        <w:rPr>
          <w:sz w:val="22"/>
          <w:szCs w:val="22"/>
          <w:lang w:val="de-DE"/>
        </w:rPr>
        <w:t xml:space="preserve">FAX </w:t>
      </w:r>
      <w:r w:rsidRPr="00FA36FC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2158B0C3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  <w:lang w:val="de-DE"/>
        </w:rPr>
      </w:pPr>
      <w:r w:rsidRPr="00FA36F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281E0BC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  <w:lang w:val="de-DE"/>
        </w:rPr>
        <w:t xml:space="preserve">NIP…………………………………. </w:t>
      </w:r>
      <w:r w:rsidRPr="00FA36FC">
        <w:rPr>
          <w:sz w:val="22"/>
          <w:szCs w:val="22"/>
        </w:rPr>
        <w:t>REGON:………………………………………………...</w:t>
      </w:r>
    </w:p>
    <w:p w14:paraId="2B977978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BANK/ NR KONTA ……………………………………………………………………………</w:t>
      </w:r>
    </w:p>
    <w:p w14:paraId="6D1BBD05" w14:textId="77777777" w:rsidR="008D2AB8" w:rsidRPr="00FA36FC" w:rsidRDefault="008D2AB8" w:rsidP="00FA36FC">
      <w:pPr>
        <w:rPr>
          <w:sz w:val="22"/>
          <w:szCs w:val="22"/>
        </w:rPr>
      </w:pPr>
      <w:r w:rsidRPr="00FA36FC">
        <w:rPr>
          <w:sz w:val="22"/>
          <w:szCs w:val="22"/>
        </w:rPr>
        <w:t>Do: Nazwa i siedziba Zamawiającego:</w:t>
      </w:r>
    </w:p>
    <w:p w14:paraId="5C2F4D25" w14:textId="77777777" w:rsidR="00DD29EE" w:rsidRPr="00FA36FC" w:rsidRDefault="00DD29EE" w:rsidP="00FA36FC">
      <w:pPr>
        <w:ind w:right="-110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Akademia Górniczo - Hutnicza</w:t>
      </w:r>
    </w:p>
    <w:p w14:paraId="1DAF66AD" w14:textId="77777777" w:rsidR="00DD29EE" w:rsidRPr="00FA36FC" w:rsidRDefault="00DD29EE" w:rsidP="00FA36FC">
      <w:pPr>
        <w:ind w:right="-110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im. Stanisława Staszica w Krakowie</w:t>
      </w:r>
    </w:p>
    <w:p w14:paraId="6D02B357" w14:textId="77777777" w:rsidR="008D2AB8" w:rsidRPr="00FA36FC" w:rsidRDefault="00DD29EE" w:rsidP="00FA36FC">
      <w:pPr>
        <w:ind w:right="-110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Dział Zamówień Publicznych</w:t>
      </w:r>
      <w:r w:rsidR="008D2AB8" w:rsidRPr="00FA36FC">
        <w:rPr>
          <w:b/>
          <w:sz w:val="22"/>
          <w:szCs w:val="22"/>
        </w:rPr>
        <w:t xml:space="preserve">  </w:t>
      </w:r>
    </w:p>
    <w:p w14:paraId="72FD69CA" w14:textId="2ED9658A" w:rsidR="008D2AB8" w:rsidRPr="00FA36FC" w:rsidRDefault="00DD29EE" w:rsidP="00FA36FC">
      <w:pPr>
        <w:ind w:right="-110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Al. Mickiewicza</w:t>
      </w:r>
      <w:r w:rsidR="008D2AB8" w:rsidRPr="00FA36FC">
        <w:rPr>
          <w:b/>
          <w:sz w:val="22"/>
          <w:szCs w:val="22"/>
        </w:rPr>
        <w:t xml:space="preserve"> </w:t>
      </w:r>
      <w:r w:rsidRPr="00FA36FC">
        <w:rPr>
          <w:b/>
          <w:sz w:val="22"/>
          <w:szCs w:val="22"/>
        </w:rPr>
        <w:t>30</w:t>
      </w:r>
      <w:r w:rsidR="00FA36FC" w:rsidRPr="00FA36FC">
        <w:rPr>
          <w:b/>
          <w:sz w:val="22"/>
          <w:szCs w:val="22"/>
        </w:rPr>
        <w:t xml:space="preserve">, </w:t>
      </w:r>
      <w:r w:rsidRPr="00FA36FC">
        <w:rPr>
          <w:b/>
          <w:sz w:val="22"/>
          <w:szCs w:val="22"/>
        </w:rPr>
        <w:t>30-059</w:t>
      </w:r>
      <w:r w:rsidR="008D2AB8" w:rsidRPr="00FA36FC">
        <w:rPr>
          <w:b/>
          <w:sz w:val="22"/>
          <w:szCs w:val="22"/>
        </w:rPr>
        <w:t xml:space="preserve"> </w:t>
      </w:r>
      <w:r w:rsidRPr="00FA36FC">
        <w:rPr>
          <w:b/>
          <w:sz w:val="22"/>
          <w:szCs w:val="22"/>
        </w:rPr>
        <w:t>Kraków</w:t>
      </w:r>
      <w:r w:rsidR="008D2AB8" w:rsidRPr="00FA36FC">
        <w:rPr>
          <w:b/>
          <w:sz w:val="22"/>
          <w:szCs w:val="22"/>
        </w:rPr>
        <w:t xml:space="preserve">,  </w:t>
      </w:r>
    </w:p>
    <w:p w14:paraId="7ED058AC" w14:textId="77777777" w:rsidR="008D2AB8" w:rsidRPr="00FA36FC" w:rsidRDefault="008D2AB8" w:rsidP="00FA36FC">
      <w:pPr>
        <w:ind w:firstLine="3969"/>
        <w:rPr>
          <w:b/>
          <w:sz w:val="22"/>
          <w:szCs w:val="22"/>
        </w:rPr>
      </w:pPr>
    </w:p>
    <w:p w14:paraId="19E6CD13" w14:textId="5D6CF301" w:rsidR="008D2AB8" w:rsidRPr="00FA36FC" w:rsidRDefault="008D2AB8" w:rsidP="00FA36FC">
      <w:pPr>
        <w:widowControl w:val="0"/>
        <w:ind w:right="1"/>
        <w:jc w:val="both"/>
        <w:rPr>
          <w:sz w:val="22"/>
          <w:szCs w:val="22"/>
        </w:rPr>
      </w:pPr>
      <w:r w:rsidRPr="00FA36FC">
        <w:rPr>
          <w:sz w:val="22"/>
          <w:szCs w:val="22"/>
        </w:rPr>
        <w:t xml:space="preserve">Przystępując do postępowania o udzielenie zamówienia publicznego, którego przedmiotem jest </w:t>
      </w:r>
      <w:r w:rsidR="003B2C2D" w:rsidRPr="003B2C2D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Przygotowanie materiałów promocyjnych (4x ulotka, 4x broszura) w wersji elektronicznej na potrzeby promocji projektu </w:t>
      </w:r>
      <w:proofErr w:type="spellStart"/>
      <w:r w:rsidR="003B2C2D" w:rsidRPr="003B2C2D">
        <w:rPr>
          <w:rFonts w:eastAsia="Calibri"/>
          <w:b/>
          <w:bCs/>
          <w:color w:val="000000"/>
          <w:sz w:val="22"/>
          <w:szCs w:val="22"/>
          <w:lang w:eastAsia="en-US"/>
        </w:rPr>
        <w:t>DigiCamp</w:t>
      </w:r>
      <w:proofErr w:type="spellEnd"/>
      <w:r w:rsidR="003B2C2D" w:rsidRPr="003B2C2D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w ramach programu SPINAKER NAWA KC-zp.272-647/22</w:t>
      </w:r>
      <w:r w:rsidRPr="00FA36FC">
        <w:rPr>
          <w:b/>
          <w:sz w:val="22"/>
          <w:szCs w:val="22"/>
        </w:rPr>
        <w:t xml:space="preserve">, </w:t>
      </w:r>
      <w:r w:rsidRPr="00FA36FC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6561EDB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</w:p>
    <w:p w14:paraId="1725C483" w14:textId="77777777" w:rsidR="00802ED5" w:rsidRDefault="00802ED5" w:rsidP="00802ED5">
      <w:pPr>
        <w:widowControl w:val="0"/>
        <w:spacing w:line="264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</w:t>
      </w:r>
      <w:r>
        <w:rPr>
          <w:rStyle w:val="Odwoanieprzypisudolnego"/>
          <w:sz w:val="22"/>
          <w:szCs w:val="22"/>
        </w:rPr>
        <w:footnoteReference w:id="1"/>
      </w:r>
      <w:r>
        <w:rPr>
          <w:b/>
          <w:sz w:val="22"/>
          <w:szCs w:val="22"/>
        </w:rPr>
        <w:t>: ...............................................................PLN</w:t>
      </w:r>
    </w:p>
    <w:p w14:paraId="0FF49E40" w14:textId="77777777" w:rsidR="00802ED5" w:rsidRDefault="00802ED5" w:rsidP="00802ED5">
      <w:pPr>
        <w:widowControl w:val="0"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CBD40A" w14:textId="77777777" w:rsidR="00802ED5" w:rsidRDefault="00802ED5" w:rsidP="00802ED5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</w:t>
      </w:r>
    </w:p>
    <w:p w14:paraId="59A7E17B" w14:textId="3EFD5AB5" w:rsidR="008D2AB8" w:rsidRPr="00496E04" w:rsidRDefault="008D2AB8" w:rsidP="00FA36FC">
      <w:pPr>
        <w:widowControl w:val="0"/>
        <w:ind w:right="1"/>
        <w:jc w:val="both"/>
        <w:rPr>
          <w:b/>
          <w:sz w:val="22"/>
          <w:szCs w:val="22"/>
        </w:rPr>
      </w:pPr>
      <w:r w:rsidRPr="00496E04">
        <w:rPr>
          <w:b/>
          <w:sz w:val="22"/>
          <w:szCs w:val="22"/>
        </w:rPr>
        <w:t>Termin realizacji umowy: ………………………………………..….</w:t>
      </w:r>
      <w:r w:rsidRPr="00496E04">
        <w:rPr>
          <w:b/>
          <w:i/>
          <w:sz w:val="22"/>
          <w:szCs w:val="22"/>
          <w:highlight w:val="yellow"/>
        </w:rPr>
        <w:t>(kryterium oceny ofert)</w:t>
      </w:r>
    </w:p>
    <w:p w14:paraId="5FCE3FBD" w14:textId="77777777" w:rsidR="009F29BA" w:rsidRPr="00496E04" w:rsidRDefault="009F29BA" w:rsidP="00FA36FC">
      <w:pPr>
        <w:widowControl w:val="0"/>
        <w:ind w:right="1"/>
        <w:jc w:val="both"/>
        <w:rPr>
          <w:b/>
          <w:sz w:val="22"/>
          <w:szCs w:val="22"/>
        </w:rPr>
      </w:pPr>
    </w:p>
    <w:p w14:paraId="18820992" w14:textId="4790C211" w:rsidR="008D2AB8" w:rsidRDefault="00802ED5" w:rsidP="00FA36FC">
      <w:pPr>
        <w:widowControl w:val="0"/>
        <w:ind w:right="1"/>
        <w:jc w:val="both"/>
        <w:rPr>
          <w:i/>
          <w:sz w:val="22"/>
          <w:szCs w:val="22"/>
        </w:rPr>
      </w:pPr>
      <w:r w:rsidRPr="00496E04">
        <w:rPr>
          <w:b/>
          <w:sz w:val="22"/>
          <w:szCs w:val="22"/>
        </w:rPr>
        <w:t>Kompozycja artystyczna</w:t>
      </w:r>
      <w:r w:rsidRPr="00802ED5">
        <w:rPr>
          <w:b/>
          <w:color w:val="FF0000"/>
          <w:sz w:val="22"/>
          <w:szCs w:val="22"/>
        </w:rPr>
        <w:t xml:space="preserve"> </w:t>
      </w:r>
      <w:r w:rsidR="003B2C2D" w:rsidRPr="00496E04">
        <w:rPr>
          <w:b/>
          <w:i/>
          <w:sz w:val="22"/>
          <w:szCs w:val="22"/>
          <w:highlight w:val="yellow"/>
        </w:rPr>
        <w:t>(kryterium oceny ofert)</w:t>
      </w:r>
    </w:p>
    <w:p w14:paraId="45587D79" w14:textId="6A0E35CC" w:rsidR="00496E04" w:rsidRDefault="00496E04" w:rsidP="00496E04">
      <w:pPr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>- P</w:t>
      </w:r>
      <w:r>
        <w:rPr>
          <w:sz w:val="22"/>
          <w:szCs w:val="22"/>
          <w:shd w:val="clear" w:color="auto" w:fill="FFFFFF"/>
        </w:rPr>
        <w:t>rojekt broszury i ulotki w formie innej formie artystycznej niż kolaż, komiks i rysunek odręczny*</w:t>
      </w:r>
    </w:p>
    <w:p w14:paraId="6ED26F35" w14:textId="435E0F18" w:rsidR="00496E04" w:rsidRDefault="00496E04" w:rsidP="00496E04">
      <w:pPr>
        <w:rPr>
          <w:sz w:val="22"/>
          <w:szCs w:val="22"/>
        </w:rPr>
      </w:pPr>
      <w:r>
        <w:rPr>
          <w:sz w:val="22"/>
          <w:szCs w:val="22"/>
        </w:rPr>
        <w:t>- P</w:t>
      </w:r>
      <w:r>
        <w:rPr>
          <w:sz w:val="22"/>
          <w:szCs w:val="22"/>
          <w:shd w:val="clear" w:color="auto" w:fill="FFFFFF"/>
        </w:rPr>
        <w:t>rojekt broszury i ulotki w formie kolażu*</w:t>
      </w:r>
    </w:p>
    <w:p w14:paraId="1A0145CF" w14:textId="669E6002" w:rsidR="00496E04" w:rsidRDefault="00496E04" w:rsidP="00496E04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- P</w:t>
      </w:r>
      <w:r>
        <w:rPr>
          <w:sz w:val="22"/>
          <w:szCs w:val="22"/>
          <w:shd w:val="clear" w:color="auto" w:fill="FFFFFF"/>
        </w:rPr>
        <w:t>rojekt broszury i ulotki w formie rysunku odręcznego*</w:t>
      </w:r>
    </w:p>
    <w:p w14:paraId="7701E66A" w14:textId="06362745" w:rsidR="00496E04" w:rsidRPr="00FA36FC" w:rsidRDefault="00496E04" w:rsidP="00496E04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- P</w:t>
      </w:r>
      <w:r>
        <w:rPr>
          <w:sz w:val="22"/>
          <w:szCs w:val="22"/>
          <w:shd w:val="clear" w:color="auto" w:fill="FFFFFF"/>
        </w:rPr>
        <w:t>rojekt broszury i ulotki w formie komiksu*</w:t>
      </w:r>
    </w:p>
    <w:p w14:paraId="7BF1CAD3" w14:textId="23D5579D" w:rsidR="009F29BA" w:rsidRDefault="00496E04" w:rsidP="00FA36FC">
      <w:pPr>
        <w:tabs>
          <w:tab w:val="left" w:pos="426"/>
        </w:tabs>
        <w:jc w:val="both"/>
        <w:rPr>
          <w:sz w:val="22"/>
          <w:szCs w:val="22"/>
        </w:rPr>
      </w:pPr>
      <w:r w:rsidRPr="00496E04">
        <w:rPr>
          <w:sz w:val="22"/>
          <w:szCs w:val="22"/>
          <w:highlight w:val="yellow"/>
        </w:rPr>
        <w:t>*Odpowiednie zakreślić</w:t>
      </w:r>
    </w:p>
    <w:p w14:paraId="4F077104" w14:textId="77777777" w:rsidR="00496E04" w:rsidRDefault="00496E04" w:rsidP="00FA36FC">
      <w:pPr>
        <w:tabs>
          <w:tab w:val="left" w:pos="426"/>
        </w:tabs>
        <w:jc w:val="both"/>
        <w:rPr>
          <w:sz w:val="22"/>
          <w:szCs w:val="22"/>
        </w:rPr>
      </w:pPr>
    </w:p>
    <w:p w14:paraId="4FB5F05E" w14:textId="4B043854" w:rsidR="008D2AB8" w:rsidRPr="00FA36FC" w:rsidRDefault="008D2AB8" w:rsidP="00FA36FC">
      <w:pPr>
        <w:tabs>
          <w:tab w:val="left" w:pos="426"/>
        </w:tabs>
        <w:jc w:val="both"/>
        <w:rPr>
          <w:b/>
          <w:sz w:val="22"/>
          <w:szCs w:val="22"/>
        </w:rPr>
      </w:pPr>
      <w:r w:rsidRPr="00FA36FC">
        <w:rPr>
          <w:sz w:val="22"/>
          <w:szCs w:val="22"/>
        </w:rPr>
        <w:t xml:space="preserve">Oświadczamy, że zgodnie z ustawą z dnia </w:t>
      </w:r>
      <w:r w:rsidR="00A0022B" w:rsidRPr="00FA36FC">
        <w:rPr>
          <w:sz w:val="22"/>
          <w:szCs w:val="22"/>
        </w:rPr>
        <w:t>6 marca 2018 r</w:t>
      </w:r>
      <w:r w:rsidRPr="00FA36FC">
        <w:rPr>
          <w:sz w:val="22"/>
          <w:szCs w:val="22"/>
        </w:rPr>
        <w:t>.</w:t>
      </w:r>
      <w:r w:rsidR="00A0022B" w:rsidRPr="00FA36FC">
        <w:rPr>
          <w:sz w:val="22"/>
          <w:szCs w:val="22"/>
        </w:rPr>
        <w:t xml:space="preserve"> Prawo przedsiębiorców, </w:t>
      </w:r>
      <w:r w:rsidRPr="00FA36FC">
        <w:rPr>
          <w:sz w:val="22"/>
          <w:szCs w:val="22"/>
        </w:rPr>
        <w:t>należymy do małych lub średnich przedsiębiorców:</w:t>
      </w:r>
      <w:r w:rsidRPr="00FA36FC">
        <w:rPr>
          <w:b/>
          <w:sz w:val="22"/>
          <w:szCs w:val="22"/>
        </w:rPr>
        <w:t xml:space="preserve"> TAK/NIE</w:t>
      </w:r>
    </w:p>
    <w:p w14:paraId="218EB1CB" w14:textId="77777777" w:rsidR="009F29BA" w:rsidRDefault="009F29BA" w:rsidP="009F29BA">
      <w:pPr>
        <w:tabs>
          <w:tab w:val="left" w:pos="426"/>
        </w:tabs>
        <w:jc w:val="both"/>
        <w:rPr>
          <w:b/>
          <w:sz w:val="22"/>
        </w:rPr>
      </w:pPr>
    </w:p>
    <w:p w14:paraId="47E60189" w14:textId="05FEF877" w:rsidR="009F29BA" w:rsidRDefault="009F29BA" w:rsidP="009F29BA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D5B34B" w14:textId="77777777" w:rsidR="009F29BA" w:rsidRDefault="009F29BA" w:rsidP="009F29B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A4C2BDF" w14:textId="77777777" w:rsidR="009F29BA" w:rsidRDefault="009F29BA" w:rsidP="009F29B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73BEBDF" w14:textId="77777777" w:rsidR="009F29BA" w:rsidRDefault="009F29BA" w:rsidP="009F29B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0D48608" w14:textId="77777777" w:rsidR="009F29BA" w:rsidRDefault="009F29BA" w:rsidP="009F29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>
        <w:rPr>
          <w:color w:val="000000"/>
          <w:sz w:val="22"/>
          <w:szCs w:val="22"/>
          <w:lang w:eastAsia="ar-SA"/>
        </w:rPr>
        <w:lastRenderedPageBreak/>
        <w:t>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E600E28" w14:textId="77777777" w:rsidR="009F29BA" w:rsidRDefault="009F29BA" w:rsidP="009F29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0BF4D1" w14:textId="77777777" w:rsidR="009F29BA" w:rsidRDefault="009F29BA" w:rsidP="009F29B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BBB911" w14:textId="77777777" w:rsidR="009F29BA" w:rsidRDefault="009F29BA" w:rsidP="009F29B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B76B10" w14:textId="77777777" w:rsidR="009F29BA" w:rsidRDefault="009F29BA" w:rsidP="009F29B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F29BA" w14:paraId="253E2396" w14:textId="77777777" w:rsidTr="009F29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30CE5" w14:textId="77777777" w:rsidR="009F29BA" w:rsidRDefault="009F29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27CFD" w14:textId="77777777" w:rsidR="009F29BA" w:rsidRDefault="009F29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F61E0E9" w14:textId="77777777" w:rsidR="009F29BA" w:rsidRDefault="009F29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E0CCE" w14:textId="77777777" w:rsidR="009F29BA" w:rsidRDefault="009F29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F29BA" w14:paraId="4D7C3571" w14:textId="77777777" w:rsidTr="009F29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808C8" w14:textId="77777777" w:rsidR="009F29BA" w:rsidRDefault="009F29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D1F2" w14:textId="77777777" w:rsidR="009F29BA" w:rsidRDefault="009F29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42354" w14:textId="77777777" w:rsidR="009F29BA" w:rsidRDefault="009F29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F29BA" w14:paraId="5584365C" w14:textId="77777777" w:rsidTr="009F29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B076B" w14:textId="77777777" w:rsidR="009F29BA" w:rsidRDefault="009F29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865C4" w14:textId="77777777" w:rsidR="009F29BA" w:rsidRDefault="009F29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4FE7F" w14:textId="77777777" w:rsidR="009F29BA" w:rsidRDefault="009F29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C265ABC" w14:textId="77777777" w:rsidR="009F29BA" w:rsidRDefault="009F29BA" w:rsidP="009F29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673CD0A" w14:textId="77777777" w:rsidR="009F29BA" w:rsidRDefault="009F29BA" w:rsidP="009F29B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38DE44E" w14:textId="77777777" w:rsidR="009F29BA" w:rsidRDefault="009F29BA" w:rsidP="009F29B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57C5EEE" w14:textId="77777777" w:rsidR="009F29BA" w:rsidRDefault="009F29BA" w:rsidP="009F29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F5274BB" w14:textId="77777777" w:rsidR="009F29BA" w:rsidRDefault="009F29BA" w:rsidP="009F29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54DA1C" w14:textId="77777777" w:rsidR="009F29BA" w:rsidRDefault="009F29BA" w:rsidP="009F29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7405C81" w14:textId="77777777" w:rsidR="009F29BA" w:rsidRDefault="009F29BA" w:rsidP="009F29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B29B61F" w14:textId="77777777" w:rsidR="009F29BA" w:rsidRDefault="009F29BA" w:rsidP="009F29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A3CCDCF" w14:textId="77777777" w:rsidR="009F29BA" w:rsidRDefault="009F29BA" w:rsidP="009F29B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B02C21" w14:textId="77777777" w:rsidR="009F29BA" w:rsidRDefault="009F29BA" w:rsidP="009F29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699D517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690AACB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6F52CF9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6CB36A2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CFBA717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45E6B6" w14:textId="77777777" w:rsidR="009F29BA" w:rsidRDefault="009F29BA" w:rsidP="009F29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6DB0A749" w14:textId="77777777" w:rsidR="009F29BA" w:rsidRDefault="009F29BA" w:rsidP="009F29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6F2A8E0" w14:textId="77777777" w:rsidR="00FE545C" w:rsidRPr="00FA36FC" w:rsidRDefault="00FE545C" w:rsidP="009F29BA">
      <w:pPr>
        <w:tabs>
          <w:tab w:val="left" w:pos="426"/>
        </w:tabs>
        <w:jc w:val="both"/>
        <w:rPr>
          <w:sz w:val="22"/>
          <w:szCs w:val="22"/>
        </w:rPr>
      </w:pPr>
    </w:p>
    <w:sectPr w:rsidR="00FE545C" w:rsidRPr="00FA36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4C798" w14:textId="77777777" w:rsidR="00E170AB" w:rsidRDefault="00E170AB">
      <w:r>
        <w:separator/>
      </w:r>
    </w:p>
  </w:endnote>
  <w:endnote w:type="continuationSeparator" w:id="0">
    <w:p w14:paraId="6A714C7D" w14:textId="77777777" w:rsidR="00E170AB" w:rsidRDefault="00E17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F90BA" w14:textId="77777777" w:rsidR="00DD29EE" w:rsidRDefault="00DD29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FF81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DEFEB" w14:textId="77777777" w:rsidR="00DD29EE" w:rsidRDefault="00DD29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C1EF8" w14:textId="77777777" w:rsidR="00E170AB" w:rsidRDefault="00E170AB">
      <w:r>
        <w:separator/>
      </w:r>
    </w:p>
  </w:footnote>
  <w:footnote w:type="continuationSeparator" w:id="0">
    <w:p w14:paraId="28B7433F" w14:textId="77777777" w:rsidR="00E170AB" w:rsidRDefault="00E170AB">
      <w:r>
        <w:continuationSeparator/>
      </w:r>
    </w:p>
  </w:footnote>
  <w:footnote w:id="1">
    <w:p w14:paraId="7B9258F9" w14:textId="77777777" w:rsidR="00802ED5" w:rsidRDefault="00802ED5" w:rsidP="00802ED5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A84A" w14:textId="77777777" w:rsidR="00DD29EE" w:rsidRDefault="00DD2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0D7C1" w14:textId="7B0CE125" w:rsidR="00F53146" w:rsidRPr="00FA36FC" w:rsidRDefault="00F53146" w:rsidP="00FA36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9A57" w14:textId="77777777" w:rsidR="00DD29EE" w:rsidRDefault="00DD29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46257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0014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5108977">
    <w:abstractNumId w:val="0"/>
  </w:num>
  <w:num w:numId="4" w16cid:durableId="24864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8A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115E"/>
    <w:rsid w:val="001D4612"/>
    <w:rsid w:val="00207E98"/>
    <w:rsid w:val="002723B0"/>
    <w:rsid w:val="00315A4A"/>
    <w:rsid w:val="003B2C2D"/>
    <w:rsid w:val="00496E04"/>
    <w:rsid w:val="004B7300"/>
    <w:rsid w:val="004C6753"/>
    <w:rsid w:val="005572D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2ED5"/>
    <w:rsid w:val="00833933"/>
    <w:rsid w:val="00853083"/>
    <w:rsid w:val="008B2F0C"/>
    <w:rsid w:val="008B4928"/>
    <w:rsid w:val="008D2AB8"/>
    <w:rsid w:val="008F1C66"/>
    <w:rsid w:val="00970FE4"/>
    <w:rsid w:val="009F29BA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D29EE"/>
    <w:rsid w:val="00E170AB"/>
    <w:rsid w:val="00E44371"/>
    <w:rsid w:val="00E808A7"/>
    <w:rsid w:val="00E949B0"/>
    <w:rsid w:val="00F00591"/>
    <w:rsid w:val="00F51688"/>
    <w:rsid w:val="00F53146"/>
    <w:rsid w:val="00F91018"/>
    <w:rsid w:val="00FA0F30"/>
    <w:rsid w:val="00FA36FC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F94C3"/>
  <w15:chartTrackingRefBased/>
  <w15:docId w15:val="{5FC00B8B-B252-45C4-969E-58C59BA9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683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Rosińska-Gołdasz</cp:lastModifiedBy>
  <cp:revision>2</cp:revision>
  <cp:lastPrinted>2022-09-20T10:08:00Z</cp:lastPrinted>
  <dcterms:created xsi:type="dcterms:W3CDTF">2022-10-19T12:54:00Z</dcterms:created>
  <dcterms:modified xsi:type="dcterms:W3CDTF">2022-10-19T12:54:00Z</dcterms:modified>
</cp:coreProperties>
</file>