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262D" w:rsidRDefault="00086C35" w:rsidP="0008262D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              </w:t>
      </w:r>
    </w:p>
    <w:p w:rsidR="00086C35" w:rsidRPr="008B2354" w:rsidRDefault="00B81ACB" w:rsidP="008B2354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>
            <wp:extent cx="5514975" cy="504825"/>
            <wp:effectExtent l="0" t="0" r="0" b="0"/>
            <wp:docPr id="2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6C35" w:rsidRPr="008B2354" w:rsidRDefault="00086C35" w:rsidP="008B2354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5</w:t>
      </w:r>
    </w:p>
    <w:p w:rsidR="00086C35" w:rsidRDefault="00086C35" w:rsidP="00086C35"/>
    <w:p w:rsidR="00086C35" w:rsidRDefault="00086C35" w:rsidP="00086C3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086C35" w:rsidRDefault="00086C35" w:rsidP="00086C3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6C35" w:rsidRDefault="00086C35" w:rsidP="00086C3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086C35" w:rsidRDefault="00086C35" w:rsidP="00086C3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086C35" w:rsidRDefault="00086C35" w:rsidP="001A7D95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1A7D95" w:rsidRPr="001A7D95">
        <w:rPr>
          <w:b/>
          <w:sz w:val="22"/>
          <w:szCs w:val="22"/>
        </w:rPr>
        <w:t xml:space="preserve">Usługa szkolenia -  kurs kosztorysowania robót budowlanych w programie </w:t>
      </w:r>
      <w:proofErr w:type="spellStart"/>
      <w:r w:rsidR="001A7D95" w:rsidRPr="001A7D95">
        <w:rPr>
          <w:b/>
          <w:sz w:val="22"/>
          <w:szCs w:val="22"/>
        </w:rPr>
        <w:t>BIMestiMate</w:t>
      </w:r>
      <w:proofErr w:type="spellEnd"/>
      <w:r w:rsidR="001A7D95" w:rsidRPr="001A7D95">
        <w:rPr>
          <w:b/>
          <w:sz w:val="22"/>
          <w:szCs w:val="22"/>
        </w:rPr>
        <w:t xml:space="preserve"> dla pracowników Pionu Kanclerza AGH na różnych poziomach zaawansowania, realizowany w ramach projektu Zintegrowany Program Rozwoju Akademii Górniczo-Hutniczej w Krakowie nr POWR.03.05.00-00-Z307/17-00, Zadanie 6. Podniesienie kompetencji kadry administracyjnej - Kc-zp.272-</w:t>
      </w:r>
      <w:r w:rsidR="008B2354">
        <w:rPr>
          <w:b/>
          <w:sz w:val="22"/>
          <w:szCs w:val="22"/>
        </w:rPr>
        <w:t>609</w:t>
      </w:r>
      <w:r w:rsidR="001A7D95" w:rsidRPr="001A7D95">
        <w:rPr>
          <w:b/>
          <w:sz w:val="22"/>
          <w:szCs w:val="22"/>
        </w:rPr>
        <w:t>/22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:rsidR="008B2354" w:rsidRPr="006B0554" w:rsidRDefault="008B2354" w:rsidP="001A7D95">
      <w:pPr>
        <w:tabs>
          <w:tab w:val="left" w:pos="0"/>
        </w:tabs>
        <w:jc w:val="both"/>
        <w:rPr>
          <w:b/>
          <w:sz w:val="22"/>
          <w:szCs w:val="22"/>
        </w:rPr>
      </w:pPr>
      <w:bookmarkStart w:id="0" w:name="_Hlk116386346"/>
      <w:r>
        <w:rPr>
          <w:b/>
          <w:sz w:val="22"/>
          <w:szCs w:val="22"/>
        </w:rPr>
        <w:t>Zadanie nr 1</w:t>
      </w:r>
    </w:p>
    <w:tbl>
      <w:tblPr>
        <w:tblW w:w="10440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"/>
        <w:gridCol w:w="2408"/>
        <w:gridCol w:w="1700"/>
        <w:gridCol w:w="1700"/>
        <w:gridCol w:w="1842"/>
        <w:gridCol w:w="2408"/>
      </w:tblGrid>
      <w:tr w:rsidR="00277B0A" w:rsidTr="008B2354">
        <w:trPr>
          <w:cantSplit/>
          <w:trHeight w:val="782"/>
        </w:trPr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7B0A" w:rsidRDefault="00277B0A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7B0A" w:rsidRDefault="00277B0A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7B0A" w:rsidRDefault="00277B0A">
            <w:pPr>
              <w:tabs>
                <w:tab w:val="left" w:pos="0"/>
              </w:tabs>
              <w:jc w:val="center"/>
              <w:rPr>
                <w:b/>
                <w:color w:val="2E74B5" w:themeColor="accent5" w:themeShade="BF"/>
              </w:rPr>
            </w:pPr>
            <w:r>
              <w:rPr>
                <w:b/>
                <w:color w:val="2E74B5" w:themeColor="accent5" w:themeShade="BF"/>
              </w:rPr>
              <w:t>Liczebność grupy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7B0A" w:rsidRDefault="00277B0A">
            <w:pPr>
              <w:tabs>
                <w:tab w:val="left" w:pos="0"/>
              </w:tabs>
              <w:jc w:val="center"/>
              <w:rPr>
                <w:b/>
                <w:color w:val="2E74B5" w:themeColor="accent5" w:themeShade="BF"/>
              </w:rPr>
            </w:pPr>
            <w:r>
              <w:rPr>
                <w:b/>
                <w:color w:val="2E74B5" w:themeColor="accent5" w:themeShade="BF"/>
              </w:rPr>
              <w:t>Czas trwania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7B0A" w:rsidRDefault="00277B0A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7B0A" w:rsidRDefault="00277B0A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usługi</w:t>
            </w:r>
          </w:p>
          <w:p w:rsidR="00277B0A" w:rsidRDefault="00277B0A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277B0A" w:rsidTr="008B2354">
        <w:trPr>
          <w:cantSplit/>
          <w:trHeight w:hRule="exact" w:val="281"/>
        </w:trPr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  <w:tc>
          <w:tcPr>
            <w:tcW w:w="2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center"/>
            </w:pPr>
            <w:r>
              <w:t>6</w:t>
            </w:r>
          </w:p>
        </w:tc>
      </w:tr>
      <w:tr w:rsidR="00277B0A" w:rsidTr="008B2354">
        <w:trPr>
          <w:cantSplit/>
          <w:trHeight w:val="921"/>
        </w:trPr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277B0A" w:rsidTr="008B2354">
        <w:trPr>
          <w:cantSplit/>
          <w:trHeight w:val="870"/>
        </w:trPr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bookmarkEnd w:id="0"/>
    <w:p w:rsidR="008B2354" w:rsidRPr="006B0554" w:rsidRDefault="008B2354" w:rsidP="008B2354">
      <w:pPr>
        <w:tabs>
          <w:tab w:val="left" w:pos="0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Zadanie nr </w:t>
      </w:r>
      <w:r>
        <w:rPr>
          <w:b/>
          <w:sz w:val="22"/>
          <w:szCs w:val="22"/>
        </w:rPr>
        <w:t>2</w:t>
      </w:r>
    </w:p>
    <w:tbl>
      <w:tblPr>
        <w:tblW w:w="10440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"/>
        <w:gridCol w:w="2408"/>
        <w:gridCol w:w="1700"/>
        <w:gridCol w:w="1700"/>
        <w:gridCol w:w="1842"/>
        <w:gridCol w:w="2408"/>
      </w:tblGrid>
      <w:tr w:rsidR="008B2354" w:rsidTr="00A12A47">
        <w:trPr>
          <w:cantSplit/>
          <w:trHeight w:val="782"/>
        </w:trPr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2354" w:rsidRDefault="008B2354" w:rsidP="00A12A47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2354" w:rsidRDefault="008B2354" w:rsidP="00A12A47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2"/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2354" w:rsidRDefault="008B2354" w:rsidP="00A12A47">
            <w:pPr>
              <w:tabs>
                <w:tab w:val="left" w:pos="0"/>
              </w:tabs>
              <w:jc w:val="center"/>
              <w:rPr>
                <w:b/>
                <w:color w:val="2E74B5" w:themeColor="accent5" w:themeShade="BF"/>
              </w:rPr>
            </w:pPr>
            <w:r>
              <w:rPr>
                <w:b/>
                <w:color w:val="2E74B5" w:themeColor="accent5" w:themeShade="BF"/>
              </w:rPr>
              <w:t>Liczebność grupy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2354" w:rsidRDefault="008B2354" w:rsidP="00A12A47">
            <w:pPr>
              <w:tabs>
                <w:tab w:val="left" w:pos="0"/>
              </w:tabs>
              <w:jc w:val="center"/>
              <w:rPr>
                <w:b/>
                <w:color w:val="2E74B5" w:themeColor="accent5" w:themeShade="BF"/>
              </w:rPr>
            </w:pPr>
            <w:r>
              <w:rPr>
                <w:b/>
                <w:color w:val="2E74B5" w:themeColor="accent5" w:themeShade="BF"/>
              </w:rPr>
              <w:t>Czas trwania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2354" w:rsidRDefault="008B2354" w:rsidP="00A12A47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2354" w:rsidRDefault="008B2354" w:rsidP="00A12A47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usługi</w:t>
            </w:r>
          </w:p>
          <w:p w:rsidR="008B2354" w:rsidRDefault="008B2354" w:rsidP="00A12A47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8B2354" w:rsidTr="00A12A47">
        <w:trPr>
          <w:cantSplit/>
          <w:trHeight w:hRule="exact" w:val="281"/>
        </w:trPr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2354" w:rsidRDefault="008B2354" w:rsidP="00A12A47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2354" w:rsidRDefault="008B2354" w:rsidP="00A12A47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B2354" w:rsidRDefault="008B2354" w:rsidP="00A12A47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B2354" w:rsidRDefault="008B2354" w:rsidP="00A12A47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2354" w:rsidRDefault="008B2354" w:rsidP="00A12A47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B2354" w:rsidRDefault="008B2354" w:rsidP="00A12A47">
            <w:pPr>
              <w:tabs>
                <w:tab w:val="left" w:pos="0"/>
              </w:tabs>
              <w:spacing w:line="480" w:lineRule="auto"/>
              <w:jc w:val="center"/>
            </w:pPr>
            <w:r>
              <w:t>6</w:t>
            </w:r>
          </w:p>
        </w:tc>
      </w:tr>
      <w:tr w:rsidR="008B2354" w:rsidTr="00A12A47">
        <w:trPr>
          <w:cantSplit/>
          <w:trHeight w:val="921"/>
        </w:trPr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354" w:rsidRDefault="008B2354" w:rsidP="00A12A47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354" w:rsidRDefault="008B2354" w:rsidP="00A12A47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354" w:rsidRDefault="008B2354" w:rsidP="00A12A4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354" w:rsidRDefault="008B2354" w:rsidP="00A12A4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354" w:rsidRDefault="008B2354" w:rsidP="00A12A4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354" w:rsidRDefault="008B2354" w:rsidP="00A12A4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8B2354" w:rsidTr="00A12A47">
        <w:trPr>
          <w:cantSplit/>
          <w:trHeight w:val="870"/>
        </w:trPr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354" w:rsidRDefault="008B2354" w:rsidP="00A12A47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354" w:rsidRDefault="008B2354" w:rsidP="00A12A47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354" w:rsidRDefault="008B2354" w:rsidP="00A12A4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354" w:rsidRDefault="008B2354" w:rsidP="00A12A4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354" w:rsidRDefault="008B2354" w:rsidP="00A12A4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354" w:rsidRDefault="008B2354" w:rsidP="00A12A4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086C35" w:rsidRDefault="00086C35" w:rsidP="00086C35">
      <w:pPr>
        <w:spacing w:line="360" w:lineRule="auto"/>
        <w:jc w:val="both"/>
        <w:rPr>
          <w:b/>
        </w:rPr>
      </w:pPr>
    </w:p>
    <w:p w:rsidR="00086C35" w:rsidRPr="00BB5634" w:rsidRDefault="00086C35" w:rsidP="00086C35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:rsidR="00086C35" w:rsidRDefault="00086C35" w:rsidP="00086C35">
      <w:pPr>
        <w:spacing w:line="360" w:lineRule="auto"/>
        <w:jc w:val="both"/>
      </w:pPr>
    </w:p>
    <w:p w:rsidR="00086C35" w:rsidRDefault="00086C35" w:rsidP="00086C35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F213FB" w:rsidRPr="00C254C7" w:rsidRDefault="00F213FB" w:rsidP="00C254C7">
      <w:pPr>
        <w:pStyle w:val="Zwykytekst"/>
      </w:pPr>
      <w:bookmarkStart w:id="1" w:name="_GoBack"/>
      <w:bookmarkEnd w:id="1"/>
    </w:p>
    <w:sectPr w:rsidR="00F213FB" w:rsidRPr="00C254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1B48" w:rsidRDefault="002F1B48">
      <w:r>
        <w:separator/>
      </w:r>
    </w:p>
  </w:endnote>
  <w:endnote w:type="continuationSeparator" w:id="0">
    <w:p w:rsidR="002F1B48" w:rsidRDefault="002F1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1B48" w:rsidRDefault="002F1B48">
      <w:r>
        <w:separator/>
      </w:r>
    </w:p>
  </w:footnote>
  <w:footnote w:type="continuationSeparator" w:id="0">
    <w:p w:rsidR="002F1B48" w:rsidRDefault="002F1B48">
      <w:r>
        <w:continuationSeparator/>
      </w:r>
    </w:p>
  </w:footnote>
  <w:footnote w:id="1">
    <w:p w:rsidR="00277B0A" w:rsidRDefault="00277B0A" w:rsidP="00277B0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color w:val="2E74B5" w:themeColor="accent5" w:themeShade="BF"/>
        </w:rPr>
        <w:t xml:space="preserve">należy uzupełnić zgodnie z opisem w pkt </w:t>
      </w:r>
      <w:r>
        <w:rPr>
          <w:b/>
          <w:color w:val="2E74B5" w:themeColor="accent5" w:themeShade="BF"/>
          <w:u w:val="single"/>
        </w:rPr>
        <w:t>8.1.4a) SWZ</w:t>
      </w:r>
    </w:p>
  </w:footnote>
  <w:footnote w:id="2">
    <w:p w:rsidR="008B2354" w:rsidRDefault="008B2354" w:rsidP="008B235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color w:val="2E74B5" w:themeColor="accent5" w:themeShade="BF"/>
        </w:rPr>
        <w:t xml:space="preserve">należy uzupełnić zgodnie z opisem w pkt </w:t>
      </w:r>
      <w:r>
        <w:rPr>
          <w:b/>
          <w:color w:val="2E74B5" w:themeColor="accent5" w:themeShade="BF"/>
          <w:u w:val="single"/>
        </w:rPr>
        <w:t>8.1.4a)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88D"/>
    <w:rsid w:val="0008262D"/>
    <w:rsid w:val="00082E0F"/>
    <w:rsid w:val="00086C35"/>
    <w:rsid w:val="0010649E"/>
    <w:rsid w:val="001A7D95"/>
    <w:rsid w:val="00210E8E"/>
    <w:rsid w:val="00276C10"/>
    <w:rsid w:val="00277B0A"/>
    <w:rsid w:val="0029761E"/>
    <w:rsid w:val="002F1B48"/>
    <w:rsid w:val="003B788D"/>
    <w:rsid w:val="00435FA8"/>
    <w:rsid w:val="0056745A"/>
    <w:rsid w:val="006E6E0B"/>
    <w:rsid w:val="00702A72"/>
    <w:rsid w:val="008B2354"/>
    <w:rsid w:val="00B81ACB"/>
    <w:rsid w:val="00C049BA"/>
    <w:rsid w:val="00C254C7"/>
    <w:rsid w:val="00C34B2E"/>
    <w:rsid w:val="00D11BC3"/>
    <w:rsid w:val="00D62AE7"/>
    <w:rsid w:val="00DD5BF2"/>
    <w:rsid w:val="00F213FB"/>
    <w:rsid w:val="00F70443"/>
    <w:rsid w:val="00F8605B"/>
    <w:rsid w:val="00FA3E3D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A45869"/>
  <w15:chartTrackingRefBased/>
  <w15:docId w15:val="{6EAB977A-0522-4BDB-AAAD-DE52CF6AE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6C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435F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5FA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86C35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86C35"/>
  </w:style>
  <w:style w:type="character" w:styleId="Odwoanieprzypisudolnego">
    <w:name w:val="footnote reference"/>
    <w:uiPriority w:val="99"/>
    <w:semiHidden/>
    <w:unhideWhenUsed/>
    <w:rsid w:val="00086C35"/>
    <w:rPr>
      <w:vertAlign w:val="superscript"/>
    </w:rPr>
  </w:style>
  <w:style w:type="paragraph" w:customStyle="1" w:styleId="Gwka">
    <w:name w:val="Główka"/>
    <w:basedOn w:val="Normalny"/>
    <w:rsid w:val="00086C35"/>
    <w:rPr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08262D"/>
    <w:pPr>
      <w:suppressAutoHyphens/>
      <w:autoSpaceDN w:val="0"/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037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2022-08-22T11:37:00Z</cp:lastPrinted>
  <dcterms:created xsi:type="dcterms:W3CDTF">2022-10-11T11:12:00Z</dcterms:created>
  <dcterms:modified xsi:type="dcterms:W3CDTF">2022-10-11T11:12:00Z</dcterms:modified>
</cp:coreProperties>
</file>