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2D53D" w14:textId="77777777" w:rsidR="00995192" w:rsidRPr="00240E71" w:rsidRDefault="00B822C9" w:rsidP="0099519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D1F5F97">
          <v:roundrect id="_x0000_s1027" style="position:absolute;left:0;text-align:left;margin-left:-25.5pt;margin-top:-13.15pt;width:162pt;height:1in;z-index:251658240" arcsize="10923f"/>
        </w:pict>
      </w:r>
      <w:r w:rsidR="00995192">
        <w:rPr>
          <w:b w:val="0"/>
          <w:sz w:val="22"/>
          <w:szCs w:val="22"/>
        </w:rPr>
        <w:tab/>
      </w:r>
      <w:r w:rsidR="00995192">
        <w:rPr>
          <w:b w:val="0"/>
          <w:sz w:val="22"/>
          <w:szCs w:val="22"/>
        </w:rPr>
        <w:tab/>
      </w:r>
      <w:r w:rsidR="00995192">
        <w:rPr>
          <w:b w:val="0"/>
          <w:sz w:val="22"/>
          <w:szCs w:val="22"/>
        </w:rPr>
        <w:tab/>
      </w:r>
      <w:r w:rsidR="00995192">
        <w:rPr>
          <w:b w:val="0"/>
          <w:sz w:val="22"/>
          <w:szCs w:val="22"/>
        </w:rPr>
        <w:tab/>
      </w:r>
      <w:r w:rsidR="00995192">
        <w:rPr>
          <w:b w:val="0"/>
          <w:sz w:val="22"/>
          <w:szCs w:val="22"/>
        </w:rPr>
        <w:tab/>
      </w:r>
      <w:r w:rsidR="00995192">
        <w:rPr>
          <w:b w:val="0"/>
          <w:sz w:val="22"/>
          <w:szCs w:val="22"/>
        </w:rPr>
        <w:tab/>
      </w:r>
      <w:r w:rsidR="00995192">
        <w:rPr>
          <w:b w:val="0"/>
          <w:sz w:val="22"/>
          <w:szCs w:val="22"/>
        </w:rPr>
        <w:tab/>
      </w:r>
      <w:r w:rsidR="00995192" w:rsidRPr="004C278E">
        <w:rPr>
          <w:rFonts w:ascii="Times New Roman" w:hAnsi="Times New Roman"/>
        </w:rPr>
        <w:t xml:space="preserve">Załącznik nr </w:t>
      </w:r>
      <w:r w:rsidR="00995192">
        <w:rPr>
          <w:rFonts w:ascii="Times New Roman" w:hAnsi="Times New Roman"/>
        </w:rPr>
        <w:t>1</w:t>
      </w:r>
    </w:p>
    <w:p w14:paraId="0CDB2D2D" w14:textId="77777777" w:rsidR="00995192" w:rsidRDefault="00995192" w:rsidP="0099519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F60CAAC" w14:textId="77777777" w:rsidR="00995192" w:rsidRPr="0022732C" w:rsidRDefault="00995192" w:rsidP="0099519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F4C1295" w14:textId="77777777" w:rsidR="00995192" w:rsidRDefault="00995192" w:rsidP="0099519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471BFC3" w14:textId="77777777" w:rsidR="00995192" w:rsidRPr="0022732C" w:rsidRDefault="00995192" w:rsidP="0099519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AD66952" w14:textId="77777777" w:rsidR="00995192" w:rsidRPr="0022732C" w:rsidRDefault="00995192" w:rsidP="0099519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E931B38" w14:textId="77777777" w:rsidR="00995192" w:rsidRPr="0022732C" w:rsidRDefault="00995192" w:rsidP="0099519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C882888" w14:textId="77777777" w:rsidR="00995192" w:rsidRPr="0022732C" w:rsidRDefault="00995192" w:rsidP="0099519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E87C68B" w14:textId="77777777" w:rsidR="00995192" w:rsidRPr="0022732C" w:rsidRDefault="00995192" w:rsidP="0099519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59D893DE" w14:textId="77777777" w:rsidR="00995192" w:rsidRPr="0022732C" w:rsidRDefault="00995192" w:rsidP="0099519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64AD8F87" w14:textId="77777777" w:rsidR="00995192" w:rsidRPr="0022732C" w:rsidRDefault="00995192" w:rsidP="0099519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1680CC0" w14:textId="77777777" w:rsidR="00995192" w:rsidRPr="0022732C" w:rsidRDefault="00995192" w:rsidP="0099519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FBE125E" w14:textId="77777777" w:rsidR="00995192" w:rsidRPr="0022732C" w:rsidRDefault="00995192" w:rsidP="0099519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9D37A49" w14:textId="77777777" w:rsidR="00995192" w:rsidRDefault="00995192" w:rsidP="00995192">
      <w:pPr>
        <w:spacing w:line="360" w:lineRule="auto"/>
      </w:pPr>
      <w:r>
        <w:t>Do: Nazwa i siedziba Zamawiającego:</w:t>
      </w:r>
    </w:p>
    <w:p w14:paraId="41073011" w14:textId="77777777" w:rsidR="00995192" w:rsidRPr="00C44BB7" w:rsidRDefault="00995192" w:rsidP="00995192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4BCBC53B" w14:textId="77777777" w:rsidR="00995192" w:rsidRPr="00C44BB7" w:rsidRDefault="00995192" w:rsidP="00995192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635A4618" w14:textId="77777777" w:rsidR="00995192" w:rsidRDefault="00995192" w:rsidP="00995192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193FE282" w14:textId="77777777" w:rsidR="00995192" w:rsidRDefault="00995192" w:rsidP="00995192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42E15C42" w14:textId="77777777" w:rsidR="00995192" w:rsidRDefault="00995192" w:rsidP="00995192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5A9D314F" w14:textId="77777777" w:rsidR="00995192" w:rsidRDefault="00995192" w:rsidP="00995192">
      <w:pPr>
        <w:ind w:firstLine="3969"/>
        <w:rPr>
          <w:b/>
        </w:rPr>
      </w:pPr>
    </w:p>
    <w:p w14:paraId="5B797BAA" w14:textId="48B687EE" w:rsidR="00995192" w:rsidRDefault="00995192" w:rsidP="0099519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30848" w:rsidRPr="00F30848">
        <w:rPr>
          <w:b/>
        </w:rPr>
        <w:t>Dostawa zasilacza wysokiego napięcia do posiadanego mikroskopu TEM Titan High Base Fei Company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KC-zp.272-628/22 </w:t>
      </w:r>
      <w:r>
        <w:t>oferuję realizację przedmiotu zamówienia, zgodnie z zasadami określonymi w specyfikacji istotnych warunków zamówienia.</w:t>
      </w:r>
    </w:p>
    <w:p w14:paraId="7FBF80C6" w14:textId="77777777" w:rsidR="00B822C9" w:rsidRDefault="00B822C9" w:rsidP="00B822C9">
      <w:pPr>
        <w:widowControl w:val="0"/>
        <w:spacing w:line="264" w:lineRule="auto"/>
        <w:ind w:right="1"/>
        <w:rPr>
          <w:b/>
        </w:rPr>
      </w:pPr>
    </w:p>
    <w:p w14:paraId="2600C82A" w14:textId="6872309A" w:rsidR="00B822C9" w:rsidRDefault="00B822C9" w:rsidP="00B822C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070BC3CF" w14:textId="77777777" w:rsidR="00B822C9" w:rsidRDefault="00B822C9" w:rsidP="00B822C9">
      <w:pPr>
        <w:widowControl w:val="0"/>
        <w:spacing w:line="264" w:lineRule="auto"/>
        <w:ind w:right="1"/>
        <w:rPr>
          <w:b/>
        </w:rPr>
      </w:pPr>
    </w:p>
    <w:p w14:paraId="696399CA" w14:textId="77777777" w:rsidR="00B822C9" w:rsidRDefault="00B822C9" w:rsidP="00B822C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D0FC010" w14:textId="77777777" w:rsidR="00B822C9" w:rsidRPr="00FB1B4F" w:rsidRDefault="00B822C9" w:rsidP="00B822C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047EBF2" w14:textId="77777777" w:rsidR="00B822C9" w:rsidRPr="00FB1B4F" w:rsidRDefault="00B822C9" w:rsidP="00B822C9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2337D5A" w14:textId="77777777" w:rsidR="00B822C9" w:rsidRPr="00FB1B4F" w:rsidRDefault="00B822C9" w:rsidP="00B822C9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C5CC8C0" w14:textId="77777777" w:rsidR="00B822C9" w:rsidRDefault="00B822C9" w:rsidP="00B822C9">
      <w:pPr>
        <w:pStyle w:val="Tekstpodstawowy"/>
      </w:pPr>
      <w:r>
        <w:t>Powyższa cena podatek VAT w wysokości 23 % tj.…………………….PLN</w:t>
      </w:r>
    </w:p>
    <w:p w14:paraId="4E8E4CAF" w14:textId="77777777" w:rsidR="00B822C9" w:rsidRDefault="00B822C9" w:rsidP="00B822C9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19AECFD6" w14:textId="77777777" w:rsidR="00B822C9" w:rsidRDefault="00B822C9" w:rsidP="00995192">
      <w:pPr>
        <w:widowControl w:val="0"/>
        <w:ind w:right="1"/>
        <w:jc w:val="both"/>
        <w:rPr>
          <w:b/>
        </w:rPr>
      </w:pPr>
    </w:p>
    <w:p w14:paraId="3B89869D" w14:textId="41815536" w:rsidR="00995192" w:rsidRDefault="00995192" w:rsidP="00995192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25FE194B" w14:textId="06319A79" w:rsidR="00995192" w:rsidRDefault="00995192" w:rsidP="00995192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B822C9">
        <w:t>3</w:t>
      </w:r>
      <w:r>
        <w:t xml:space="preserve"> miesi</w:t>
      </w:r>
      <w:r w:rsidR="00B822C9">
        <w:t>ą</w:t>
      </w:r>
      <w:r>
        <w:t>c</w:t>
      </w:r>
      <w:r w:rsidR="00B822C9">
        <w:t>e</w:t>
      </w:r>
    </w:p>
    <w:p w14:paraId="201D0713" w14:textId="77777777" w:rsidR="00995192" w:rsidRPr="00FE545C" w:rsidRDefault="00995192" w:rsidP="00995192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4A5198E" w14:textId="77777777" w:rsidR="00995192" w:rsidRPr="00FE545C" w:rsidRDefault="00995192" w:rsidP="00995192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CD2122A" w14:textId="77777777" w:rsidR="00995192" w:rsidRDefault="00995192" w:rsidP="00995192">
      <w:pPr>
        <w:jc w:val="both"/>
        <w:rPr>
          <w:sz w:val="18"/>
          <w:szCs w:val="18"/>
        </w:rPr>
      </w:pPr>
    </w:p>
    <w:p w14:paraId="420F83DD" w14:textId="77777777" w:rsidR="00995192" w:rsidRDefault="00995192" w:rsidP="0099519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8428E5F" w14:textId="77777777" w:rsidR="00995192" w:rsidRPr="00730EFE" w:rsidRDefault="00995192" w:rsidP="009951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C5CD197" w14:textId="77777777" w:rsidR="00995192" w:rsidRPr="001D671E" w:rsidRDefault="00995192" w:rsidP="009951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FE16A17" w14:textId="77777777" w:rsidR="00995192" w:rsidRDefault="00995192" w:rsidP="0099519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5AFE533" w14:textId="77777777" w:rsidR="00995192" w:rsidRDefault="00995192" w:rsidP="0099519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F89E49" w14:textId="77777777" w:rsidR="00995192" w:rsidRDefault="00995192" w:rsidP="0099519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DD184E" w14:textId="77777777" w:rsidR="00995192" w:rsidRPr="001D671E" w:rsidRDefault="00995192" w:rsidP="0099519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5192" w:rsidRPr="00FE545C" w14:paraId="16F36536" w14:textId="77777777" w:rsidTr="007B550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A549B" w14:textId="77777777" w:rsidR="00995192" w:rsidRPr="00FE545C" w:rsidRDefault="00995192" w:rsidP="007B55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CAA35" w14:textId="77777777" w:rsidR="00995192" w:rsidRPr="00FE545C" w:rsidRDefault="00995192" w:rsidP="007B55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46A7C4F" w14:textId="77777777" w:rsidR="00995192" w:rsidRPr="00FE545C" w:rsidRDefault="00995192" w:rsidP="007B55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FC05C" w14:textId="77777777" w:rsidR="00995192" w:rsidRPr="00FE545C" w:rsidRDefault="00995192" w:rsidP="007B55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95192" w:rsidRPr="00FE545C" w14:paraId="482E2CFE" w14:textId="77777777" w:rsidTr="007B550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E8FA7" w14:textId="77777777" w:rsidR="00995192" w:rsidRPr="00FE545C" w:rsidRDefault="00995192" w:rsidP="007B550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9B4A4" w14:textId="77777777" w:rsidR="00995192" w:rsidRPr="00FE545C" w:rsidRDefault="00995192" w:rsidP="007B55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3A92E" w14:textId="77777777" w:rsidR="00995192" w:rsidRPr="00FE545C" w:rsidRDefault="00995192" w:rsidP="007B55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95192" w:rsidRPr="00FE545C" w14:paraId="5197104E" w14:textId="77777777" w:rsidTr="007B550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0D99A" w14:textId="77777777" w:rsidR="00995192" w:rsidRPr="00FE545C" w:rsidRDefault="00995192" w:rsidP="007B550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8ADCF" w14:textId="77777777" w:rsidR="00995192" w:rsidRPr="00FE545C" w:rsidRDefault="00995192" w:rsidP="007B55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08EE7" w14:textId="77777777" w:rsidR="00995192" w:rsidRPr="00FE545C" w:rsidRDefault="00995192" w:rsidP="007B55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B5958C1" w14:textId="77777777" w:rsidR="00995192" w:rsidRDefault="00995192" w:rsidP="0099519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DAEA47B" w14:textId="77777777" w:rsidR="00995192" w:rsidRPr="00D638CC" w:rsidRDefault="00995192" w:rsidP="0099519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FE8B748" w14:textId="77777777" w:rsidR="00995192" w:rsidRPr="002F276A" w:rsidRDefault="00995192" w:rsidP="0099519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DCC32A1" w14:textId="77777777" w:rsidR="00995192" w:rsidRPr="002F276A" w:rsidRDefault="00995192" w:rsidP="0099519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DBF0C6E" w14:textId="77777777" w:rsidR="00995192" w:rsidRPr="002F276A" w:rsidRDefault="00995192" w:rsidP="0099519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4C8571" w14:textId="77777777" w:rsidR="00995192" w:rsidRPr="002F276A" w:rsidRDefault="00995192" w:rsidP="0099519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3A823B5" w14:textId="77777777" w:rsidR="00995192" w:rsidRPr="002F276A" w:rsidRDefault="00995192" w:rsidP="0099519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46EA0B6" w14:textId="77777777" w:rsidR="00995192" w:rsidRDefault="00995192" w:rsidP="0099519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3182450" w14:textId="77777777" w:rsidR="00995192" w:rsidRDefault="00995192" w:rsidP="0099519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035BB66" w14:textId="77777777" w:rsidR="00995192" w:rsidRDefault="00995192" w:rsidP="0099519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8630395" w14:textId="77777777" w:rsidR="00995192" w:rsidRDefault="00995192" w:rsidP="009951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98D4891" w14:textId="77777777" w:rsidR="00995192" w:rsidRDefault="00995192" w:rsidP="009951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C25A98E" w14:textId="77777777" w:rsidR="00995192" w:rsidRDefault="00995192" w:rsidP="009951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BE6A659" w14:textId="77777777" w:rsidR="00995192" w:rsidRDefault="00995192" w:rsidP="009951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885E2D" w14:textId="77777777" w:rsidR="00995192" w:rsidRPr="000B45FE" w:rsidRDefault="00995192" w:rsidP="009951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C91C6E0" w14:textId="77777777" w:rsidR="00995192" w:rsidRDefault="00995192" w:rsidP="00995192">
      <w:pPr>
        <w:jc w:val="both"/>
        <w:rPr>
          <w:sz w:val="22"/>
          <w:szCs w:val="22"/>
        </w:rPr>
      </w:pPr>
    </w:p>
    <w:p w14:paraId="2F877A1C" w14:textId="77777777" w:rsidR="00995192" w:rsidRPr="00423B06" w:rsidRDefault="00995192" w:rsidP="0099519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B644C06" w14:textId="77777777" w:rsidR="00995192" w:rsidRDefault="00995192" w:rsidP="0099519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1C589CD" w14:textId="77777777" w:rsidR="00995192" w:rsidRPr="001C0490" w:rsidRDefault="00995192" w:rsidP="00995192"/>
    <w:p w14:paraId="22444E9F" w14:textId="77777777" w:rsidR="00995192" w:rsidRPr="000C54C8" w:rsidRDefault="00995192" w:rsidP="00995192"/>
    <w:p w14:paraId="1B4E0BE9" w14:textId="77777777" w:rsidR="00FE545C" w:rsidRPr="00995192" w:rsidRDefault="00FE545C" w:rsidP="00995192"/>
    <w:sectPr w:rsidR="00FE545C" w:rsidRPr="009951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BE2A0" w14:textId="77777777" w:rsidR="001056C8" w:rsidRDefault="001056C8">
      <w:r>
        <w:separator/>
      </w:r>
    </w:p>
  </w:endnote>
  <w:endnote w:type="continuationSeparator" w:id="0">
    <w:p w14:paraId="586FCE37" w14:textId="77777777" w:rsidR="001056C8" w:rsidRDefault="00105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7C0A8" w14:textId="77777777" w:rsidR="00BA69B7" w:rsidRDefault="00BA69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71B3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9C01E" w14:textId="77777777" w:rsidR="00BA69B7" w:rsidRDefault="00BA69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24D44" w14:textId="77777777" w:rsidR="001056C8" w:rsidRDefault="001056C8">
      <w:r>
        <w:separator/>
      </w:r>
    </w:p>
  </w:footnote>
  <w:footnote w:type="continuationSeparator" w:id="0">
    <w:p w14:paraId="36713EB9" w14:textId="77777777" w:rsidR="001056C8" w:rsidRDefault="00105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C78B" w14:textId="77777777" w:rsidR="00BA69B7" w:rsidRDefault="00BA69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45BA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15060" w14:textId="77777777" w:rsidR="00BA69B7" w:rsidRDefault="00BA69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44587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27852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9019576">
    <w:abstractNumId w:val="0"/>
  </w:num>
  <w:num w:numId="4" w16cid:durableId="258372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6C8"/>
    <w:rsid w:val="00012286"/>
    <w:rsid w:val="00071CCC"/>
    <w:rsid w:val="000B731D"/>
    <w:rsid w:val="000D6134"/>
    <w:rsid w:val="000E09C7"/>
    <w:rsid w:val="000F6589"/>
    <w:rsid w:val="001056C8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5192"/>
    <w:rsid w:val="00A0022B"/>
    <w:rsid w:val="00A346FE"/>
    <w:rsid w:val="00A47B4D"/>
    <w:rsid w:val="00A83018"/>
    <w:rsid w:val="00B774DC"/>
    <w:rsid w:val="00B822C9"/>
    <w:rsid w:val="00BA69B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084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DD2231F"/>
  <w15:chartTrackingRefBased/>
  <w15:docId w15:val="{E7FC6834-F1E7-4E5C-9080-29009CB8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519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450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1899-12-31T23:00:00Z</cp:lastPrinted>
  <dcterms:created xsi:type="dcterms:W3CDTF">2022-10-07T11:11:00Z</dcterms:created>
  <dcterms:modified xsi:type="dcterms:W3CDTF">2022-10-07T11:29:00Z</dcterms:modified>
</cp:coreProperties>
</file>