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A9E4F" w14:textId="77777777" w:rsidR="001D3D44" w:rsidRPr="00240E71" w:rsidRDefault="00A944A6" w:rsidP="001D3D4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9B346A9">
          <v:roundrect id="_x0000_s1027" style="position:absolute;left:0;text-align:left;margin-left:-25.5pt;margin-top:-13.15pt;width:162pt;height:1in;z-index:251659264" arcsize="10923f"/>
        </w:pict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 w:rsidRPr="004C278E">
        <w:rPr>
          <w:rFonts w:ascii="Times New Roman" w:hAnsi="Times New Roman"/>
        </w:rPr>
        <w:t xml:space="preserve">Załącznik nr </w:t>
      </w:r>
      <w:r w:rsidR="001D3D44">
        <w:rPr>
          <w:rFonts w:ascii="Times New Roman" w:hAnsi="Times New Roman"/>
        </w:rPr>
        <w:t>1</w:t>
      </w:r>
    </w:p>
    <w:p w14:paraId="0587F92C" w14:textId="77777777" w:rsidR="001D3D44" w:rsidRDefault="001D3D44" w:rsidP="001D3D4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C6EB080" w14:textId="77777777" w:rsidR="001D3D44" w:rsidRPr="0022732C" w:rsidRDefault="001D3D44" w:rsidP="001D3D4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D75FC16" w14:textId="77777777" w:rsidR="001D3D44" w:rsidRDefault="001D3D44" w:rsidP="001D3D4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54ACD0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57672B7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C1BB76F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E591F2C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C0DD2F2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9626068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E197575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1BBF720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304567F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77381A" w14:textId="77777777" w:rsidR="001D3D44" w:rsidRDefault="001D3D44" w:rsidP="001D3D44">
      <w:pPr>
        <w:spacing w:line="360" w:lineRule="auto"/>
      </w:pPr>
      <w:r>
        <w:t>Do: Nazwa i siedziba Zamawiającego:</w:t>
      </w:r>
    </w:p>
    <w:p w14:paraId="50B021D9" w14:textId="77777777" w:rsidR="001D3D44" w:rsidRPr="00C35C8C" w:rsidRDefault="001D3D44" w:rsidP="001D3D44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00F6AF6" w14:textId="77777777" w:rsidR="001D3D44" w:rsidRPr="00C35C8C" w:rsidRDefault="001D3D44" w:rsidP="001D3D44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A870CC6" w14:textId="77777777" w:rsidR="001D3D44" w:rsidRDefault="001D3D44" w:rsidP="001D3D44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A01E49D" w14:textId="77777777" w:rsidR="001D3D44" w:rsidRDefault="001D3D44" w:rsidP="001D3D44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65AC4F52" w14:textId="77777777" w:rsidR="001D3D44" w:rsidRDefault="001D3D44" w:rsidP="001D3D44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1E6BF966" w14:textId="77777777" w:rsidR="001D3D44" w:rsidRDefault="001D3D44" w:rsidP="001D3D44">
      <w:pPr>
        <w:ind w:firstLine="3969"/>
        <w:rPr>
          <w:b/>
        </w:rPr>
      </w:pPr>
    </w:p>
    <w:p w14:paraId="2F4B7427" w14:textId="34B78D76" w:rsidR="001D3D44" w:rsidRDefault="001D3D44" w:rsidP="001D3D4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>wektorowego analizatora sieci</w:t>
      </w:r>
      <w:r w:rsidRPr="00125021">
        <w:rPr>
          <w:b/>
        </w:rPr>
        <w:t xml:space="preserve"> dla </w:t>
      </w:r>
      <w:proofErr w:type="spellStart"/>
      <w:r w:rsidRPr="00125021">
        <w:rPr>
          <w:b/>
        </w:rPr>
        <w:t>W</w:t>
      </w:r>
      <w:r>
        <w:rPr>
          <w:b/>
        </w:rPr>
        <w:t>FiIS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KC-zp.272-570/22 </w:t>
      </w:r>
      <w:r>
        <w:t>oferuję realizację przedmiotu zamówienia, zgodnie z zasadami określonymi w specyfikacji istotnych warunków zamówienia.</w:t>
      </w:r>
    </w:p>
    <w:p w14:paraId="3D22D2D3" w14:textId="77777777" w:rsidR="00313D3C" w:rsidRDefault="00313D3C" w:rsidP="00313D3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7BFEC4D0" w14:textId="77777777" w:rsidR="00313D3C" w:rsidRDefault="00313D3C" w:rsidP="00313D3C">
      <w:pPr>
        <w:widowControl w:val="0"/>
        <w:spacing w:line="264" w:lineRule="auto"/>
        <w:ind w:right="1"/>
        <w:rPr>
          <w:b/>
        </w:rPr>
      </w:pPr>
    </w:p>
    <w:p w14:paraId="77D1496F" w14:textId="77777777" w:rsidR="00313D3C" w:rsidRDefault="00313D3C" w:rsidP="00313D3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2FB1A7D" w14:textId="77777777" w:rsidR="00313D3C" w:rsidRPr="00FB1B4F" w:rsidRDefault="00313D3C" w:rsidP="00313D3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340E4A" w14:textId="77777777" w:rsidR="00313D3C" w:rsidRPr="00FB1B4F" w:rsidRDefault="00313D3C" w:rsidP="00313D3C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61527C3" w14:textId="77777777" w:rsidR="00313D3C" w:rsidRPr="00FB1B4F" w:rsidRDefault="00313D3C" w:rsidP="00313D3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4A35FD9" w14:textId="77777777" w:rsidR="00313D3C" w:rsidRDefault="00313D3C" w:rsidP="00313D3C">
      <w:pPr>
        <w:pStyle w:val="Tekstpodstawowy"/>
      </w:pPr>
      <w:r>
        <w:t>Powyższa cena podatek VAT w wysokości 23 % tj.…………………….PLN</w:t>
      </w:r>
    </w:p>
    <w:p w14:paraId="2AA0D2FD" w14:textId="77777777" w:rsidR="00313D3C" w:rsidRDefault="00313D3C" w:rsidP="00313D3C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7CB3DB8C" w14:textId="77777777" w:rsidR="001D3D44" w:rsidRDefault="001D3D44" w:rsidP="001D3D44">
      <w:pPr>
        <w:tabs>
          <w:tab w:val="right" w:pos="9000"/>
        </w:tabs>
      </w:pPr>
    </w:p>
    <w:p w14:paraId="20990C6D" w14:textId="400C554F" w:rsidR="001D3D44" w:rsidRPr="000552C2" w:rsidRDefault="001D3D44" w:rsidP="001D3D4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miesięcy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2A7E7F86" w14:textId="54E65522" w:rsidR="001D3D44" w:rsidRDefault="001D3D44" w:rsidP="001D3D4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……………………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235CE8EC" w14:textId="3E606AF8" w:rsidR="00E1151F" w:rsidRDefault="00E1151F" w:rsidP="001D3D44">
      <w:pPr>
        <w:widowControl w:val="0"/>
        <w:spacing w:line="360" w:lineRule="auto"/>
        <w:ind w:right="1"/>
        <w:jc w:val="both"/>
        <w:rPr>
          <w:b/>
          <w:bCs/>
        </w:rPr>
      </w:pPr>
    </w:p>
    <w:p w14:paraId="25D17E5D" w14:textId="330AA0E7" w:rsidR="00E1151F" w:rsidRDefault="00E1151F" w:rsidP="00E1151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1151F">
        <w:rPr>
          <w:b/>
          <w:bCs/>
          <w:sz w:val="22"/>
          <w:szCs w:val="22"/>
          <w:u w:val="single"/>
        </w:rPr>
        <w:t>Rozmiar wyświetlacza dotykowego analizatora</w:t>
      </w:r>
      <w:r w:rsidRPr="00483084"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 xml:space="preserve"> ………………………… w </w:t>
      </w:r>
      <w:r>
        <w:rPr>
          <w:sz w:val="22"/>
          <w:szCs w:val="22"/>
        </w:rPr>
        <w:t>calach</w:t>
      </w:r>
      <w:r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0E969B5" w14:textId="60583EB3" w:rsidR="00E1151F" w:rsidRDefault="00E1151F" w:rsidP="00E1151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1151F">
        <w:rPr>
          <w:b/>
          <w:bCs/>
          <w:sz w:val="22"/>
          <w:szCs w:val="22"/>
        </w:rPr>
        <w:t>Zakres częstotliwości</w:t>
      </w:r>
      <w:r w:rsidRPr="00934D93">
        <w:rPr>
          <w:b/>
          <w:bCs/>
          <w:iCs/>
          <w:sz w:val="22"/>
          <w:szCs w:val="22"/>
        </w:rPr>
        <w:t>:</w:t>
      </w:r>
      <w:r>
        <w:rPr>
          <w:iCs/>
          <w:sz w:val="22"/>
          <w:szCs w:val="22"/>
        </w:rPr>
        <w:t xml:space="preserve"> ……………………………w </w:t>
      </w:r>
      <w:r w:rsidR="00374323">
        <w:rPr>
          <w:iCs/>
          <w:sz w:val="22"/>
          <w:szCs w:val="22"/>
        </w:rPr>
        <w:t>hercach</w:t>
      </w:r>
      <w:r>
        <w:rPr>
          <w:i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3F47FA4" w14:textId="77777777" w:rsidR="00E1151F" w:rsidRDefault="00E1151F" w:rsidP="001D3D44">
      <w:pPr>
        <w:widowControl w:val="0"/>
        <w:spacing w:line="360" w:lineRule="auto"/>
        <w:ind w:right="1"/>
        <w:jc w:val="both"/>
        <w:rPr>
          <w:b/>
          <w:bCs/>
        </w:rPr>
      </w:pPr>
    </w:p>
    <w:p w14:paraId="51EF0DEC" w14:textId="77777777" w:rsidR="001D3D44" w:rsidRPr="00FE545C" w:rsidRDefault="001D3D44" w:rsidP="001D3D4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AF5F332" w14:textId="77777777" w:rsidR="001D3D44" w:rsidRPr="00FE545C" w:rsidRDefault="001D3D44" w:rsidP="001D3D4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87FA48D" w14:textId="77777777" w:rsidR="001D3D44" w:rsidRDefault="001D3D44" w:rsidP="001D3D44">
      <w:pPr>
        <w:jc w:val="both"/>
        <w:rPr>
          <w:sz w:val="18"/>
          <w:szCs w:val="18"/>
        </w:rPr>
      </w:pPr>
    </w:p>
    <w:p w14:paraId="43D87177" w14:textId="77777777" w:rsidR="001D3D44" w:rsidRPr="002A16E2" w:rsidRDefault="001D3D44" w:rsidP="001D3D4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185BD91" w14:textId="77777777" w:rsidR="001D3D44" w:rsidRPr="002A16E2" w:rsidRDefault="001D3D44" w:rsidP="001D3D4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62C64D9F" w14:textId="77777777" w:rsidR="001D3D44" w:rsidRDefault="001D3D44" w:rsidP="001D3D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C9CC6D1" w14:textId="77777777" w:rsidR="001D3D44" w:rsidRPr="003E2056" w:rsidRDefault="001D3D44" w:rsidP="001D3D4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5843C02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FEEAC6" w14:textId="77777777" w:rsidR="001D3D44" w:rsidRPr="002A16E2" w:rsidRDefault="001D3D44" w:rsidP="001D3D4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8183CC" w14:textId="77777777" w:rsidR="001D3D44" w:rsidRPr="002A16E2" w:rsidRDefault="001D3D44" w:rsidP="001D3D4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AA0919" w14:textId="77777777" w:rsidR="001D3D44" w:rsidRPr="002A16E2" w:rsidRDefault="001D3D44" w:rsidP="001D3D4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D3D44" w:rsidRPr="002A16E2" w14:paraId="5AD6924C" w14:textId="77777777" w:rsidTr="003968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BAB58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92FB4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587D2FA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7857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D3D44" w:rsidRPr="002A16E2" w14:paraId="52004C0D" w14:textId="77777777" w:rsidTr="003968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74EA3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0CC09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42D2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D3D44" w:rsidRPr="002A16E2" w14:paraId="5732E558" w14:textId="77777777" w:rsidTr="0039682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27FC9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D45E4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F300A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6954898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80ED113" w14:textId="77777777" w:rsidR="001D3D44" w:rsidRPr="002A16E2" w:rsidRDefault="001D3D44" w:rsidP="001D3D4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B77A849" w14:textId="77777777" w:rsidR="001D3D44" w:rsidRPr="002A16E2" w:rsidRDefault="001D3D44" w:rsidP="001D3D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87FBEF4" w14:textId="77777777" w:rsidR="001D3D44" w:rsidRPr="002A16E2" w:rsidRDefault="001D3D44" w:rsidP="001D3D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7CD6697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DE5816E" w14:textId="77777777" w:rsidR="001D3D44" w:rsidRPr="002A16E2" w:rsidRDefault="001D3D44" w:rsidP="001D3D4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A312E1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3182B3E" w14:textId="77777777" w:rsidR="001D3D44" w:rsidRPr="002A16E2" w:rsidRDefault="001D3D44" w:rsidP="001D3D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13F9368" w14:textId="77777777" w:rsidR="001D3D44" w:rsidRPr="002A16E2" w:rsidRDefault="001D3D44" w:rsidP="001D3D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F06EB3B" w14:textId="77777777" w:rsidR="001D3D44" w:rsidRPr="00F47191" w:rsidRDefault="001D3D44" w:rsidP="001D3D4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1D3D44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972ED" w14:textId="77777777" w:rsidR="00197DCC" w:rsidRDefault="00197DCC">
      <w:r>
        <w:separator/>
      </w:r>
    </w:p>
  </w:endnote>
  <w:endnote w:type="continuationSeparator" w:id="0">
    <w:p w14:paraId="29F884EA" w14:textId="77777777" w:rsidR="00197DCC" w:rsidRDefault="0019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24F7A" w14:textId="77777777" w:rsidR="007B6EC3" w:rsidRDefault="007B6E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793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83F27" w14:textId="77777777" w:rsidR="007B6EC3" w:rsidRDefault="007B6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BE510" w14:textId="77777777" w:rsidR="00197DCC" w:rsidRDefault="00197DCC">
      <w:r>
        <w:separator/>
      </w:r>
    </w:p>
  </w:footnote>
  <w:footnote w:type="continuationSeparator" w:id="0">
    <w:p w14:paraId="4A96F563" w14:textId="77777777" w:rsidR="00197DCC" w:rsidRDefault="0019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C5CE5" w14:textId="77777777" w:rsidR="007B6EC3" w:rsidRDefault="007B6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C2D3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0D37C" w14:textId="77777777" w:rsidR="007B6EC3" w:rsidRDefault="007B6E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4792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9093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7233619">
    <w:abstractNumId w:val="0"/>
  </w:num>
  <w:num w:numId="4" w16cid:durableId="1545484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DC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7DCC"/>
    <w:rsid w:val="001D3D44"/>
    <w:rsid w:val="001D4612"/>
    <w:rsid w:val="00207E98"/>
    <w:rsid w:val="002723B0"/>
    <w:rsid w:val="00313D3C"/>
    <w:rsid w:val="00315A4A"/>
    <w:rsid w:val="0037432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6EC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44A6"/>
    <w:rsid w:val="00B774DC"/>
    <w:rsid w:val="00C969A6"/>
    <w:rsid w:val="00CA7D36"/>
    <w:rsid w:val="00D24208"/>
    <w:rsid w:val="00D60C38"/>
    <w:rsid w:val="00D66893"/>
    <w:rsid w:val="00D90ACB"/>
    <w:rsid w:val="00DC1500"/>
    <w:rsid w:val="00E1151F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2980732"/>
  <w15:chartTrackingRefBased/>
  <w15:docId w15:val="{A9E13DB8-D901-4855-BF2B-AD7347BA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D4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510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2022-09-13T12:50:00Z</cp:lastPrinted>
  <dcterms:created xsi:type="dcterms:W3CDTF">2022-09-13T12:59:00Z</dcterms:created>
  <dcterms:modified xsi:type="dcterms:W3CDTF">2022-09-13T12:59:00Z</dcterms:modified>
</cp:coreProperties>
</file>