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B703E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38CDCB4C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9FCF51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853E620" w14:textId="77777777"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209BAF" wp14:editId="4C015EB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665F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09B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053665F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020E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0EA4DF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7BE3B6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7FA82A4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072905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6182D60" w14:textId="2BC1A90B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EC3681" w:rsidRPr="00EC3681">
        <w:rPr>
          <w:b/>
          <w:bCs/>
          <w:sz w:val="22"/>
          <w:szCs w:val="22"/>
        </w:rPr>
        <w:t>Wykonanie, dostawa oraz montaż tabliczek w DS Alfa na terenie MS AGH oraz trzech budynków Kampusu AGH: A-0, A-4, U-2 - w ramach POWR.03.05.00-00-A076 - KC-zp.272-503/22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14:paraId="4891989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969A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14:paraId="7EC7A3F0" w14:textId="77777777" w:rsidTr="00380603">
        <w:trPr>
          <w:cantSplit/>
          <w:trHeight w:val="811"/>
        </w:trPr>
        <w:tc>
          <w:tcPr>
            <w:tcW w:w="626" w:type="dxa"/>
            <w:vAlign w:val="center"/>
          </w:tcPr>
          <w:p w14:paraId="70A7EC6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752507E0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14:paraId="28AC224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14:paraId="6EABA1A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14:paraId="496690A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984F1EC" w14:textId="77777777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E92F8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4BD0A23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14:paraId="1DEBC17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14:paraId="786ACA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14:paraId="33E2A9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07448F16" w14:textId="77777777" w:rsidTr="00380603">
        <w:trPr>
          <w:cantSplit/>
          <w:trHeight w:val="939"/>
        </w:trPr>
        <w:tc>
          <w:tcPr>
            <w:tcW w:w="626" w:type="dxa"/>
          </w:tcPr>
          <w:p w14:paraId="1C41982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B7679C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2B2A222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A6C223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716A0DE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A3E99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4D6DEC9" w14:textId="77777777" w:rsidTr="00380603">
        <w:trPr>
          <w:cantSplit/>
          <w:trHeight w:val="939"/>
        </w:trPr>
        <w:tc>
          <w:tcPr>
            <w:tcW w:w="626" w:type="dxa"/>
          </w:tcPr>
          <w:p w14:paraId="6C31FA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47488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15AB42D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662EFE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33EF054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A966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4804108" w14:textId="77777777" w:rsidTr="00380603">
        <w:trPr>
          <w:cantSplit/>
          <w:trHeight w:val="269"/>
        </w:trPr>
        <w:tc>
          <w:tcPr>
            <w:tcW w:w="626" w:type="dxa"/>
          </w:tcPr>
          <w:p w14:paraId="022DB08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DDA911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14:paraId="34FC51CF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DB3CC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BB687B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74B9E6F" w14:textId="77777777" w:rsidR="00E93A60" w:rsidRDefault="00E93A60" w:rsidP="00DD5E6B">
      <w:pPr>
        <w:spacing w:line="360" w:lineRule="auto"/>
        <w:jc w:val="both"/>
      </w:pPr>
    </w:p>
    <w:p w14:paraId="6B09C996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71876159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71AE75DC" w14:textId="77777777"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14:paraId="4CEC73BB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20B34" w14:textId="77777777" w:rsidR="002628E4" w:rsidRDefault="002628E4">
      <w:r>
        <w:separator/>
      </w:r>
    </w:p>
  </w:endnote>
  <w:endnote w:type="continuationSeparator" w:id="0">
    <w:p w14:paraId="68EBEB50" w14:textId="77777777" w:rsidR="002628E4" w:rsidRDefault="0026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181F9" w14:textId="77777777" w:rsidR="00EC3681" w:rsidRDefault="00EC36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7919D" w14:textId="77777777" w:rsidR="00EC3681" w:rsidRDefault="00EC36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8D912" w14:textId="77777777" w:rsidR="00EC3681" w:rsidRDefault="00EC36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62852" w14:textId="77777777" w:rsidR="002628E4" w:rsidRDefault="002628E4">
      <w:r>
        <w:separator/>
      </w:r>
    </w:p>
  </w:footnote>
  <w:footnote w:type="continuationSeparator" w:id="0">
    <w:p w14:paraId="20201FC3" w14:textId="77777777" w:rsidR="002628E4" w:rsidRDefault="002628E4">
      <w:r>
        <w:continuationSeparator/>
      </w:r>
    </w:p>
  </w:footnote>
  <w:footnote w:id="1">
    <w:p w14:paraId="5D005D9C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77F84" w14:textId="77777777" w:rsidR="00EC3681" w:rsidRDefault="00EC3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C720C" w14:textId="5F57044E" w:rsidR="00DD5E6B" w:rsidRDefault="00EC3681">
    <w:pPr>
      <w:pStyle w:val="Nagwek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4C013565" wp14:editId="32A0D6A3">
          <wp:extent cx="5760720" cy="11277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27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5E6B"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C4EB" w14:textId="77777777" w:rsidR="00EC3681" w:rsidRDefault="00EC36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4F41"/>
    <w:rsid w:val="000C1999"/>
    <w:rsid w:val="000C4504"/>
    <w:rsid w:val="0014288D"/>
    <w:rsid w:val="002355F4"/>
    <w:rsid w:val="002605A3"/>
    <w:rsid w:val="002607B8"/>
    <w:rsid w:val="002628E4"/>
    <w:rsid w:val="002646BC"/>
    <w:rsid w:val="002F6942"/>
    <w:rsid w:val="00326EA6"/>
    <w:rsid w:val="003501C8"/>
    <w:rsid w:val="00380603"/>
    <w:rsid w:val="003857B7"/>
    <w:rsid w:val="00403CF9"/>
    <w:rsid w:val="00437D39"/>
    <w:rsid w:val="0068187F"/>
    <w:rsid w:val="006A5B9B"/>
    <w:rsid w:val="006B58EB"/>
    <w:rsid w:val="006F12AA"/>
    <w:rsid w:val="007335B2"/>
    <w:rsid w:val="00750860"/>
    <w:rsid w:val="007A2CEF"/>
    <w:rsid w:val="008D3D57"/>
    <w:rsid w:val="00A025C4"/>
    <w:rsid w:val="00A1762A"/>
    <w:rsid w:val="00B538A0"/>
    <w:rsid w:val="00C1516B"/>
    <w:rsid w:val="00CD0D35"/>
    <w:rsid w:val="00D62A00"/>
    <w:rsid w:val="00DD5E6B"/>
    <w:rsid w:val="00E154E9"/>
    <w:rsid w:val="00E43856"/>
    <w:rsid w:val="00E93A60"/>
    <w:rsid w:val="00EB64E2"/>
    <w:rsid w:val="00EC3681"/>
    <w:rsid w:val="00F177EA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C5966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CE21-7033-4373-BE98-263D7F1A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3</cp:revision>
  <cp:lastPrinted>1899-12-31T23:00:00Z</cp:lastPrinted>
  <dcterms:created xsi:type="dcterms:W3CDTF">2022-08-11T10:29:00Z</dcterms:created>
  <dcterms:modified xsi:type="dcterms:W3CDTF">2022-08-11T11:41:00Z</dcterms:modified>
</cp:coreProperties>
</file>