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7BD83" w14:textId="7A23C535" w:rsidR="008D2AB8" w:rsidRPr="00240E71" w:rsidRDefault="0089199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6B1DB4" wp14:editId="2ADCF806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E59646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1FE420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37CEB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017FC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9075A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6FD3DA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C33619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A34F9E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D634D5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4504A">
        <w:rPr>
          <w:sz w:val="22"/>
          <w:lang w:val="en-US"/>
        </w:rPr>
        <w:t>……………………………………………………………………………………………..</w:t>
      </w:r>
    </w:p>
    <w:p w14:paraId="5599B3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4504A">
        <w:rPr>
          <w:sz w:val="22"/>
          <w:lang w:val="en-US"/>
        </w:rPr>
        <w:t>…………………………………………………………………………………………….</w:t>
      </w:r>
    </w:p>
    <w:p w14:paraId="048273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BA3BB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36C65D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08C73B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9EACAB2" w14:textId="5717CDA8" w:rsidR="00D17120" w:rsidRPr="0064504A" w:rsidRDefault="00D17120" w:rsidP="0064504A">
      <w:pPr>
        <w:ind w:right="-11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 xml:space="preserve">Akademia Górniczo </w:t>
      </w:r>
      <w:r w:rsidR="0064504A">
        <w:rPr>
          <w:b/>
          <w:sz w:val="22"/>
          <w:szCs w:val="22"/>
        </w:rPr>
        <w:t>–</w:t>
      </w:r>
      <w:r w:rsidRPr="0064504A">
        <w:rPr>
          <w:b/>
          <w:sz w:val="22"/>
          <w:szCs w:val="22"/>
        </w:rPr>
        <w:t xml:space="preserve"> Hutnicza</w:t>
      </w:r>
      <w:r w:rsidR="0064504A">
        <w:rPr>
          <w:b/>
          <w:sz w:val="22"/>
          <w:szCs w:val="22"/>
        </w:rPr>
        <w:t xml:space="preserve"> </w:t>
      </w:r>
      <w:r w:rsidRPr="0064504A">
        <w:rPr>
          <w:b/>
          <w:sz w:val="22"/>
          <w:szCs w:val="22"/>
        </w:rPr>
        <w:t>im. Stanisława Staszica w Krakowie</w:t>
      </w:r>
    </w:p>
    <w:p w14:paraId="6F6EFC6E" w14:textId="77777777" w:rsidR="008D2AB8" w:rsidRPr="0064504A" w:rsidRDefault="00D17120" w:rsidP="0064504A">
      <w:pPr>
        <w:ind w:right="-11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Dział Zamówień Publicznych</w:t>
      </w:r>
      <w:r w:rsidR="008D2AB8" w:rsidRPr="0064504A">
        <w:rPr>
          <w:b/>
          <w:sz w:val="22"/>
          <w:szCs w:val="22"/>
        </w:rPr>
        <w:t xml:space="preserve">  </w:t>
      </w:r>
    </w:p>
    <w:p w14:paraId="47F95E13" w14:textId="2E99699E" w:rsidR="008D2AB8" w:rsidRPr="0064504A" w:rsidRDefault="00D17120" w:rsidP="0064504A">
      <w:pPr>
        <w:ind w:right="-11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Al. Mickiewicza</w:t>
      </w:r>
      <w:r w:rsidR="008D2AB8" w:rsidRPr="0064504A">
        <w:rPr>
          <w:b/>
          <w:sz w:val="22"/>
          <w:szCs w:val="22"/>
        </w:rPr>
        <w:t xml:space="preserve"> </w:t>
      </w:r>
      <w:r w:rsidRPr="0064504A">
        <w:rPr>
          <w:b/>
          <w:sz w:val="22"/>
          <w:szCs w:val="22"/>
        </w:rPr>
        <w:t>30</w:t>
      </w:r>
      <w:r w:rsidR="0064504A">
        <w:rPr>
          <w:b/>
          <w:sz w:val="22"/>
          <w:szCs w:val="22"/>
        </w:rPr>
        <w:t xml:space="preserve">, </w:t>
      </w:r>
      <w:r w:rsidRPr="0064504A">
        <w:rPr>
          <w:b/>
          <w:sz w:val="22"/>
          <w:szCs w:val="22"/>
        </w:rPr>
        <w:t>30-059</w:t>
      </w:r>
      <w:r w:rsidR="008D2AB8" w:rsidRPr="0064504A">
        <w:rPr>
          <w:b/>
          <w:sz w:val="22"/>
          <w:szCs w:val="22"/>
        </w:rPr>
        <w:t xml:space="preserve"> </w:t>
      </w:r>
      <w:r w:rsidRPr="0064504A">
        <w:rPr>
          <w:b/>
          <w:sz w:val="22"/>
          <w:szCs w:val="22"/>
        </w:rPr>
        <w:t>Kraków</w:t>
      </w:r>
      <w:r w:rsidR="008D2AB8" w:rsidRPr="0064504A">
        <w:rPr>
          <w:b/>
          <w:sz w:val="22"/>
          <w:szCs w:val="22"/>
        </w:rPr>
        <w:t xml:space="preserve">,  </w:t>
      </w:r>
    </w:p>
    <w:p w14:paraId="449AE40E" w14:textId="77777777" w:rsidR="008D2AB8" w:rsidRPr="0064504A" w:rsidRDefault="008D2AB8" w:rsidP="0064504A">
      <w:pPr>
        <w:ind w:firstLine="3969"/>
        <w:rPr>
          <w:b/>
          <w:sz w:val="22"/>
          <w:szCs w:val="22"/>
        </w:rPr>
      </w:pPr>
    </w:p>
    <w:p w14:paraId="052BCF2C" w14:textId="2488C447" w:rsidR="008D2AB8" w:rsidRPr="0064504A" w:rsidRDefault="008D2AB8" w:rsidP="0064504A">
      <w:pPr>
        <w:widowControl w:val="0"/>
        <w:ind w:right="1"/>
        <w:jc w:val="both"/>
        <w:rPr>
          <w:sz w:val="22"/>
          <w:szCs w:val="22"/>
        </w:rPr>
      </w:pPr>
      <w:r w:rsidRPr="0064504A">
        <w:rPr>
          <w:sz w:val="22"/>
          <w:szCs w:val="22"/>
        </w:rPr>
        <w:t xml:space="preserve">Przystępując do postępowania o udzielenie zamówienia publicznego, którego przedmiotem jest </w:t>
      </w:r>
      <w:r w:rsidR="0072257E" w:rsidRPr="0072257E">
        <w:rPr>
          <w:b/>
          <w:sz w:val="22"/>
          <w:szCs w:val="22"/>
        </w:rPr>
        <w:t xml:space="preserve">Szkolenie certyfikowane: </w:t>
      </w:r>
      <w:proofErr w:type="spellStart"/>
      <w:r w:rsidR="0072257E" w:rsidRPr="0072257E">
        <w:rPr>
          <w:b/>
          <w:sz w:val="22"/>
          <w:szCs w:val="22"/>
        </w:rPr>
        <w:t>Six</w:t>
      </w:r>
      <w:proofErr w:type="spellEnd"/>
      <w:r w:rsidR="0072257E" w:rsidRPr="0072257E">
        <w:rPr>
          <w:b/>
          <w:sz w:val="22"/>
          <w:szCs w:val="22"/>
        </w:rPr>
        <w:t xml:space="preserve"> Sigma Green Belt i </w:t>
      </w:r>
      <w:proofErr w:type="spellStart"/>
      <w:r w:rsidR="0072257E" w:rsidRPr="0072257E">
        <w:rPr>
          <w:b/>
          <w:sz w:val="22"/>
          <w:szCs w:val="22"/>
        </w:rPr>
        <w:t>Six</w:t>
      </w:r>
      <w:proofErr w:type="spellEnd"/>
      <w:r w:rsidR="0072257E" w:rsidRPr="0072257E">
        <w:rPr>
          <w:b/>
          <w:sz w:val="22"/>
          <w:szCs w:val="22"/>
        </w:rPr>
        <w:t xml:space="preserve"> Sigma Black Belt dla nauczycieli akademickich w ramach projektu POWR.03.05.00-00-00-Z309/18 - KC-zp.272-469/22</w:t>
      </w:r>
      <w:r w:rsidRPr="0064504A">
        <w:rPr>
          <w:b/>
          <w:sz w:val="22"/>
          <w:szCs w:val="22"/>
        </w:rPr>
        <w:t xml:space="preserve">, </w:t>
      </w:r>
      <w:r w:rsidRPr="0064504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CB7758A" w14:textId="77777777" w:rsidR="008D2AB8" w:rsidRPr="0064504A" w:rsidRDefault="008D2AB8" w:rsidP="0064504A">
      <w:pPr>
        <w:tabs>
          <w:tab w:val="right" w:pos="9000"/>
        </w:tabs>
        <w:rPr>
          <w:sz w:val="22"/>
          <w:szCs w:val="22"/>
        </w:rPr>
      </w:pPr>
    </w:p>
    <w:p w14:paraId="777A8487" w14:textId="4743EBC8" w:rsidR="0064504A" w:rsidRPr="0064504A" w:rsidRDefault="0064504A" w:rsidP="0064504A">
      <w:pPr>
        <w:widowControl w:val="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Cena brutto za całość przedmiotu zamówienia</w:t>
      </w:r>
      <w:r w:rsidR="00AB5F04">
        <w:rPr>
          <w:b/>
          <w:sz w:val="22"/>
          <w:szCs w:val="22"/>
        </w:rPr>
        <w:t xml:space="preserve">, tj. za przeszkolenie </w:t>
      </w:r>
      <w:r w:rsidR="006914C6">
        <w:rPr>
          <w:b/>
          <w:sz w:val="22"/>
          <w:szCs w:val="22"/>
        </w:rPr>
        <w:t>jednej</w:t>
      </w:r>
      <w:r w:rsidR="00AB5F04">
        <w:rPr>
          <w:b/>
          <w:sz w:val="22"/>
          <w:szCs w:val="22"/>
        </w:rPr>
        <w:t xml:space="preserve"> os</w:t>
      </w:r>
      <w:r w:rsidR="006914C6">
        <w:rPr>
          <w:b/>
          <w:sz w:val="22"/>
          <w:szCs w:val="22"/>
        </w:rPr>
        <w:t>o</w:t>
      </w:r>
      <w:r w:rsidR="00AB5F04">
        <w:rPr>
          <w:b/>
          <w:sz w:val="22"/>
          <w:szCs w:val="22"/>
        </w:rPr>
        <w:t>b</w:t>
      </w:r>
      <w:r w:rsidR="006914C6">
        <w:rPr>
          <w:b/>
          <w:sz w:val="22"/>
          <w:szCs w:val="22"/>
        </w:rPr>
        <w:t>y</w:t>
      </w:r>
      <w:r w:rsidR="00864BEC">
        <w:rPr>
          <w:b/>
          <w:sz w:val="22"/>
          <w:szCs w:val="22"/>
        </w:rPr>
        <w:t>, z uwzględnieniem zwolnienia z podatku VAT</w:t>
      </w:r>
      <w:r w:rsidR="00E71173">
        <w:rPr>
          <w:b/>
          <w:sz w:val="22"/>
          <w:szCs w:val="22"/>
        </w:rPr>
        <w:t>, wynosi</w:t>
      </w:r>
      <w:r w:rsidR="00691118">
        <w:rPr>
          <w:b/>
          <w:sz w:val="22"/>
          <w:szCs w:val="22"/>
        </w:rPr>
        <w:t xml:space="preserve">: </w:t>
      </w:r>
      <w:r w:rsidRPr="0064504A">
        <w:rPr>
          <w:b/>
          <w:sz w:val="22"/>
          <w:szCs w:val="22"/>
        </w:rPr>
        <w:t>………………………………………. PLN</w:t>
      </w:r>
    </w:p>
    <w:p w14:paraId="323B26B4" w14:textId="77777777" w:rsidR="0064504A" w:rsidRPr="0064504A" w:rsidRDefault="0064504A" w:rsidP="0064504A">
      <w:pPr>
        <w:widowControl w:val="0"/>
        <w:ind w:right="1"/>
        <w:jc w:val="both"/>
        <w:rPr>
          <w:sz w:val="22"/>
          <w:szCs w:val="22"/>
        </w:rPr>
      </w:pPr>
      <w:r w:rsidRPr="0064504A">
        <w:rPr>
          <w:sz w:val="22"/>
          <w:szCs w:val="22"/>
        </w:rPr>
        <w:t>Słownie cena brutto ………………………………………………………………………….</w:t>
      </w:r>
    </w:p>
    <w:p w14:paraId="2248A461" w14:textId="77777777" w:rsidR="0064504A" w:rsidRPr="0064504A" w:rsidRDefault="0064504A" w:rsidP="0064504A">
      <w:pPr>
        <w:widowControl w:val="0"/>
        <w:ind w:right="1"/>
        <w:jc w:val="both"/>
        <w:rPr>
          <w:sz w:val="22"/>
          <w:szCs w:val="22"/>
        </w:rPr>
      </w:pPr>
    </w:p>
    <w:p w14:paraId="7ACEF63D" w14:textId="306CFACC" w:rsidR="0064504A" w:rsidRPr="0064504A" w:rsidRDefault="00D46050" w:rsidP="0064504A">
      <w:pPr>
        <w:widowControl w:val="0"/>
        <w:rPr>
          <w:b/>
          <w:sz w:val="22"/>
          <w:szCs w:val="22"/>
        </w:rPr>
      </w:pPr>
      <w:proofErr w:type="spellStart"/>
      <w:r w:rsidRPr="00D46050">
        <w:rPr>
          <w:b/>
          <w:sz w:val="22"/>
          <w:szCs w:val="22"/>
          <w:highlight w:val="yellow"/>
        </w:rPr>
        <w:t>Pozacenowe</w:t>
      </w:r>
      <w:proofErr w:type="spellEnd"/>
      <w:r w:rsidRPr="00D46050">
        <w:rPr>
          <w:b/>
          <w:sz w:val="22"/>
          <w:szCs w:val="22"/>
          <w:highlight w:val="yellow"/>
        </w:rPr>
        <w:t xml:space="preserve"> kryteria oceny ofert:</w:t>
      </w:r>
    </w:p>
    <w:p w14:paraId="53FA6442" w14:textId="6BA4FC86" w:rsidR="007122D1" w:rsidRDefault="00D46050" w:rsidP="007122D1">
      <w:pPr>
        <w:suppressAutoHyphens/>
        <w:autoSpaceDN w:val="0"/>
        <w:jc w:val="both"/>
        <w:textAlignment w:val="baseline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1) Doświadczenie </w:t>
      </w:r>
      <w:r w:rsidR="0093216D">
        <w:rPr>
          <w:sz w:val="22"/>
          <w:szCs w:val="22"/>
        </w:rPr>
        <w:t xml:space="preserve">dwóch </w:t>
      </w:r>
      <w:r>
        <w:rPr>
          <w:sz w:val="22"/>
          <w:szCs w:val="22"/>
        </w:rPr>
        <w:t>os</w:t>
      </w:r>
      <w:r w:rsidR="0093216D">
        <w:rPr>
          <w:sz w:val="22"/>
          <w:szCs w:val="22"/>
        </w:rPr>
        <w:t>ób</w:t>
      </w:r>
      <w:r w:rsidR="007122D1">
        <w:rPr>
          <w:sz w:val="22"/>
          <w:szCs w:val="22"/>
        </w:rPr>
        <w:t xml:space="preserve"> wyznaczon</w:t>
      </w:r>
      <w:r w:rsidR="0093216D">
        <w:rPr>
          <w:sz w:val="22"/>
          <w:szCs w:val="22"/>
        </w:rPr>
        <w:t xml:space="preserve">ych </w:t>
      </w:r>
      <w:r w:rsidR="007122D1">
        <w:rPr>
          <w:sz w:val="22"/>
          <w:szCs w:val="22"/>
        </w:rPr>
        <w:t xml:space="preserve">do realizacji </w:t>
      </w:r>
      <w:r w:rsidR="007122D1">
        <w:rPr>
          <w:rFonts w:eastAsia="Tahoma"/>
          <w:kern w:val="3"/>
          <w:sz w:val="22"/>
          <w:szCs w:val="22"/>
        </w:rPr>
        <w:t>zamówienia</w:t>
      </w:r>
      <w:r w:rsidR="007122D1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3827"/>
        <w:gridCol w:w="1417"/>
        <w:gridCol w:w="1694"/>
      </w:tblGrid>
      <w:tr w:rsidR="0016595A" w:rsidRPr="004D1A31" w14:paraId="321C4137" w14:textId="77777777" w:rsidTr="0016595A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26F2" w14:textId="77777777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L.p.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EC21" w14:textId="77777777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Imię i nazwisko osoby skierowanej do realizacji zamówienia</w:t>
            </w:r>
          </w:p>
        </w:tc>
        <w:tc>
          <w:tcPr>
            <w:tcW w:w="2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7C24" w14:textId="5C1D74E6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Ilość przeprowadzonych szkoleń  </w:t>
            </w:r>
            <w:r>
              <w:rPr>
                <w:rFonts w:eastAsia="Tahoma"/>
                <w:kern w:val="3"/>
                <w:sz w:val="20"/>
                <w:szCs w:val="20"/>
              </w:rPr>
              <w:t>w zakresie Green Belt i Black Belt w okresie ostatnich 5 lat. Min. 24 h Green Belt i min. 64 h Black Belt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</w:p>
          <w:p w14:paraId="50E535DD" w14:textId="77777777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i/>
                <w:iCs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/należy wskazać tytuł szkolenia i jego zakres/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2F63" w14:textId="77777777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Termin przeprowadzonego szkolenia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A31D" w14:textId="77777777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Instytucje</w:t>
            </w:r>
            <w:r w:rsidRPr="00D46050">
              <w:rPr>
                <w:rFonts w:eastAsia="Tahoma"/>
                <w:kern w:val="3"/>
                <w:sz w:val="20"/>
                <w:szCs w:val="20"/>
                <w:highlight w:val="yellow"/>
              </w:rPr>
              <w:t>*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>, dla których realizowane były usługi</w:t>
            </w:r>
          </w:p>
        </w:tc>
      </w:tr>
      <w:tr w:rsidR="0016595A" w:rsidRPr="004D1A31" w14:paraId="43CA1FA8" w14:textId="77777777" w:rsidTr="0016595A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9EDF" w14:textId="77777777" w:rsidR="0016595A" w:rsidRPr="004D1A31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73DA" w14:textId="77777777" w:rsidR="0016595A" w:rsidRPr="004D1A31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75665DCA" w14:textId="3CEDB0E9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732913C1" w14:textId="77777777" w:rsidR="0016595A" w:rsidRPr="00826C53" w:rsidRDefault="0016595A" w:rsidP="006B0260">
            <w:pPr>
              <w:autoSpaceDN w:val="0"/>
              <w:jc w:val="center"/>
              <w:textAlignment w:val="baseline"/>
              <w:rPr>
                <w:rFonts w:eastAsia="Tahoma"/>
                <w:i/>
                <w:iCs/>
                <w:kern w:val="3"/>
                <w:sz w:val="22"/>
                <w:szCs w:val="22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B93F" w14:textId="5A96BD11" w:rsidR="0016595A" w:rsidRPr="004D1A31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19BA492E" w14:textId="77777777" w:rsidR="0016595A" w:rsidRDefault="0016595A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A963265" w14:textId="77777777" w:rsidR="0016595A" w:rsidRDefault="0016595A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0F180783" w14:textId="53E6630E" w:rsidR="0016595A" w:rsidRDefault="0016595A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4872F0BE" w14:textId="3006EC13" w:rsidR="0016595A" w:rsidRDefault="0016595A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49B6288" w14:textId="2A87F5CE" w:rsidR="0016595A" w:rsidRDefault="0016595A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5DFA7476" w14:textId="77777777" w:rsidR="00F66943" w:rsidRDefault="00F66943" w:rsidP="00F66943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6C52AF2D" w14:textId="77777777" w:rsidR="00F66943" w:rsidRDefault="00F66943" w:rsidP="00F66943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3B174929" w14:textId="77777777" w:rsidR="00F66943" w:rsidRDefault="00F66943" w:rsidP="00F66943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075E6E75" w14:textId="77777777" w:rsidR="00F66943" w:rsidRDefault="00F66943" w:rsidP="00F66943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4CC039B2" w14:textId="05724E8A" w:rsidR="00F66943" w:rsidRDefault="00F66943" w:rsidP="00F66943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0D3BB4B1" w14:textId="4D91218B" w:rsidR="00F66943" w:rsidRDefault="00F66943" w:rsidP="00F66943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27E4F69F" w14:textId="77777777" w:rsidR="0016595A" w:rsidRPr="004D1A31" w:rsidRDefault="0016595A" w:rsidP="006B0260">
            <w:pPr>
              <w:autoSpaceDN w:val="0"/>
              <w:ind w:left="72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F6EC" w14:textId="77777777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4C6E8850" w14:textId="77777777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796FB2F2" w14:textId="77777777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78D69AEC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75F7E043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3625AE4F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0351D560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4445FB46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270A76E7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3E3D4F70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477030F7" w14:textId="511D54C7" w:rsidR="00CE18BB" w:rsidRPr="004D1A31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4DA5" w14:textId="77777777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1D968B96" w14:textId="77777777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51FA3BF6" w14:textId="77777777" w:rsidR="0016595A" w:rsidRDefault="0016595A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…………………</w:t>
            </w:r>
          </w:p>
          <w:p w14:paraId="035D13D1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1D14CD66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5AB4C417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6981F67C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20838ECC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4FE7361C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2D570874" w14:textId="77777777" w:rsidR="00CE18BB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3375A866" w14:textId="7EEC209B" w:rsidR="00CE18BB" w:rsidRPr="004D1A31" w:rsidRDefault="00CE18BB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</w:tc>
      </w:tr>
      <w:tr w:rsidR="0093216D" w:rsidRPr="004D1A31" w14:paraId="42452A9B" w14:textId="77777777" w:rsidTr="0016595A"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1C45" w14:textId="0E1F49B6" w:rsidR="0093216D" w:rsidRPr="004D1A31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lastRenderedPageBreak/>
              <w:t>2</w:t>
            </w:r>
            <w:r w:rsidRPr="004D1A31">
              <w:rPr>
                <w:rFonts w:eastAsia="Tahoma"/>
                <w:kern w:val="3"/>
                <w:sz w:val="22"/>
                <w:szCs w:val="22"/>
              </w:rPr>
              <w:t>.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4589" w14:textId="77777777" w:rsidR="0093216D" w:rsidRPr="004D1A31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0E7D69FF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67F759C2" w14:textId="7C580B36" w:rsidR="0093216D" w:rsidRPr="004D1A31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23EE" w14:textId="77777777" w:rsidR="0093216D" w:rsidRPr="004D1A31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6B76517A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3520A45D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404E651E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A8A07DE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3C5C8C91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45896400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42CE3F39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7D5C44C5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57C73C51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161C7EB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6F3F49B3" w14:textId="77777777" w:rsidR="0093216D" w:rsidRDefault="0093216D" w:rsidP="0093216D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73B4763" w14:textId="77777777" w:rsidR="0093216D" w:rsidRPr="004D1A31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553B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6A01A65A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5C57B671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2BFEEE89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6E11BD4E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39985ABD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24DDD2D0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6CED3A58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63E4386E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4555B48B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582E679F" w14:textId="03FC1782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95FD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256CFADB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60E0656B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…………………</w:t>
            </w:r>
          </w:p>
          <w:p w14:paraId="1B9FAD1D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57C0F2F2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20351DB6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30C182E5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0AC75260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1BAFF5C8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4874C961" w14:textId="77777777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  <w:p w14:paraId="074A239E" w14:textId="435E7245" w:rsidR="0093216D" w:rsidRDefault="0093216D" w:rsidP="0093216D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</w:t>
            </w:r>
          </w:p>
        </w:tc>
      </w:tr>
    </w:tbl>
    <w:p w14:paraId="3C2D3843" w14:textId="0D84E676" w:rsidR="007122D1" w:rsidRDefault="007122D1" w:rsidP="007122D1">
      <w:pPr>
        <w:pStyle w:val="NormalnyWeb"/>
        <w:spacing w:before="0" w:beforeAutospacing="0" w:after="0" w:afterAutospacing="0"/>
        <w:jc w:val="both"/>
        <w:rPr>
          <w:bCs/>
          <w:i/>
          <w:iCs/>
          <w:sz w:val="20"/>
          <w:szCs w:val="20"/>
        </w:rPr>
      </w:pPr>
      <w:r w:rsidRPr="00981ED7">
        <w:rPr>
          <w:bCs/>
          <w:i/>
          <w:iCs/>
          <w:sz w:val="20"/>
          <w:szCs w:val="20"/>
        </w:rPr>
        <w:t xml:space="preserve">*W przypadku wykazania przez Wykonawcę szkoleń otwartych (dla grup niezorganizowanych) Zamawiający jako </w:t>
      </w:r>
      <w:r>
        <w:rPr>
          <w:bCs/>
          <w:i/>
          <w:iCs/>
          <w:sz w:val="20"/>
          <w:szCs w:val="20"/>
        </w:rPr>
        <w:t>informację</w:t>
      </w:r>
      <w:r w:rsidRPr="00981ED7">
        <w:rPr>
          <w:bCs/>
          <w:i/>
          <w:iCs/>
          <w:sz w:val="20"/>
          <w:szCs w:val="20"/>
        </w:rPr>
        <w:t xml:space="preserve"> potwierdzając</w:t>
      </w:r>
      <w:r>
        <w:rPr>
          <w:bCs/>
          <w:i/>
          <w:iCs/>
          <w:sz w:val="20"/>
          <w:szCs w:val="20"/>
        </w:rPr>
        <w:t>ą</w:t>
      </w:r>
      <w:r w:rsidRPr="00981ED7">
        <w:rPr>
          <w:bCs/>
          <w:i/>
          <w:iCs/>
          <w:sz w:val="20"/>
          <w:szCs w:val="20"/>
        </w:rPr>
        <w:t xml:space="preserve"> wykonanie usługi dopuszcza oświadczenie własne Wykonawcy o wykonaniu usługi.</w:t>
      </w:r>
    </w:p>
    <w:p w14:paraId="6A3466D1" w14:textId="3FCB1EDE" w:rsidR="007122D1" w:rsidRPr="00D46050" w:rsidRDefault="00D46050" w:rsidP="007122D1">
      <w:pPr>
        <w:pStyle w:val="NormalnyWeb"/>
        <w:spacing w:before="0" w:beforeAutospacing="0" w:after="0" w:afterAutospacing="0"/>
        <w:jc w:val="both"/>
        <w:rPr>
          <w:bCs/>
          <w:i/>
          <w:iCs/>
          <w:sz w:val="20"/>
          <w:szCs w:val="20"/>
        </w:rPr>
      </w:pPr>
      <w:r w:rsidRPr="00D46050">
        <w:rPr>
          <w:bCs/>
          <w:i/>
          <w:iCs/>
          <w:sz w:val="20"/>
          <w:szCs w:val="20"/>
        </w:rPr>
        <w:t>** Niepotrzebne skreślić</w:t>
      </w:r>
    </w:p>
    <w:p w14:paraId="77339938" w14:textId="1EAF6527" w:rsidR="0064504A" w:rsidRPr="0064504A" w:rsidRDefault="0064504A" w:rsidP="0064504A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64504A">
        <w:rPr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5k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rozporządzenia Rady (UE) nr 833/2014 z dnia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31 lipca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2014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r. dotyczącego środków ograniczających w związku z działaniami Rosji destabilizującymi sytuację na Ukrainie,  w przypadku gdy przypada na nich ponad 10% wartości zamówienia</w:t>
      </w:r>
    </w:p>
    <w:p w14:paraId="1189F7FA" w14:textId="77777777" w:rsidR="0064504A" w:rsidRPr="0064504A" w:rsidRDefault="0064504A" w:rsidP="0064504A">
      <w:pPr>
        <w:pStyle w:val="NormalnyWeb"/>
        <w:spacing w:before="0" w:beforeAutospacing="0" w:after="0" w:afterAutospacing="0"/>
        <w:ind w:left="-142"/>
        <w:jc w:val="both"/>
        <w:rPr>
          <w:b/>
          <w:color w:val="000000"/>
          <w:sz w:val="22"/>
          <w:szCs w:val="22"/>
        </w:rPr>
      </w:pPr>
    </w:p>
    <w:p w14:paraId="74FAE465" w14:textId="77777777" w:rsidR="0064504A" w:rsidRPr="0064504A" w:rsidRDefault="0064504A" w:rsidP="0064504A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64504A">
        <w:rPr>
          <w:b/>
          <w:color w:val="000000"/>
          <w:sz w:val="22"/>
          <w:szCs w:val="22"/>
        </w:rPr>
        <w:t>Ter</w:t>
      </w:r>
      <w:r w:rsidRPr="0064504A">
        <w:rPr>
          <w:b/>
          <w:sz w:val="22"/>
          <w:szCs w:val="22"/>
        </w:rPr>
        <w:t xml:space="preserve">min realizacji umowy:  zgodnie z SWZ  </w:t>
      </w:r>
    </w:p>
    <w:p w14:paraId="65CA253E" w14:textId="57A11C44" w:rsidR="00AB5F04" w:rsidRPr="00AB5F04" w:rsidRDefault="0064504A" w:rsidP="00AB5F04">
      <w:pPr>
        <w:widowControl w:val="0"/>
        <w:ind w:left="-142"/>
        <w:jc w:val="both"/>
        <w:rPr>
          <w:sz w:val="22"/>
          <w:szCs w:val="22"/>
        </w:rPr>
      </w:pPr>
      <w:r w:rsidRPr="0064504A">
        <w:rPr>
          <w:b/>
          <w:sz w:val="22"/>
          <w:szCs w:val="22"/>
        </w:rPr>
        <w:t xml:space="preserve">Termin płatności: </w:t>
      </w:r>
      <w:r w:rsidRPr="0064504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  <w:r w:rsidR="00AB5F04">
        <w:rPr>
          <w:sz w:val="22"/>
          <w:szCs w:val="22"/>
        </w:rPr>
        <w:t xml:space="preserve">. </w:t>
      </w:r>
      <w:r w:rsidR="00AB5F04">
        <w:rPr>
          <w:i/>
          <w:iCs/>
          <w:sz w:val="20"/>
          <w:szCs w:val="20"/>
        </w:rPr>
        <w:t xml:space="preserve">Warunkiem rozliczenia usługi oraz zapłaty za nią będzie przekazanie Zamawiającemu przez Wykonawcę: list obecności, </w:t>
      </w:r>
      <w:proofErr w:type="spellStart"/>
      <w:r w:rsidR="00AB5F04">
        <w:rPr>
          <w:i/>
          <w:iCs/>
          <w:sz w:val="20"/>
          <w:szCs w:val="20"/>
        </w:rPr>
        <w:t>pre</w:t>
      </w:r>
      <w:proofErr w:type="spellEnd"/>
      <w:r w:rsidR="00AB5F04">
        <w:rPr>
          <w:i/>
          <w:iCs/>
          <w:sz w:val="20"/>
          <w:szCs w:val="20"/>
        </w:rPr>
        <w:t xml:space="preserve"> i post-testów, list potwierdzających wzrost kompetencji uczestników kursu oraz imiennych certyfikatów dla uczestników kursu</w:t>
      </w:r>
      <w:r w:rsidR="00AB5F04">
        <w:rPr>
          <w:sz w:val="20"/>
          <w:szCs w:val="20"/>
        </w:rPr>
        <w:t xml:space="preserve">, potwierdzających faktyczną liczbę osób uczestniczących, </w:t>
      </w:r>
    </w:p>
    <w:p w14:paraId="61568F1E" w14:textId="77777777" w:rsidR="00AB5F04" w:rsidRPr="0064504A" w:rsidRDefault="00AB5F04" w:rsidP="0064504A">
      <w:pPr>
        <w:widowControl w:val="0"/>
        <w:ind w:left="-142"/>
        <w:jc w:val="both"/>
        <w:rPr>
          <w:b/>
          <w:sz w:val="22"/>
          <w:szCs w:val="22"/>
        </w:rPr>
      </w:pPr>
    </w:p>
    <w:p w14:paraId="084D1365" w14:textId="250CFD74" w:rsidR="0064504A" w:rsidRPr="0064504A" w:rsidRDefault="0064504A" w:rsidP="0064504A">
      <w:pPr>
        <w:widowControl w:val="0"/>
        <w:ind w:left="-142"/>
        <w:jc w:val="both"/>
        <w:rPr>
          <w:b/>
          <w:sz w:val="22"/>
          <w:szCs w:val="22"/>
        </w:rPr>
      </w:pPr>
      <w:r w:rsidRPr="0064504A">
        <w:rPr>
          <w:b/>
          <w:sz w:val="22"/>
          <w:szCs w:val="22"/>
          <w:vertAlign w:val="superscript"/>
        </w:rPr>
        <w:t xml:space="preserve">1 </w:t>
      </w:r>
      <w:r w:rsidR="00AB5F04">
        <w:rPr>
          <w:i/>
          <w:sz w:val="20"/>
          <w:szCs w:val="20"/>
        </w:rPr>
        <w:t>Usługa szkolenia podlega zwolnieniu z podatku VAT na podstawie § 3 ust. 1 pkt 14 rozporządzenia Ministra Finansów z dnia 20 grudnia 2013 r.</w:t>
      </w:r>
      <w:r w:rsidR="00AB5F04">
        <w:rPr>
          <w:color w:val="FF0000"/>
          <w:sz w:val="22"/>
          <w:szCs w:val="22"/>
        </w:rPr>
        <w:t xml:space="preserve"> </w:t>
      </w:r>
      <w:r w:rsidR="00AB5F04">
        <w:rPr>
          <w:i/>
          <w:sz w:val="20"/>
          <w:szCs w:val="20"/>
        </w:rPr>
        <w:t>oraz na podstawie art. 43 ust. 1 pkt 29 lit. c) ustawy z dnia 11 marca 2004r.</w:t>
      </w:r>
      <w:r w:rsidR="00AB5F04">
        <w:rPr>
          <w:bCs/>
          <w:i/>
          <w:iCs/>
          <w:sz w:val="20"/>
          <w:szCs w:val="20"/>
        </w:rPr>
        <w:t>;</w:t>
      </w:r>
      <w:r w:rsidR="00AB5F04">
        <w:rPr>
          <w:i/>
          <w:sz w:val="20"/>
          <w:szCs w:val="20"/>
        </w:rPr>
        <w:t xml:space="preserve"> w sprawie zwolnień od podatku od towarów i usług oraz warunków stosowania tych zwolnień (</w:t>
      </w:r>
      <w:proofErr w:type="spellStart"/>
      <w:r w:rsidR="00AB5F04">
        <w:rPr>
          <w:i/>
          <w:sz w:val="20"/>
          <w:szCs w:val="20"/>
        </w:rPr>
        <w:t>t.j</w:t>
      </w:r>
      <w:proofErr w:type="spellEnd"/>
      <w:r w:rsidR="00AB5F04">
        <w:rPr>
          <w:i/>
          <w:sz w:val="20"/>
          <w:szCs w:val="20"/>
        </w:rPr>
        <w:t>. Dz. U. 2021 poz. 685 ze zm.)</w:t>
      </w:r>
    </w:p>
    <w:p w14:paraId="0FEDD11A" w14:textId="77777777" w:rsidR="0064504A" w:rsidRPr="0064504A" w:rsidRDefault="0064504A" w:rsidP="0064504A">
      <w:pPr>
        <w:rPr>
          <w:b/>
          <w:sz w:val="22"/>
          <w:szCs w:val="22"/>
          <w:u w:val="single"/>
        </w:rPr>
      </w:pPr>
    </w:p>
    <w:p w14:paraId="317B89E5" w14:textId="77777777" w:rsidR="0064504A" w:rsidRPr="0064504A" w:rsidRDefault="0064504A" w:rsidP="0064504A">
      <w:pPr>
        <w:rPr>
          <w:b/>
          <w:sz w:val="22"/>
          <w:szCs w:val="22"/>
          <w:u w:val="single"/>
        </w:rPr>
      </w:pPr>
      <w:r w:rsidRPr="0064504A">
        <w:rPr>
          <w:b/>
          <w:sz w:val="22"/>
          <w:szCs w:val="22"/>
          <w:u w:val="single"/>
        </w:rPr>
        <w:t>Jednocześnie oświadczamy, że:</w:t>
      </w:r>
    </w:p>
    <w:p w14:paraId="6B65D98D" w14:textId="77777777" w:rsidR="0064504A" w:rsidRPr="0064504A" w:rsidRDefault="0064504A" w:rsidP="0064504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504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D57DB60" w14:textId="28AB5453" w:rsidR="0064504A" w:rsidRDefault="0064504A" w:rsidP="006450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 w:rsidRPr="0064504A"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 w:rsidRPr="0064504A"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504A">
        <w:rPr>
          <w:color w:val="000000"/>
          <w:sz w:val="22"/>
          <w:szCs w:val="22"/>
        </w:rPr>
        <w:t xml:space="preserve"> i nie wnosimy do nich żadnych zastrzeżeń.</w:t>
      </w:r>
    </w:p>
    <w:p w14:paraId="6E87D41A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Oświadczam, że wypełniłem obowiązki informacyjne przewidziane w art. 13 lub art. 14 RODO</w:t>
      </w:r>
      <w:r w:rsidRPr="0064504A">
        <w:rPr>
          <w:sz w:val="22"/>
          <w:szCs w:val="22"/>
          <w:vertAlign w:val="superscript"/>
        </w:rPr>
        <w:t>1</w:t>
      </w:r>
      <w:r w:rsidRPr="0064504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504A">
        <w:rPr>
          <w:sz w:val="22"/>
          <w:szCs w:val="22"/>
          <w:vertAlign w:val="superscript"/>
        </w:rPr>
        <w:t>2</w:t>
      </w:r>
      <w:r w:rsidRPr="0064504A">
        <w:rPr>
          <w:sz w:val="22"/>
          <w:szCs w:val="22"/>
        </w:rPr>
        <w:t xml:space="preserve"> </w:t>
      </w:r>
    </w:p>
    <w:p w14:paraId="6BE0EEAA" w14:textId="77777777" w:rsidR="0064504A" w:rsidRPr="0064504A" w:rsidRDefault="0064504A" w:rsidP="0064504A">
      <w:pPr>
        <w:ind w:left="360"/>
        <w:jc w:val="both"/>
        <w:rPr>
          <w:i/>
          <w:sz w:val="22"/>
          <w:szCs w:val="22"/>
        </w:rPr>
      </w:pPr>
      <w:r w:rsidRPr="0064504A">
        <w:rPr>
          <w:i/>
          <w:sz w:val="22"/>
          <w:szCs w:val="22"/>
          <w:vertAlign w:val="superscript"/>
        </w:rPr>
        <w:t>1</w:t>
      </w:r>
      <w:r w:rsidRPr="0064504A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30EE77" w14:textId="77777777" w:rsidR="0064504A" w:rsidRPr="0064504A" w:rsidRDefault="0064504A" w:rsidP="0064504A">
      <w:pPr>
        <w:ind w:left="360"/>
        <w:jc w:val="both"/>
        <w:rPr>
          <w:i/>
          <w:sz w:val="22"/>
          <w:szCs w:val="22"/>
        </w:rPr>
      </w:pPr>
      <w:r w:rsidRPr="0064504A">
        <w:rPr>
          <w:i/>
          <w:sz w:val="22"/>
          <w:szCs w:val="22"/>
          <w:vertAlign w:val="superscript"/>
        </w:rPr>
        <w:t>2</w:t>
      </w:r>
      <w:r w:rsidRPr="0064504A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904B4" w14:textId="77777777" w:rsidR="0064504A" w:rsidRPr="0064504A" w:rsidRDefault="0064504A" w:rsidP="0064504A">
      <w:pPr>
        <w:ind w:left="360"/>
        <w:jc w:val="both"/>
        <w:rPr>
          <w:i/>
          <w:sz w:val="22"/>
          <w:szCs w:val="22"/>
        </w:rPr>
      </w:pPr>
    </w:p>
    <w:p w14:paraId="3D762D15" w14:textId="77777777" w:rsidR="0064504A" w:rsidRPr="0064504A" w:rsidRDefault="0064504A" w:rsidP="0064504A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64504A">
        <w:rPr>
          <w:b/>
          <w:bCs/>
          <w:sz w:val="22"/>
          <w:szCs w:val="22"/>
        </w:rPr>
        <w:lastRenderedPageBreak/>
        <w:t xml:space="preserve">Oświadczam/y, że warunek określony w pkt. 8.2 </w:t>
      </w:r>
      <w:proofErr w:type="spellStart"/>
      <w:r w:rsidRPr="0064504A">
        <w:rPr>
          <w:b/>
          <w:bCs/>
          <w:sz w:val="22"/>
          <w:szCs w:val="22"/>
        </w:rPr>
        <w:t>ppkt</w:t>
      </w:r>
      <w:proofErr w:type="spellEnd"/>
      <w:r w:rsidRPr="0064504A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64504A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9AC413D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4504A" w:rsidRPr="0064504A" w14:paraId="76D14D53" w14:textId="77777777" w:rsidTr="00391C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FC45C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CD95B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 xml:space="preserve">Opis części zamówienia, którą wykonawca </w:t>
            </w:r>
          </w:p>
          <w:p w14:paraId="269B7364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69C92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>Nazwa podwykonawcy</w:t>
            </w:r>
            <w:r w:rsidRPr="0064504A">
              <w:rPr>
                <w:sz w:val="22"/>
                <w:szCs w:val="22"/>
              </w:rPr>
              <w:br/>
              <w:t>(o ile jest znana)</w:t>
            </w:r>
          </w:p>
        </w:tc>
      </w:tr>
      <w:tr w:rsidR="0064504A" w:rsidRPr="0064504A" w14:paraId="60555C73" w14:textId="77777777" w:rsidTr="00391C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06382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663E4" w14:textId="77777777" w:rsidR="0064504A" w:rsidRPr="0064504A" w:rsidRDefault="0064504A" w:rsidP="006450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310B9" w14:textId="77777777" w:rsidR="0064504A" w:rsidRPr="0064504A" w:rsidRDefault="0064504A" w:rsidP="006450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5C8A069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Upoważnionymi do reprezentowania naszej firmy są następujące osoby:</w:t>
      </w:r>
    </w:p>
    <w:p w14:paraId="3CBEC6EB" w14:textId="77777777" w:rsidR="0064504A" w:rsidRPr="0064504A" w:rsidRDefault="0064504A" w:rsidP="0064504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64504A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</w:p>
    <w:p w14:paraId="7DE1F8FD" w14:textId="77777777" w:rsidR="0064504A" w:rsidRPr="0064504A" w:rsidRDefault="0064504A" w:rsidP="006450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64504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504A">
        <w:rPr>
          <w:sz w:val="22"/>
          <w:szCs w:val="22"/>
        </w:rPr>
        <w:tab/>
      </w:r>
      <w:r w:rsidRPr="0064504A">
        <w:rPr>
          <w:sz w:val="22"/>
          <w:szCs w:val="22"/>
        </w:rPr>
        <w:tab/>
        <w:t xml:space="preserve"> </w:t>
      </w:r>
    </w:p>
    <w:p w14:paraId="6119F705" w14:textId="77777777" w:rsidR="0064504A" w:rsidRPr="0064504A" w:rsidRDefault="0064504A" w:rsidP="006450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C26776C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upoważnienie dla powyżej wskazanych osób wynika z następującego (</w:t>
      </w:r>
      <w:proofErr w:type="spellStart"/>
      <w:r w:rsidRPr="0064504A">
        <w:rPr>
          <w:sz w:val="22"/>
          <w:szCs w:val="22"/>
        </w:rPr>
        <w:t>ych</w:t>
      </w:r>
      <w:proofErr w:type="spellEnd"/>
      <w:r w:rsidRPr="0064504A">
        <w:rPr>
          <w:sz w:val="22"/>
          <w:szCs w:val="22"/>
        </w:rPr>
        <w:t>) dokumentu(ów)</w:t>
      </w:r>
    </w:p>
    <w:p w14:paraId="2AC046B3" w14:textId="77777777" w:rsidR="0064504A" w:rsidRPr="0064504A" w:rsidRDefault="0064504A" w:rsidP="0064504A">
      <w:p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64FA0D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załącznikami do niniejszej oferty są:</w:t>
      </w:r>
    </w:p>
    <w:p w14:paraId="15D980F8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………………………………………………………………………………………….</w:t>
      </w:r>
    </w:p>
    <w:p w14:paraId="54355F11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……………………………………………..……………………………………………</w:t>
      </w:r>
    </w:p>
    <w:p w14:paraId="1E8CF920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13E1452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………………………………………………………………………………………….</w:t>
      </w:r>
    </w:p>
    <w:p w14:paraId="659E6381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……………………………………………..……………………………………………</w:t>
      </w:r>
    </w:p>
    <w:p w14:paraId="085C4447" w14:textId="77777777" w:rsidR="0064504A" w:rsidRPr="0064504A" w:rsidRDefault="0064504A" w:rsidP="0064504A">
      <w:pPr>
        <w:ind w:left="360"/>
        <w:rPr>
          <w:i/>
          <w:color w:val="FF0000"/>
          <w:sz w:val="22"/>
          <w:szCs w:val="22"/>
        </w:rPr>
      </w:pPr>
    </w:p>
    <w:p w14:paraId="56B4074C" w14:textId="621ED54C" w:rsidR="0064504A" w:rsidRPr="0064504A" w:rsidRDefault="0064504A" w:rsidP="0064504A">
      <w:pPr>
        <w:ind w:left="360"/>
        <w:rPr>
          <w:i/>
          <w:color w:val="FF0000"/>
          <w:sz w:val="22"/>
          <w:szCs w:val="22"/>
        </w:rPr>
      </w:pPr>
      <w:r w:rsidRPr="0064504A">
        <w:rPr>
          <w:i/>
          <w:color w:val="FF0000"/>
          <w:sz w:val="22"/>
          <w:szCs w:val="22"/>
        </w:rPr>
        <w:t>Formularz Oferty należy podpisać kwalifikowanym podpisem</w:t>
      </w:r>
      <w:r w:rsidRPr="0064504A">
        <w:rPr>
          <w:color w:val="FF0000"/>
          <w:sz w:val="22"/>
          <w:szCs w:val="22"/>
        </w:rPr>
        <w:t xml:space="preserve"> </w:t>
      </w:r>
      <w:r w:rsidRPr="0064504A">
        <w:rPr>
          <w:i/>
          <w:color w:val="FF0000"/>
          <w:sz w:val="22"/>
          <w:szCs w:val="22"/>
        </w:rPr>
        <w:t>elektronicznym.</w:t>
      </w:r>
    </w:p>
    <w:p w14:paraId="5388CE97" w14:textId="77777777" w:rsidR="0064504A" w:rsidRPr="0064504A" w:rsidRDefault="0064504A" w:rsidP="0064504A">
      <w:pPr>
        <w:jc w:val="right"/>
        <w:rPr>
          <w:sz w:val="22"/>
          <w:szCs w:val="22"/>
        </w:rPr>
      </w:pPr>
    </w:p>
    <w:p w14:paraId="426A6AD8" w14:textId="77777777" w:rsidR="0064504A" w:rsidRPr="0064504A" w:rsidRDefault="0064504A" w:rsidP="0064504A">
      <w:pPr>
        <w:rPr>
          <w:sz w:val="22"/>
          <w:szCs w:val="22"/>
        </w:rPr>
      </w:pPr>
      <w:r w:rsidRPr="0064504A">
        <w:rPr>
          <w:sz w:val="22"/>
          <w:szCs w:val="22"/>
        </w:rPr>
        <w:t>**niepotrzebne skreślić</w:t>
      </w:r>
    </w:p>
    <w:p w14:paraId="0791C134" w14:textId="77777777" w:rsidR="0064504A" w:rsidRPr="0064504A" w:rsidRDefault="0064504A" w:rsidP="0064504A">
      <w:pPr>
        <w:rPr>
          <w:sz w:val="22"/>
          <w:szCs w:val="22"/>
        </w:rPr>
      </w:pPr>
      <w:r w:rsidRPr="0064504A">
        <w:rPr>
          <w:sz w:val="22"/>
          <w:szCs w:val="22"/>
        </w:rPr>
        <w:t>***jeżeli dotyczy</w:t>
      </w:r>
    </w:p>
    <w:p w14:paraId="509AE5B4" w14:textId="77777777" w:rsidR="00FE545C" w:rsidRPr="0064504A" w:rsidRDefault="00FE545C" w:rsidP="0064504A">
      <w:pPr>
        <w:widowControl w:val="0"/>
        <w:ind w:right="1"/>
        <w:rPr>
          <w:sz w:val="22"/>
          <w:szCs w:val="22"/>
        </w:rPr>
      </w:pPr>
    </w:p>
    <w:sectPr w:rsidR="00FE545C" w:rsidRPr="0064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540A9" w14:textId="77777777" w:rsidR="002211C0" w:rsidRDefault="002211C0">
      <w:r>
        <w:separator/>
      </w:r>
    </w:p>
  </w:endnote>
  <w:endnote w:type="continuationSeparator" w:id="0">
    <w:p w14:paraId="26996658" w14:textId="77777777" w:rsidR="002211C0" w:rsidRDefault="0022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DA0BC" w14:textId="77777777" w:rsidR="00D17120" w:rsidRDefault="00D171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7BB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38011" w14:textId="77777777" w:rsidR="00D17120" w:rsidRDefault="00D171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9B8E9" w14:textId="77777777" w:rsidR="002211C0" w:rsidRDefault="002211C0">
      <w:r>
        <w:separator/>
      </w:r>
    </w:p>
  </w:footnote>
  <w:footnote w:type="continuationSeparator" w:id="0">
    <w:p w14:paraId="72A455F7" w14:textId="77777777" w:rsidR="002211C0" w:rsidRDefault="00221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2E905" w14:textId="77777777" w:rsidR="00D17120" w:rsidRDefault="00D17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AA1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2275B" w14:textId="77777777" w:rsidR="00D17120" w:rsidRDefault="00D171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D0100"/>
    <w:multiLevelType w:val="hybridMultilevel"/>
    <w:tmpl w:val="FA8446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9A3F10"/>
    <w:multiLevelType w:val="hybridMultilevel"/>
    <w:tmpl w:val="FA8446E0"/>
    <w:lvl w:ilvl="0" w:tplc="D8BC1C9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889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6096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099489">
    <w:abstractNumId w:val="1"/>
  </w:num>
  <w:num w:numId="4" w16cid:durableId="1667513315">
    <w:abstractNumId w:val="3"/>
  </w:num>
  <w:num w:numId="5" w16cid:durableId="534851362">
    <w:abstractNumId w:val="5"/>
  </w:num>
  <w:num w:numId="6" w16cid:durableId="207303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390"/>
    <w:rsid w:val="00012286"/>
    <w:rsid w:val="00071CCC"/>
    <w:rsid w:val="0008604F"/>
    <w:rsid w:val="000B731D"/>
    <w:rsid w:val="000D6134"/>
    <w:rsid w:val="000E09C7"/>
    <w:rsid w:val="000F6589"/>
    <w:rsid w:val="00106636"/>
    <w:rsid w:val="00116EC6"/>
    <w:rsid w:val="0016595A"/>
    <w:rsid w:val="001801DD"/>
    <w:rsid w:val="001D4612"/>
    <w:rsid w:val="00207E98"/>
    <w:rsid w:val="002211C0"/>
    <w:rsid w:val="002723B0"/>
    <w:rsid w:val="00315A4A"/>
    <w:rsid w:val="004B7300"/>
    <w:rsid w:val="004C6753"/>
    <w:rsid w:val="00563D39"/>
    <w:rsid w:val="00595C87"/>
    <w:rsid w:val="005D2C65"/>
    <w:rsid w:val="005E6D94"/>
    <w:rsid w:val="0063384F"/>
    <w:rsid w:val="00643C6F"/>
    <w:rsid w:val="0064504A"/>
    <w:rsid w:val="00646202"/>
    <w:rsid w:val="0065290F"/>
    <w:rsid w:val="006815F6"/>
    <w:rsid w:val="00691118"/>
    <w:rsid w:val="006914C6"/>
    <w:rsid w:val="007122D1"/>
    <w:rsid w:val="0072257E"/>
    <w:rsid w:val="007454FF"/>
    <w:rsid w:val="007748F0"/>
    <w:rsid w:val="007A4321"/>
    <w:rsid w:val="00833933"/>
    <w:rsid w:val="00853083"/>
    <w:rsid w:val="00864BEC"/>
    <w:rsid w:val="0089199E"/>
    <w:rsid w:val="008B2F0C"/>
    <w:rsid w:val="008B4928"/>
    <w:rsid w:val="008D2AB8"/>
    <w:rsid w:val="008F1C66"/>
    <w:rsid w:val="0093216D"/>
    <w:rsid w:val="00970FE4"/>
    <w:rsid w:val="00A0022B"/>
    <w:rsid w:val="00A346FE"/>
    <w:rsid w:val="00A47B4D"/>
    <w:rsid w:val="00A83018"/>
    <w:rsid w:val="00AB5F04"/>
    <w:rsid w:val="00B774DC"/>
    <w:rsid w:val="00C948C9"/>
    <w:rsid w:val="00C969A6"/>
    <w:rsid w:val="00CA7D36"/>
    <w:rsid w:val="00CC7BD7"/>
    <w:rsid w:val="00CE18BB"/>
    <w:rsid w:val="00CE5390"/>
    <w:rsid w:val="00D17120"/>
    <w:rsid w:val="00D24208"/>
    <w:rsid w:val="00D46050"/>
    <w:rsid w:val="00D60C38"/>
    <w:rsid w:val="00D66893"/>
    <w:rsid w:val="00D90ACB"/>
    <w:rsid w:val="00DC1500"/>
    <w:rsid w:val="00E44371"/>
    <w:rsid w:val="00E71173"/>
    <w:rsid w:val="00E949B0"/>
    <w:rsid w:val="00EB5055"/>
    <w:rsid w:val="00EF351C"/>
    <w:rsid w:val="00F00591"/>
    <w:rsid w:val="00F51688"/>
    <w:rsid w:val="00F53146"/>
    <w:rsid w:val="00F6694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4EB54"/>
  <w15:chartTrackingRefBased/>
  <w15:docId w15:val="{1974DBC8-AAF8-4471-9DFE-15801118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4504A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645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796</Words>
  <Characters>5593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2</cp:revision>
  <cp:lastPrinted>2022-07-15T08:05:00Z</cp:lastPrinted>
  <dcterms:created xsi:type="dcterms:W3CDTF">2022-09-01T13:29:00Z</dcterms:created>
  <dcterms:modified xsi:type="dcterms:W3CDTF">2022-09-01T13:29:00Z</dcterms:modified>
</cp:coreProperties>
</file>