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2D9EF" w14:textId="239682E7" w:rsidR="00E23003" w:rsidRPr="00E50F4B" w:rsidRDefault="00E23003" w:rsidP="00E23003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446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080F7E05" w14:textId="77777777" w:rsidR="00E23003" w:rsidRPr="00E50F4B" w:rsidRDefault="00E23003" w:rsidP="00E23003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55623146" w14:textId="77777777" w:rsidR="00E23003" w:rsidRPr="00E50F4B" w:rsidRDefault="00E23003" w:rsidP="00E2300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330931C2" w14:textId="77777777" w:rsidR="00E23003" w:rsidRPr="00E50F4B" w:rsidRDefault="00E23003" w:rsidP="00E2300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02C6A577" w14:textId="77777777" w:rsidR="00E23003" w:rsidRPr="00E50F4B" w:rsidRDefault="00E23003" w:rsidP="00E2300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19C66C5F" w14:textId="77777777" w:rsidR="00E23003" w:rsidRPr="00E50F4B" w:rsidRDefault="00E23003" w:rsidP="00E23003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C383D72" w14:textId="77777777" w:rsidR="00E23003" w:rsidRPr="00E50F4B" w:rsidRDefault="00E23003" w:rsidP="00E23003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449A3374" w14:textId="77777777" w:rsidR="00E23003" w:rsidRPr="00E50F4B" w:rsidRDefault="00E23003" w:rsidP="00E23003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6AB4B87D" w14:textId="77777777" w:rsidR="00E23003" w:rsidRPr="00E50F4B" w:rsidRDefault="00E23003" w:rsidP="00E23003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32167AF6" w14:textId="77777777" w:rsidR="00E23003" w:rsidRPr="00E50F4B" w:rsidRDefault="00E23003" w:rsidP="00E23003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23780A42" w14:textId="77777777" w:rsidR="00E23003" w:rsidRPr="00E50F4B" w:rsidRDefault="00E23003" w:rsidP="00E23003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F2E461D" w14:textId="77777777" w:rsidR="00E23003" w:rsidRPr="00E50F4B" w:rsidRDefault="00E23003" w:rsidP="00E23003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D44B2F5" w14:textId="77777777" w:rsidR="00E23003" w:rsidRPr="00E50F4B" w:rsidRDefault="00E23003" w:rsidP="00E23003">
      <w:pPr>
        <w:spacing w:line="254" w:lineRule="auto"/>
        <w:rPr>
          <w:rFonts w:ascii="Arial" w:hAnsi="Arial" w:cs="Arial"/>
        </w:rPr>
      </w:pPr>
    </w:p>
    <w:p w14:paraId="0F92347A" w14:textId="77777777" w:rsidR="00E23003" w:rsidRPr="00E50F4B" w:rsidRDefault="00E23003" w:rsidP="00E23003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76F3ED21" w14:textId="77777777" w:rsidR="00E23003" w:rsidRPr="00E50F4B" w:rsidRDefault="00E23003" w:rsidP="00E2300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6DD0FC4" w14:textId="77777777" w:rsidR="00E23003" w:rsidRPr="00E50F4B" w:rsidRDefault="00E23003" w:rsidP="00E2300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69B28095" w14:textId="77777777" w:rsidR="00E23003" w:rsidRPr="00E50F4B" w:rsidRDefault="00E23003" w:rsidP="00E23003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FFBBEAC" w14:textId="0848F03C" w:rsidR="00E23003" w:rsidRPr="00E50F4B" w:rsidRDefault="00E23003" w:rsidP="00E23003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C4DF0" w:rsidRPr="00AC4DF0">
        <w:rPr>
          <w:b/>
        </w:rPr>
        <w:t>Dostawa osprzętu elektrycznego na potrzeby Miasteczka Studenckiego AGH w Krakowie</w:t>
      </w:r>
      <w:r>
        <w:rPr>
          <w:b/>
        </w:rPr>
        <w:t>, znak sprawy: KC-zp.272-446/22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77CED7EC" w14:textId="77777777" w:rsidR="00E23003" w:rsidRPr="00E50F4B" w:rsidRDefault="00E23003" w:rsidP="00E23003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53E7A49" w14:textId="77777777" w:rsidR="00E23003" w:rsidRPr="00E50F4B" w:rsidRDefault="00E23003" w:rsidP="00E2300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58E61E9B" w14:textId="77777777" w:rsidR="00E23003" w:rsidRPr="008D61B1" w:rsidRDefault="00E23003" w:rsidP="00E2300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0F310338" w14:textId="77777777" w:rsidR="00E23003" w:rsidRPr="00E50F4B" w:rsidRDefault="00E23003" w:rsidP="00E2300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65525D3" w14:textId="77777777" w:rsidR="00E23003" w:rsidRPr="00E50F4B" w:rsidRDefault="00E23003" w:rsidP="00E2300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B990F7A" w14:textId="77777777" w:rsidR="00E23003" w:rsidRDefault="00E23003" w:rsidP="00E2300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69F3B6E0" w14:textId="77777777" w:rsidR="00E23003" w:rsidRDefault="00E23003" w:rsidP="00E2300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5BB9D72" w14:textId="77777777" w:rsidR="00E23003" w:rsidRPr="008D61B1" w:rsidRDefault="00E23003" w:rsidP="00E23003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4993F1BC" w14:textId="77777777" w:rsidR="00E23003" w:rsidRPr="00E50F4B" w:rsidRDefault="00E23003" w:rsidP="00E23003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4BAD9289" w14:textId="77777777" w:rsidR="00E23003" w:rsidRPr="00E50F4B" w:rsidRDefault="00E23003" w:rsidP="00E2300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CDB786B" w14:textId="77777777" w:rsidR="00E23003" w:rsidRPr="00E50F4B" w:rsidRDefault="00E23003" w:rsidP="00E2300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AA79B3A" w14:textId="77777777" w:rsidR="00E23003" w:rsidRPr="00E50F4B" w:rsidRDefault="00E23003" w:rsidP="00E2300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AFAF1AA" w14:textId="77777777" w:rsidR="00E23003" w:rsidRPr="00E50F4B" w:rsidRDefault="00E23003" w:rsidP="00E2300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4815C852" w14:textId="77777777" w:rsidR="00E23003" w:rsidRPr="00E50F4B" w:rsidRDefault="00E23003" w:rsidP="00E2300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06B2C929" w14:textId="77777777" w:rsidR="00E23003" w:rsidRPr="00E50F4B" w:rsidRDefault="00E23003" w:rsidP="00E23003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3DBD56E" w14:textId="77777777" w:rsidR="00E23003" w:rsidRPr="00E50F4B" w:rsidRDefault="00E23003" w:rsidP="00E23003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397A4E4" w14:textId="77777777" w:rsidR="00E23003" w:rsidRPr="00E50F4B" w:rsidRDefault="00E23003" w:rsidP="00E23003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1B9DA70E" w14:textId="77777777" w:rsidR="00E23003" w:rsidRPr="00E50F4B" w:rsidRDefault="00E23003" w:rsidP="00E23003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0A1E910A" w14:textId="77777777" w:rsidR="00E23003" w:rsidRPr="00E50F4B" w:rsidRDefault="00E23003" w:rsidP="00E23003"/>
    <w:p w14:paraId="51AEF503" w14:textId="77777777" w:rsidR="00E23003" w:rsidRPr="00E50F4B" w:rsidRDefault="00E23003" w:rsidP="00E23003"/>
    <w:p w14:paraId="3FFA5FC3" w14:textId="77777777" w:rsidR="00E23003" w:rsidRDefault="00E23003" w:rsidP="00E23003"/>
    <w:p w14:paraId="0338965B" w14:textId="77777777" w:rsidR="00E23003" w:rsidRPr="00411A1B" w:rsidRDefault="00E23003" w:rsidP="00E23003"/>
    <w:p w14:paraId="27A7DC5B" w14:textId="77777777" w:rsidR="005103B9" w:rsidRPr="00C157C6" w:rsidRDefault="005103B9" w:rsidP="00C157C6"/>
    <w:sectPr w:rsidR="005103B9" w:rsidRPr="00C157C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6E9C8" w14:textId="77777777" w:rsidR="004F2340" w:rsidRDefault="004F2340" w:rsidP="0038231F">
      <w:pPr>
        <w:spacing w:after="0" w:line="240" w:lineRule="auto"/>
      </w:pPr>
      <w:r>
        <w:separator/>
      </w:r>
    </w:p>
  </w:endnote>
  <w:endnote w:type="continuationSeparator" w:id="0">
    <w:p w14:paraId="6AD7C5F3" w14:textId="77777777" w:rsidR="004F2340" w:rsidRDefault="004F23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49452" w14:textId="77777777" w:rsidR="000D71B6" w:rsidRDefault="000D71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FC5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C138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02D3E" w14:textId="77777777" w:rsidR="000D71B6" w:rsidRDefault="000D71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D9099" w14:textId="77777777" w:rsidR="004F2340" w:rsidRDefault="004F2340" w:rsidP="0038231F">
      <w:pPr>
        <w:spacing w:after="0" w:line="240" w:lineRule="auto"/>
      </w:pPr>
      <w:r>
        <w:separator/>
      </w:r>
    </w:p>
  </w:footnote>
  <w:footnote w:type="continuationSeparator" w:id="0">
    <w:p w14:paraId="625474BC" w14:textId="77777777" w:rsidR="004F2340" w:rsidRDefault="004F2340" w:rsidP="0038231F">
      <w:pPr>
        <w:spacing w:after="0" w:line="240" w:lineRule="auto"/>
      </w:pPr>
      <w:r>
        <w:continuationSeparator/>
      </w:r>
    </w:p>
  </w:footnote>
  <w:footnote w:id="1">
    <w:p w14:paraId="2CECE4B8" w14:textId="77777777" w:rsidR="00E23003" w:rsidRPr="0024624C" w:rsidRDefault="00E23003" w:rsidP="00E2300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70F4183" w14:textId="77777777" w:rsidR="00E23003" w:rsidRPr="008D4C56" w:rsidRDefault="00E23003" w:rsidP="00E23003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7BD8" w14:textId="77777777" w:rsidR="000D71B6" w:rsidRDefault="000D71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B735F" w14:textId="77777777" w:rsidR="000D71B6" w:rsidRDefault="000D7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82FE4" w14:textId="77777777" w:rsidR="000D71B6" w:rsidRDefault="000D71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14858">
    <w:abstractNumId w:val="7"/>
  </w:num>
  <w:num w:numId="2" w16cid:durableId="1093283479">
    <w:abstractNumId w:val="0"/>
  </w:num>
  <w:num w:numId="3" w16cid:durableId="163788313">
    <w:abstractNumId w:val="6"/>
  </w:num>
  <w:num w:numId="4" w16cid:durableId="202907890">
    <w:abstractNumId w:val="9"/>
  </w:num>
  <w:num w:numId="5" w16cid:durableId="387387822">
    <w:abstractNumId w:val="8"/>
  </w:num>
  <w:num w:numId="6" w16cid:durableId="1778063871">
    <w:abstractNumId w:val="5"/>
  </w:num>
  <w:num w:numId="7" w16cid:durableId="2014794830">
    <w:abstractNumId w:val="1"/>
  </w:num>
  <w:num w:numId="8" w16cid:durableId="2019577416">
    <w:abstractNumId w:val="3"/>
  </w:num>
  <w:num w:numId="9" w16cid:durableId="1449205491">
    <w:abstractNumId w:val="2"/>
  </w:num>
  <w:num w:numId="10" w16cid:durableId="206767313">
    <w:abstractNumId w:val="4"/>
  </w:num>
  <w:num w:numId="11" w16cid:durableId="19796468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34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1B6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40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4DF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57C6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3003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7D7E3"/>
  <w15:chartTrackingRefBased/>
  <w15:docId w15:val="{1DA8E0F0-9D50-49F8-AAE8-CBF2145C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00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2022-07-08T12:06:00Z</dcterms:created>
  <dcterms:modified xsi:type="dcterms:W3CDTF">2022-07-08T12:06:00Z</dcterms:modified>
</cp:coreProperties>
</file>