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6FC97" w14:textId="03AA8E4E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UMOWA </w:t>
      </w:r>
      <w:r>
        <w:rPr>
          <w:b/>
          <w:sz w:val="24"/>
          <w:szCs w:val="24"/>
          <w:lang w:val="pl-PL"/>
        </w:rPr>
        <w:t>DZIERŻAWY</w:t>
      </w:r>
    </w:p>
    <w:p w14:paraId="01E526C5" w14:textId="78F1E734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KC-zp.272-</w:t>
      </w:r>
      <w:r>
        <w:rPr>
          <w:b/>
          <w:sz w:val="24"/>
          <w:szCs w:val="24"/>
          <w:lang w:val="pl-PL"/>
        </w:rPr>
        <w:t>406</w:t>
      </w:r>
      <w:r w:rsidRPr="00AD2899">
        <w:rPr>
          <w:b/>
          <w:sz w:val="24"/>
          <w:szCs w:val="24"/>
          <w:lang w:val="pl-PL"/>
        </w:rPr>
        <w:t>/22</w:t>
      </w:r>
    </w:p>
    <w:p w14:paraId="4F0CF50F" w14:textId="77777777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</w:p>
    <w:p w14:paraId="3F2221B5" w14:textId="77777777" w:rsidR="007368F3" w:rsidRPr="00AD2899" w:rsidRDefault="007368F3" w:rsidP="007368F3">
      <w:pPr>
        <w:rPr>
          <w:b/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t>Zawarta w Krakowie z Wykonawcą wybranym w postępowaniu o zamówienie publiczne w trybie podstawowym bez negocjacji pomiędzy:</w:t>
      </w:r>
    </w:p>
    <w:p w14:paraId="1B7404C2" w14:textId="77777777" w:rsidR="007368F3" w:rsidRPr="00AD2899" w:rsidRDefault="007368F3" w:rsidP="007368F3">
      <w:pPr>
        <w:jc w:val="both"/>
        <w:rPr>
          <w:rFonts w:eastAsia="Calibri"/>
          <w:b/>
          <w:sz w:val="24"/>
          <w:szCs w:val="24"/>
          <w:lang w:val="pl-PL" w:eastAsia="en-US"/>
        </w:rPr>
      </w:pPr>
      <w:r w:rsidRPr="00AD2899">
        <w:rPr>
          <w:rFonts w:eastAsia="Calibri"/>
          <w:b/>
          <w:sz w:val="24"/>
          <w:szCs w:val="24"/>
          <w:lang w:val="pl-PL" w:eastAsia="en-US"/>
        </w:rPr>
        <w:t>Akademią Górniczo-Hutniczą im. Stanisława Staszica w Krakowie al. Mickiewicza 30, 30-059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b/>
          <w:sz w:val="24"/>
          <w:szCs w:val="24"/>
          <w:lang w:val="pl-PL" w:eastAsia="en-US"/>
        </w:rPr>
        <w:t xml:space="preserve">Kraków,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Wydział Geologii, Geofizyki i Ochrony Środowiska</w:t>
      </w:r>
    </w:p>
    <w:p w14:paraId="4CE73E73" w14:textId="77777777" w:rsidR="007368F3" w:rsidRPr="00AD2899" w:rsidRDefault="007368F3" w:rsidP="007368F3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reprezentowaną przez:</w:t>
      </w:r>
    </w:p>
    <w:p w14:paraId="5E538F8D" w14:textId="77777777" w:rsidR="007368F3" w:rsidRPr="00AD2899" w:rsidRDefault="007368F3" w:rsidP="00764F11">
      <w:pPr>
        <w:pStyle w:val="Akapitzlist"/>
        <w:numPr>
          <w:ilvl w:val="0"/>
          <w:numId w:val="11"/>
        </w:numPr>
        <w:spacing w:line="240" w:lineRule="atLeast"/>
        <w:ind w:right="-47"/>
        <w:jc w:val="both"/>
        <w:rPr>
          <w:sz w:val="24"/>
          <w:szCs w:val="24"/>
        </w:rPr>
      </w:pPr>
      <w:r w:rsidRPr="00AD2899">
        <w:rPr>
          <w:sz w:val="24"/>
          <w:szCs w:val="24"/>
          <w:lang w:val="pl-PL"/>
        </w:rPr>
        <w:t>…………..…………………………………………………………………</w:t>
      </w:r>
      <w:r>
        <w:rPr>
          <w:sz w:val="24"/>
          <w:szCs w:val="24"/>
          <w:lang w:val="pl-PL"/>
        </w:rPr>
        <w:t>……………</w:t>
      </w:r>
    </w:p>
    <w:p w14:paraId="46B702E4" w14:textId="77777777" w:rsidR="007368F3" w:rsidRPr="00AD2899" w:rsidRDefault="007368F3" w:rsidP="00764F11">
      <w:pPr>
        <w:numPr>
          <w:ilvl w:val="0"/>
          <w:numId w:val="11"/>
        </w:numPr>
        <w:tabs>
          <w:tab w:val="left" w:pos="705"/>
        </w:tabs>
        <w:spacing w:after="200" w:line="276" w:lineRule="auto"/>
        <w:contextualSpacing/>
        <w:jc w:val="both"/>
        <w:rPr>
          <w:rFonts w:eastAsia="Calibri"/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t>………………………………………………………………………………</w:t>
      </w:r>
      <w:r>
        <w:rPr>
          <w:rFonts w:eastAsia="Calibri"/>
          <w:sz w:val="24"/>
          <w:szCs w:val="24"/>
          <w:lang w:val="pl-PL" w:eastAsia="en-US"/>
        </w:rPr>
        <w:t>…………..</w:t>
      </w:r>
    </w:p>
    <w:p w14:paraId="75F6C987" w14:textId="5834396D" w:rsidR="007368F3" w:rsidRPr="00AD2899" w:rsidRDefault="007368F3" w:rsidP="007368F3">
      <w:pPr>
        <w:jc w:val="both"/>
        <w:rPr>
          <w:rFonts w:eastAsia="Calibri"/>
          <w:sz w:val="24"/>
          <w:szCs w:val="24"/>
          <w:lang w:val="en-GB" w:eastAsia="en-US"/>
        </w:rPr>
      </w:pPr>
      <w:r w:rsidRPr="00AD2899">
        <w:rPr>
          <w:rFonts w:eastAsia="Calibri"/>
          <w:sz w:val="24"/>
          <w:szCs w:val="24"/>
          <w:lang w:val="en-GB" w:eastAsia="en-US"/>
        </w:rPr>
        <w:t xml:space="preserve">zwaną dalej </w:t>
      </w:r>
      <w:r w:rsidR="00764F11">
        <w:rPr>
          <w:rFonts w:eastAsia="Calibri"/>
          <w:sz w:val="24"/>
          <w:szCs w:val="24"/>
          <w:lang w:val="en-GB" w:eastAsia="en-US"/>
        </w:rPr>
        <w:t>Dzierżawcą</w:t>
      </w:r>
    </w:p>
    <w:p w14:paraId="179E450B" w14:textId="77777777" w:rsidR="007368F3" w:rsidRPr="00AD2899" w:rsidRDefault="007368F3" w:rsidP="007368F3">
      <w:pPr>
        <w:jc w:val="both"/>
        <w:rPr>
          <w:rFonts w:eastAsia="Calibri"/>
          <w:sz w:val="24"/>
          <w:szCs w:val="24"/>
          <w:lang w:val="en-GB" w:eastAsia="en-US"/>
        </w:rPr>
      </w:pPr>
      <w:r w:rsidRPr="00AD2899">
        <w:rPr>
          <w:rFonts w:eastAsia="Calibri"/>
          <w:sz w:val="24"/>
          <w:szCs w:val="24"/>
          <w:lang w:val="en-GB" w:eastAsia="en-US"/>
        </w:rPr>
        <w:t xml:space="preserve">a </w:t>
      </w:r>
    </w:p>
    <w:p w14:paraId="2DCB7A5C" w14:textId="77777777" w:rsidR="007368F3" w:rsidRPr="00AD2899" w:rsidRDefault="007368F3" w:rsidP="007368F3">
      <w:pPr>
        <w:jc w:val="both"/>
        <w:rPr>
          <w:rFonts w:eastAsia="Calibri"/>
          <w:bCs/>
          <w:sz w:val="24"/>
          <w:szCs w:val="24"/>
          <w:lang w:val="en-GB" w:eastAsia="en-US"/>
        </w:rPr>
      </w:pPr>
      <w:r w:rsidRPr="00AD2899">
        <w:rPr>
          <w:rFonts w:eastAsia="Calibri"/>
          <w:bCs/>
          <w:sz w:val="24"/>
          <w:szCs w:val="24"/>
          <w:lang w:val="en-GB"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1DA36" w14:textId="77777777" w:rsidR="007368F3" w:rsidRPr="00AD2899" w:rsidRDefault="007368F3" w:rsidP="007368F3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reprezentowaną przez:</w:t>
      </w:r>
    </w:p>
    <w:p w14:paraId="17BD2BB3" w14:textId="77777777" w:rsidR="007368F3" w:rsidRPr="00AD2899" w:rsidRDefault="007368F3" w:rsidP="00764F11">
      <w:pPr>
        <w:pStyle w:val="Akapitzlist"/>
        <w:numPr>
          <w:ilvl w:val="0"/>
          <w:numId w:val="12"/>
        </w:num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………………………………………………………………………………………..</w:t>
      </w:r>
    </w:p>
    <w:p w14:paraId="4F424306" w14:textId="7B6E4F3D" w:rsidR="007368F3" w:rsidRPr="00AD2899" w:rsidRDefault="007368F3" w:rsidP="007368F3">
      <w:pPr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 xml:space="preserve">zwaną dalej </w:t>
      </w:r>
      <w:r w:rsidR="00953173">
        <w:rPr>
          <w:rFonts w:ascii="Verdana" w:eastAsia="SimSun" w:hAnsi="Verdana"/>
          <w:color w:val="000000"/>
          <w:kern w:val="2"/>
          <w:lang w:val="pl-PL"/>
        </w:rPr>
        <w:t>Wydzierżawiającym</w:t>
      </w:r>
    </w:p>
    <w:p w14:paraId="3C122495" w14:textId="77777777" w:rsidR="007368F3" w:rsidRPr="00AD2899" w:rsidRDefault="007368F3" w:rsidP="007368F3">
      <w:pPr>
        <w:jc w:val="both"/>
        <w:rPr>
          <w:rFonts w:eastAsia="Calibri"/>
          <w:sz w:val="24"/>
          <w:szCs w:val="24"/>
          <w:lang w:val="pl-PL" w:eastAsia="en-US"/>
        </w:rPr>
      </w:pPr>
    </w:p>
    <w:p w14:paraId="1F123515" w14:textId="77777777" w:rsidR="007368F3" w:rsidRPr="00AD2899" w:rsidRDefault="007368F3" w:rsidP="007368F3">
      <w:pPr>
        <w:pStyle w:val="NormalnyWeb"/>
        <w:spacing w:before="0" w:after="0"/>
        <w:jc w:val="both"/>
      </w:pPr>
      <w:r w:rsidRPr="00AD2899">
        <w:t>Umowa niniejsza zostaje zawarta na podstawie przeprowadzonego postępowania o udzielenie zamówienia publicznego  w trybie podstawowym bez negocjacji zgodnie z ustawą Prawo zamówień publicznych z dnia 11 września 2019 r. (Dz. U. z 2021 r., poz. 1129).</w:t>
      </w:r>
    </w:p>
    <w:p w14:paraId="188B2F03" w14:textId="77777777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</w:p>
    <w:p w14:paraId="2E974B66" w14:textId="77777777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1  PRZEDMIOT UMOWY</w:t>
      </w:r>
    </w:p>
    <w:p w14:paraId="3B1AF30F" w14:textId="21EC6CF9" w:rsidR="00A54158" w:rsidRPr="00A54158" w:rsidRDefault="007368F3" w:rsidP="00764F11">
      <w:pPr>
        <w:numPr>
          <w:ilvl w:val="0"/>
          <w:numId w:val="1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Na podstawie niniejszej umowy </w:t>
      </w:r>
      <w:r w:rsidR="00A54158" w:rsidRPr="00AD2899">
        <w:rPr>
          <w:sz w:val="24"/>
          <w:szCs w:val="24"/>
          <w:lang w:val="pl-PL"/>
        </w:rPr>
        <w:t>Wy</w:t>
      </w:r>
      <w:r w:rsidR="00A54158">
        <w:rPr>
          <w:sz w:val="24"/>
          <w:szCs w:val="24"/>
          <w:lang w:val="pl-PL"/>
        </w:rPr>
        <w:t>dzierżawiający</w:t>
      </w:r>
      <w:r w:rsidRPr="00AD2899">
        <w:rPr>
          <w:sz w:val="24"/>
          <w:szCs w:val="24"/>
          <w:lang w:val="pl-PL"/>
        </w:rPr>
        <w:t xml:space="preserve"> udziela </w:t>
      </w:r>
      <w:r w:rsidR="00A54158"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 xml:space="preserve"> licencji na korzystanie z </w:t>
      </w:r>
      <w:r w:rsidR="00A54158" w:rsidRPr="00A54158">
        <w:rPr>
          <w:sz w:val="24"/>
          <w:szCs w:val="24"/>
          <w:lang w:val="pl-PL"/>
        </w:rPr>
        <w:t>5 modułów posiadanego programu Petrel w wersji komercyjnej:</w:t>
      </w:r>
    </w:p>
    <w:p w14:paraId="13EB59D9" w14:textId="40090E78" w:rsidR="00A54158" w:rsidRPr="00A54158" w:rsidRDefault="00A54158" w:rsidP="00764F11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A54158">
        <w:rPr>
          <w:b/>
          <w:sz w:val="24"/>
          <w:szCs w:val="24"/>
          <w:lang w:val="pl-PL"/>
        </w:rPr>
        <w:t>Facies Modeling</w:t>
      </w:r>
      <w:r w:rsidRPr="00A54158">
        <w:rPr>
          <w:sz w:val="24"/>
          <w:szCs w:val="24"/>
          <w:lang w:val="pl-PL"/>
        </w:rPr>
        <w:t xml:space="preserve"> </w:t>
      </w:r>
      <w:r w:rsidR="00953173">
        <w:rPr>
          <w:sz w:val="24"/>
          <w:szCs w:val="24"/>
          <w:lang w:val="pl-PL"/>
        </w:rPr>
        <w:t xml:space="preserve"> lub równoważny</w:t>
      </w:r>
      <w:r w:rsidRPr="00A54158">
        <w:rPr>
          <w:sz w:val="24"/>
          <w:szCs w:val="24"/>
          <w:lang w:val="pl-PL"/>
        </w:rPr>
        <w:t xml:space="preserve">– przestrzenne modelowanie rozkładu facji;  </w:t>
      </w:r>
    </w:p>
    <w:p w14:paraId="46E293AD" w14:textId="17A10313" w:rsidR="00A54158" w:rsidRPr="00A54158" w:rsidRDefault="00A54158" w:rsidP="00764F11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A54158">
        <w:rPr>
          <w:b/>
          <w:sz w:val="24"/>
          <w:szCs w:val="24"/>
          <w:lang w:val="pl-PL"/>
        </w:rPr>
        <w:t>Petrophysical Modeling</w:t>
      </w:r>
      <w:r w:rsidR="00953173" w:rsidRPr="00953173">
        <w:rPr>
          <w:sz w:val="24"/>
          <w:szCs w:val="24"/>
          <w:lang w:val="pl-PL"/>
        </w:rPr>
        <w:t xml:space="preserve"> </w:t>
      </w:r>
      <w:r w:rsidR="00953173">
        <w:rPr>
          <w:sz w:val="24"/>
          <w:szCs w:val="24"/>
          <w:lang w:val="pl-PL"/>
        </w:rPr>
        <w:t>lub równoważny</w:t>
      </w:r>
      <w:r w:rsidRPr="00A54158">
        <w:rPr>
          <w:sz w:val="24"/>
          <w:szCs w:val="24"/>
          <w:lang w:val="pl-PL"/>
        </w:rPr>
        <w:t xml:space="preserve"> – przestrzenne modelowanie rozkładu parametrów petrofizycznych;  </w:t>
      </w:r>
    </w:p>
    <w:p w14:paraId="7D483660" w14:textId="6C58E1CC" w:rsidR="00A54158" w:rsidRPr="00A54158" w:rsidRDefault="00A54158" w:rsidP="00764F11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A54158">
        <w:rPr>
          <w:b/>
          <w:sz w:val="24"/>
          <w:szCs w:val="24"/>
          <w:lang w:val="pl-PL"/>
        </w:rPr>
        <w:t>Petrel Quantitative Interpretation</w:t>
      </w:r>
      <w:r w:rsidRPr="00A54158">
        <w:rPr>
          <w:sz w:val="24"/>
          <w:szCs w:val="24"/>
          <w:lang w:val="pl-PL"/>
        </w:rPr>
        <w:t xml:space="preserve"> </w:t>
      </w:r>
      <w:r w:rsidR="00953173">
        <w:rPr>
          <w:sz w:val="24"/>
          <w:szCs w:val="24"/>
          <w:lang w:val="pl-PL"/>
        </w:rPr>
        <w:t>lub równoważny</w:t>
      </w:r>
      <w:r w:rsidR="00953173" w:rsidRPr="00A54158">
        <w:rPr>
          <w:sz w:val="24"/>
          <w:szCs w:val="24"/>
          <w:lang w:val="pl-PL"/>
        </w:rPr>
        <w:t xml:space="preserve"> </w:t>
      </w:r>
      <w:r w:rsidRPr="00A54158">
        <w:rPr>
          <w:sz w:val="24"/>
          <w:szCs w:val="24"/>
          <w:lang w:val="pl-PL"/>
        </w:rPr>
        <w:t>– ilościowa integracja danych sejsmicznych z danymi otworowymi i geologicznymi,</w:t>
      </w:r>
    </w:p>
    <w:p w14:paraId="3DB84122" w14:textId="77777777" w:rsidR="00953173" w:rsidRDefault="00A54158" w:rsidP="00953173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A54158">
        <w:rPr>
          <w:b/>
          <w:sz w:val="24"/>
          <w:szCs w:val="24"/>
          <w:lang w:val="pl-PL"/>
        </w:rPr>
        <w:t>Data Analysis</w:t>
      </w:r>
      <w:r w:rsidRPr="00A54158">
        <w:rPr>
          <w:sz w:val="24"/>
          <w:szCs w:val="24"/>
          <w:lang w:val="pl-PL"/>
        </w:rPr>
        <w:t xml:space="preserve"> – analiza danych geologiczno-geofizycznych;</w:t>
      </w:r>
    </w:p>
    <w:p w14:paraId="13BEE68F" w14:textId="18387073" w:rsidR="00A54158" w:rsidRPr="00953173" w:rsidRDefault="00A54158" w:rsidP="00953173">
      <w:pPr>
        <w:numPr>
          <w:ilvl w:val="0"/>
          <w:numId w:val="18"/>
        </w:numPr>
        <w:spacing w:after="160" w:line="259" w:lineRule="auto"/>
        <w:jc w:val="both"/>
        <w:rPr>
          <w:sz w:val="24"/>
          <w:szCs w:val="24"/>
          <w:lang w:val="pl-PL"/>
        </w:rPr>
      </w:pPr>
      <w:r w:rsidRPr="00953173">
        <w:rPr>
          <w:b/>
          <w:sz w:val="24"/>
          <w:szCs w:val="24"/>
          <w:lang w:val="pl-PL"/>
        </w:rPr>
        <w:t>Seismic Interpretation</w:t>
      </w:r>
      <w:r w:rsidRPr="00953173">
        <w:rPr>
          <w:sz w:val="24"/>
          <w:szCs w:val="24"/>
          <w:lang w:val="pl-PL"/>
        </w:rPr>
        <w:t xml:space="preserve"> </w:t>
      </w:r>
      <w:r w:rsidR="00953173">
        <w:rPr>
          <w:sz w:val="24"/>
          <w:szCs w:val="24"/>
          <w:lang w:val="pl-PL"/>
        </w:rPr>
        <w:t>lub równoważny</w:t>
      </w:r>
      <w:r w:rsidR="00953173" w:rsidRPr="00953173">
        <w:rPr>
          <w:sz w:val="24"/>
          <w:szCs w:val="24"/>
          <w:lang w:val="pl-PL"/>
        </w:rPr>
        <w:t xml:space="preserve"> </w:t>
      </w:r>
      <w:r w:rsidRPr="00953173">
        <w:rPr>
          <w:sz w:val="24"/>
          <w:szCs w:val="24"/>
          <w:lang w:val="pl-PL"/>
        </w:rPr>
        <w:t>– interpretacja danych sejsmicznych 2D i 3D</w:t>
      </w:r>
      <w:r w:rsidR="007368F3" w:rsidRPr="00953173">
        <w:rPr>
          <w:b/>
          <w:bCs/>
          <w:sz w:val="24"/>
          <w:szCs w:val="24"/>
          <w:lang w:val="pl-PL"/>
        </w:rPr>
        <w:t xml:space="preserve">. </w:t>
      </w:r>
    </w:p>
    <w:p w14:paraId="3365C46F" w14:textId="77777777" w:rsidR="00A54158" w:rsidRDefault="007368F3" w:rsidP="00764F11">
      <w:pPr>
        <w:numPr>
          <w:ilvl w:val="0"/>
          <w:numId w:val="1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Opis przedmiotu Zamówienia stanowi załącznik nr 1 do niniejszej umowy i stanowi jego integralną część.</w:t>
      </w:r>
    </w:p>
    <w:p w14:paraId="339033C4" w14:textId="1345E860" w:rsidR="007368F3" w:rsidRPr="00A54158" w:rsidRDefault="00764F11" w:rsidP="00764F11">
      <w:pPr>
        <w:numPr>
          <w:ilvl w:val="0"/>
          <w:numId w:val="17"/>
        </w:numPr>
        <w:jc w:val="both"/>
        <w:rPr>
          <w:sz w:val="24"/>
          <w:szCs w:val="24"/>
          <w:lang w:val="pl-PL"/>
        </w:rPr>
      </w:pPr>
      <w:r>
        <w:rPr>
          <w:rFonts w:ascii="Verdana" w:eastAsia="SimSun" w:hAnsi="Verdana"/>
          <w:color w:val="000000"/>
          <w:kern w:val="2"/>
          <w:lang w:val="pl-PL"/>
        </w:rPr>
        <w:t>Wydzierżawiajacy</w:t>
      </w:r>
      <w:r w:rsidR="007368F3" w:rsidRPr="00A54158">
        <w:rPr>
          <w:sz w:val="24"/>
          <w:szCs w:val="24"/>
          <w:lang w:val="pl-PL"/>
        </w:rPr>
        <w:t xml:space="preserve"> oświadcza, że jest właścicielem licencji na oprogramowanie stanowiących przedmiot niniejszej umowy.</w:t>
      </w:r>
    </w:p>
    <w:p w14:paraId="3E1EBEC5" w14:textId="77777777" w:rsidR="007368F3" w:rsidRPr="00AD2899" w:rsidRDefault="007368F3" w:rsidP="00A54158">
      <w:pPr>
        <w:ind w:left="360"/>
        <w:jc w:val="both"/>
        <w:rPr>
          <w:sz w:val="24"/>
          <w:szCs w:val="24"/>
          <w:lang w:val="pl-PL"/>
        </w:rPr>
      </w:pPr>
    </w:p>
    <w:p w14:paraId="3C8959DE" w14:textId="77777777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2 TERMINY</w:t>
      </w:r>
    </w:p>
    <w:p w14:paraId="7C496C5E" w14:textId="49B26639" w:rsidR="007368F3" w:rsidRPr="00AD2899" w:rsidRDefault="007368F3" w:rsidP="00764F11">
      <w:pPr>
        <w:numPr>
          <w:ilvl w:val="0"/>
          <w:numId w:val="13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Umowa zostaje podpisana na okres </w:t>
      </w:r>
      <w:r>
        <w:rPr>
          <w:sz w:val="24"/>
          <w:szCs w:val="24"/>
          <w:lang w:val="pl-PL"/>
        </w:rPr>
        <w:t>14</w:t>
      </w:r>
      <w:r w:rsidRPr="00AD2899">
        <w:rPr>
          <w:sz w:val="24"/>
          <w:szCs w:val="24"/>
          <w:lang w:val="pl-PL"/>
        </w:rPr>
        <w:t xml:space="preserve"> miesięcy, tj. od daty podpisania umowy do: …………………….. Płatność </w:t>
      </w:r>
      <w:r w:rsidRPr="0050464C">
        <w:rPr>
          <w:sz w:val="24"/>
          <w:szCs w:val="24"/>
          <w:lang w:val="pl-PL"/>
        </w:rPr>
        <w:t xml:space="preserve">nastąpi w </w:t>
      </w:r>
      <w:r>
        <w:rPr>
          <w:sz w:val="24"/>
          <w:szCs w:val="24"/>
          <w:lang w:val="pl-PL"/>
        </w:rPr>
        <w:t>14</w:t>
      </w:r>
      <w:r w:rsidRPr="0050464C">
        <w:rPr>
          <w:sz w:val="24"/>
          <w:szCs w:val="24"/>
          <w:lang w:val="pl-PL"/>
        </w:rPr>
        <w:t xml:space="preserve"> ratach o wartości</w:t>
      </w:r>
      <w:r w:rsidRPr="00AD2899">
        <w:rPr>
          <w:sz w:val="24"/>
          <w:szCs w:val="24"/>
          <w:lang w:val="pl-PL"/>
        </w:rPr>
        <w:t xml:space="preserve"> </w:t>
      </w:r>
      <w:r w:rsidRPr="00AD2899">
        <w:rPr>
          <w:b/>
          <w:sz w:val="24"/>
          <w:szCs w:val="24"/>
          <w:lang w:val="pl-PL"/>
        </w:rPr>
        <w:t>………………</w:t>
      </w:r>
      <w:r w:rsidRPr="00AD2899">
        <w:rPr>
          <w:sz w:val="24"/>
          <w:szCs w:val="24"/>
          <w:lang w:val="pl-PL"/>
        </w:rPr>
        <w:t>/</w:t>
      </w:r>
      <w:r>
        <w:rPr>
          <w:sz w:val="24"/>
          <w:szCs w:val="24"/>
          <w:lang w:val="pl-PL"/>
        </w:rPr>
        <w:t>miesięcznie</w:t>
      </w:r>
      <w:r w:rsidRPr="00AD2899">
        <w:rPr>
          <w:sz w:val="24"/>
          <w:szCs w:val="24"/>
          <w:lang w:val="pl-PL"/>
        </w:rPr>
        <w:t>.</w:t>
      </w:r>
    </w:p>
    <w:p w14:paraId="27CF405F" w14:textId="7C0A5D14" w:rsidR="007368F3" w:rsidRPr="00AD2899" w:rsidRDefault="00764F11" w:rsidP="00764F11">
      <w:pPr>
        <w:numPr>
          <w:ilvl w:val="0"/>
          <w:numId w:val="13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</w:t>
      </w:r>
      <w:r>
        <w:rPr>
          <w:sz w:val="24"/>
          <w:szCs w:val="24"/>
          <w:lang w:val="pl-PL"/>
        </w:rPr>
        <w:t>dzierżawiający</w:t>
      </w:r>
      <w:r w:rsidR="007368F3" w:rsidRPr="00AD2899">
        <w:rPr>
          <w:sz w:val="24"/>
          <w:szCs w:val="24"/>
          <w:lang w:val="pl-PL"/>
        </w:rPr>
        <w:t xml:space="preserve"> oświadcza, że ​​posiada upoważnienie i tytuł prawny do dzierżawy przedmiotu </w:t>
      </w:r>
      <w:r>
        <w:rPr>
          <w:sz w:val="24"/>
          <w:szCs w:val="24"/>
          <w:lang w:val="pl-PL"/>
        </w:rPr>
        <w:t>umowy</w:t>
      </w:r>
      <w:r w:rsidR="007368F3" w:rsidRPr="00AD2899">
        <w:rPr>
          <w:sz w:val="24"/>
          <w:szCs w:val="24"/>
          <w:lang w:val="pl-PL"/>
        </w:rPr>
        <w:t>.</w:t>
      </w:r>
    </w:p>
    <w:p w14:paraId="3C6982CA" w14:textId="77777777" w:rsidR="00764F11" w:rsidRDefault="00764F11" w:rsidP="007368F3">
      <w:pPr>
        <w:jc w:val="center"/>
        <w:rPr>
          <w:b/>
          <w:sz w:val="24"/>
          <w:szCs w:val="24"/>
          <w:lang w:val="pl-PL"/>
        </w:rPr>
      </w:pPr>
    </w:p>
    <w:p w14:paraId="3421BABF" w14:textId="77777777" w:rsidR="00764F11" w:rsidRDefault="00764F11" w:rsidP="007368F3">
      <w:pPr>
        <w:jc w:val="center"/>
        <w:rPr>
          <w:b/>
          <w:sz w:val="24"/>
          <w:szCs w:val="24"/>
          <w:lang w:val="pl-PL"/>
        </w:rPr>
      </w:pPr>
    </w:p>
    <w:p w14:paraId="54E5377B" w14:textId="36CB6656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 xml:space="preserve">§ 3  WYNAGRODZENIE </w:t>
      </w:r>
    </w:p>
    <w:p w14:paraId="788E41A5" w14:textId="630FF4AB" w:rsidR="007368F3" w:rsidRPr="00AD2899" w:rsidRDefault="007368F3" w:rsidP="00764F11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Strony ustalają</w:t>
      </w:r>
      <w:r w:rsidR="004419D5">
        <w:rPr>
          <w:sz w:val="24"/>
          <w:szCs w:val="24"/>
          <w:lang w:val="pl-PL"/>
        </w:rPr>
        <w:t xml:space="preserve">, że całkowita </w:t>
      </w:r>
      <w:r w:rsidRPr="00AD2899">
        <w:rPr>
          <w:sz w:val="24"/>
          <w:szCs w:val="24"/>
          <w:lang w:val="pl-PL"/>
        </w:rPr>
        <w:t xml:space="preserve">cenę </w:t>
      </w:r>
      <w:r w:rsidR="004419D5">
        <w:rPr>
          <w:sz w:val="24"/>
          <w:szCs w:val="24"/>
          <w:lang w:val="pl-PL"/>
        </w:rPr>
        <w:t>brutto</w:t>
      </w:r>
      <w:r w:rsidRPr="00AD2899">
        <w:rPr>
          <w:sz w:val="24"/>
          <w:szCs w:val="24"/>
          <w:lang w:val="pl-PL"/>
        </w:rPr>
        <w:t xml:space="preserve"> dla przedmiotu umowy, określonego szczegółowo w § 1 </w:t>
      </w:r>
      <w:r w:rsidR="004419D5">
        <w:rPr>
          <w:sz w:val="24"/>
          <w:szCs w:val="24"/>
          <w:lang w:val="pl-PL"/>
        </w:rPr>
        <w:t>nie przekroczy</w:t>
      </w:r>
      <w:r w:rsidRPr="00AD2899">
        <w:rPr>
          <w:sz w:val="24"/>
          <w:szCs w:val="24"/>
          <w:lang w:val="pl-PL"/>
        </w:rPr>
        <w:t xml:space="preserve"> kwot</w:t>
      </w:r>
      <w:r w:rsidR="004419D5">
        <w:rPr>
          <w:sz w:val="24"/>
          <w:szCs w:val="24"/>
          <w:lang w:val="pl-PL"/>
        </w:rPr>
        <w:t>y</w:t>
      </w:r>
      <w:r w:rsidRPr="00AD2899">
        <w:rPr>
          <w:sz w:val="24"/>
          <w:szCs w:val="24"/>
          <w:lang w:val="pl-PL"/>
        </w:rPr>
        <w:t xml:space="preserve"> </w:t>
      </w:r>
      <w:r w:rsidRPr="00AD2899">
        <w:rPr>
          <w:b/>
          <w:sz w:val="24"/>
          <w:szCs w:val="24"/>
          <w:lang w:val="pl-PL"/>
        </w:rPr>
        <w:t>……………….</w:t>
      </w:r>
      <w:r w:rsidRPr="00AD2899">
        <w:rPr>
          <w:sz w:val="24"/>
          <w:szCs w:val="24"/>
          <w:lang w:val="pl-PL"/>
        </w:rPr>
        <w:t xml:space="preserve"> (słownie: ………………………….).</w:t>
      </w:r>
    </w:p>
    <w:p w14:paraId="3F7B27E5" w14:textId="58675D97" w:rsidR="007368F3" w:rsidRPr="00AD2899" w:rsidRDefault="007368F3" w:rsidP="00764F11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Płatność za dzierżawę </w:t>
      </w:r>
      <w:r w:rsidR="004419D5">
        <w:rPr>
          <w:sz w:val="24"/>
          <w:szCs w:val="24"/>
          <w:lang w:val="pl-PL"/>
        </w:rPr>
        <w:t>modułów</w:t>
      </w:r>
      <w:r w:rsidRPr="00AD2899">
        <w:rPr>
          <w:sz w:val="24"/>
          <w:szCs w:val="24"/>
          <w:lang w:val="pl-PL"/>
        </w:rPr>
        <w:t xml:space="preserve"> oprogramowani</w:t>
      </w:r>
      <w:r w:rsidR="004419D5">
        <w:rPr>
          <w:sz w:val="24"/>
          <w:szCs w:val="24"/>
          <w:lang w:val="pl-PL"/>
        </w:rPr>
        <w:t xml:space="preserve">a </w:t>
      </w:r>
      <w:r w:rsidRPr="0050464C">
        <w:rPr>
          <w:sz w:val="24"/>
          <w:szCs w:val="24"/>
          <w:lang w:val="pl-PL"/>
        </w:rPr>
        <w:t xml:space="preserve">nastąpi w </w:t>
      </w:r>
      <w:r w:rsidR="004419D5">
        <w:rPr>
          <w:sz w:val="24"/>
          <w:szCs w:val="24"/>
          <w:lang w:val="pl-PL"/>
        </w:rPr>
        <w:t>14</w:t>
      </w:r>
      <w:r w:rsidRPr="0050464C">
        <w:rPr>
          <w:sz w:val="24"/>
          <w:szCs w:val="24"/>
          <w:lang w:val="pl-PL"/>
        </w:rPr>
        <w:t xml:space="preserve"> ratach o</w:t>
      </w:r>
      <w:r w:rsidRPr="00AD2899">
        <w:rPr>
          <w:sz w:val="24"/>
          <w:szCs w:val="24"/>
          <w:lang w:val="pl-PL"/>
        </w:rPr>
        <w:t xml:space="preserve"> wartości </w:t>
      </w:r>
    </w:p>
    <w:p w14:paraId="72B64804" w14:textId="02D5E63F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………………..</w:t>
      </w:r>
      <w:r w:rsidRPr="00AD2899">
        <w:rPr>
          <w:sz w:val="24"/>
          <w:szCs w:val="24"/>
          <w:lang w:val="pl-PL"/>
        </w:rPr>
        <w:t>/</w:t>
      </w:r>
      <w:r w:rsidR="004419D5">
        <w:rPr>
          <w:sz w:val="24"/>
          <w:szCs w:val="24"/>
          <w:lang w:val="pl-PL"/>
        </w:rPr>
        <w:t>miesięcznie</w:t>
      </w:r>
      <w:r w:rsidRPr="00AD2899">
        <w:rPr>
          <w:sz w:val="24"/>
          <w:szCs w:val="24"/>
          <w:lang w:val="pl-PL"/>
        </w:rPr>
        <w:t>, wypłaconej na podstawie wystawionej przez Wynajmującego faktury na konto bankowe wskazane na fakturze.</w:t>
      </w:r>
    </w:p>
    <w:p w14:paraId="55F5BAC3" w14:textId="77777777" w:rsidR="007368F3" w:rsidRPr="00AD2899" w:rsidRDefault="007368F3" w:rsidP="00764F11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Strony uznają datę obciążenia rachunku bankowego Najemcy za datę płatności.</w:t>
      </w:r>
    </w:p>
    <w:p w14:paraId="4F0AA7AD" w14:textId="77777777" w:rsidR="007368F3" w:rsidRPr="00AD2899" w:rsidRDefault="007368F3" w:rsidP="00764F11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 nie może przenieść wierzytelności przysługujących mu na podstawie niniejszej umowy na osobę trzecią.</w:t>
      </w:r>
    </w:p>
    <w:p w14:paraId="66CF73B5" w14:textId="77777777" w:rsidR="007368F3" w:rsidRDefault="007368F3" w:rsidP="00764F11">
      <w:pPr>
        <w:numPr>
          <w:ilvl w:val="0"/>
          <w:numId w:val="14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Najemca po upływie okresu najmu ma prawo do zakupu przedmiotu najmu za zgodą Wynajmującego i na warunkach wspólnie ustalonych. </w:t>
      </w:r>
    </w:p>
    <w:p w14:paraId="3F96DB1E" w14:textId="77777777" w:rsidR="007368F3" w:rsidRPr="00A1424C" w:rsidRDefault="007368F3" w:rsidP="007368F3">
      <w:pPr>
        <w:ind w:left="360"/>
        <w:jc w:val="both"/>
        <w:rPr>
          <w:sz w:val="24"/>
          <w:szCs w:val="24"/>
          <w:lang w:val="pl-PL"/>
        </w:rPr>
      </w:pPr>
    </w:p>
    <w:p w14:paraId="1960EB1D" w14:textId="77777777" w:rsidR="007368F3" w:rsidRPr="00AD2899" w:rsidRDefault="007368F3" w:rsidP="007368F3">
      <w:pPr>
        <w:tabs>
          <w:tab w:val="num" w:pos="360"/>
        </w:tabs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4 NAPRAWY I SERWIS</w:t>
      </w:r>
    </w:p>
    <w:p w14:paraId="36286983" w14:textId="77777777" w:rsidR="007368F3" w:rsidRPr="00AD2899" w:rsidRDefault="007368F3" w:rsidP="00764F11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Wynajmujący jest zobowiązany do naprawy wad na własny koszt.</w:t>
      </w:r>
    </w:p>
    <w:p w14:paraId="4764A659" w14:textId="37DD77FA" w:rsidR="007368F3" w:rsidRPr="00AD2899" w:rsidRDefault="007368F3" w:rsidP="00764F11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Czas reakcji technika serwisowego jest określony w godzinach pracy serwisu (8:00 - 16:00), z wyjątkiem sobót, niedziel i świąt, i dotyczy zgłoszeń awarii. Czas reakcji serwisu od zgłoszenia awarii nie będzie dłuższy niż </w:t>
      </w:r>
      <w:r w:rsidR="004419D5">
        <w:rPr>
          <w:sz w:val="24"/>
          <w:szCs w:val="24"/>
          <w:lang w:val="pl-PL"/>
        </w:rPr>
        <w:t>…………..</w:t>
      </w:r>
      <w:r w:rsidRPr="00AD2899">
        <w:rPr>
          <w:sz w:val="24"/>
          <w:szCs w:val="24"/>
          <w:lang w:val="pl-PL"/>
        </w:rPr>
        <w:t xml:space="preserve"> godziny. Naprawa powinna zostać zakończona w ciągu 24 godzin roboczych od powiadomienia.</w:t>
      </w:r>
    </w:p>
    <w:p w14:paraId="7B4E836A" w14:textId="4D0F5613" w:rsidR="007368F3" w:rsidRPr="00AD2899" w:rsidRDefault="007368F3" w:rsidP="00764F11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Osobą odpowiedzialną za kontakty ze strony </w:t>
      </w:r>
      <w:r w:rsidR="004419D5">
        <w:rPr>
          <w:sz w:val="24"/>
          <w:szCs w:val="24"/>
          <w:lang w:val="pl-PL"/>
        </w:rPr>
        <w:t>Wydzierżawiającego</w:t>
      </w:r>
      <w:r w:rsidRPr="00AD2899">
        <w:rPr>
          <w:sz w:val="24"/>
          <w:szCs w:val="24"/>
          <w:lang w:val="pl-PL"/>
        </w:rPr>
        <w:t xml:space="preserve"> jest ………………………. Osobą odpowiedzialną za kontakty ze strony </w:t>
      </w:r>
      <w:r w:rsidR="004419D5"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 xml:space="preserve"> w związku z realizacją niniejszej umowy jest ................................................; telefon stacjonarny: ............................., telefon komórkowy ......................................., e-mail:. ......................................</w:t>
      </w:r>
    </w:p>
    <w:p w14:paraId="0E14669B" w14:textId="0433ABC8" w:rsidR="007368F3" w:rsidRPr="00AD2899" w:rsidRDefault="004419D5" w:rsidP="00764F11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Dzierżawca</w:t>
      </w:r>
      <w:r w:rsidR="007368F3" w:rsidRPr="00AD2899">
        <w:rPr>
          <w:sz w:val="24"/>
          <w:szCs w:val="24"/>
          <w:lang w:val="pl-PL"/>
        </w:rPr>
        <w:t xml:space="preserve"> jest zobowiązany do korzystania z</w:t>
      </w:r>
      <w:r>
        <w:rPr>
          <w:sz w:val="24"/>
          <w:szCs w:val="24"/>
          <w:lang w:val="pl-PL"/>
        </w:rPr>
        <w:t xml:space="preserve"> modułów</w:t>
      </w:r>
      <w:r w:rsidR="007368F3" w:rsidRPr="00AD2899">
        <w:rPr>
          <w:sz w:val="24"/>
          <w:szCs w:val="24"/>
          <w:lang w:val="pl-PL"/>
        </w:rPr>
        <w:t xml:space="preserve"> oprogramowania zgodnie z jego przeznaczeniem.</w:t>
      </w:r>
    </w:p>
    <w:p w14:paraId="3FB10DC4" w14:textId="766E1BDC" w:rsidR="007368F3" w:rsidRPr="00AD2899" w:rsidRDefault="007368F3" w:rsidP="00764F11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Bez zgody </w:t>
      </w:r>
      <w:r w:rsidR="004419D5" w:rsidRPr="00AD2899">
        <w:rPr>
          <w:sz w:val="24"/>
          <w:szCs w:val="24"/>
          <w:lang w:val="pl-PL"/>
        </w:rPr>
        <w:t>W</w:t>
      </w:r>
      <w:r w:rsidR="004419D5">
        <w:rPr>
          <w:sz w:val="24"/>
          <w:szCs w:val="24"/>
          <w:lang w:val="pl-PL"/>
        </w:rPr>
        <w:t>ydzierżawiającego</w:t>
      </w:r>
      <w:r w:rsidRPr="00AD2899">
        <w:rPr>
          <w:sz w:val="24"/>
          <w:szCs w:val="24"/>
          <w:lang w:val="pl-PL"/>
        </w:rPr>
        <w:t xml:space="preserve"> wyrażonej na piśmie pod rygorem nieważności, </w:t>
      </w:r>
      <w:r w:rsidR="004419D5"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nie może przekazać przedmiotu </w:t>
      </w:r>
      <w:r w:rsidR="004419D5">
        <w:rPr>
          <w:sz w:val="24"/>
          <w:szCs w:val="24"/>
          <w:lang w:val="pl-PL"/>
        </w:rPr>
        <w:t>dzierżawy</w:t>
      </w:r>
      <w:r w:rsidRPr="00AD2899">
        <w:rPr>
          <w:sz w:val="24"/>
          <w:szCs w:val="24"/>
          <w:lang w:val="pl-PL"/>
        </w:rPr>
        <w:t xml:space="preserve"> stronie trzeciej w celu podnajmu lub bezpłatnego użytkowania.</w:t>
      </w:r>
    </w:p>
    <w:p w14:paraId="066A00A8" w14:textId="4DFB5DD5" w:rsidR="007368F3" w:rsidRPr="00AD2899" w:rsidRDefault="004419D5" w:rsidP="00764F11">
      <w:pPr>
        <w:numPr>
          <w:ilvl w:val="0"/>
          <w:numId w:val="7"/>
        </w:numPr>
        <w:jc w:val="both"/>
        <w:rPr>
          <w:b/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Wy</w:t>
      </w:r>
      <w:r>
        <w:rPr>
          <w:sz w:val="24"/>
          <w:szCs w:val="24"/>
          <w:lang w:val="pl-PL"/>
        </w:rPr>
        <w:t xml:space="preserve">dzierżawiający </w:t>
      </w:r>
      <w:r w:rsidR="007368F3" w:rsidRPr="00AD2899">
        <w:rPr>
          <w:sz w:val="24"/>
          <w:szCs w:val="24"/>
          <w:lang w:val="pl-PL"/>
        </w:rPr>
        <w:t xml:space="preserve">gwarantuje, że przedmiot najmu jest wolny od wad fizycznych i prawnych oraz spełnia wszystkie warunki określone w ofercie. </w:t>
      </w:r>
    </w:p>
    <w:p w14:paraId="2BA7E873" w14:textId="77777777" w:rsidR="007368F3" w:rsidRPr="00AD2899" w:rsidRDefault="007368F3" w:rsidP="007368F3">
      <w:pPr>
        <w:keepNext/>
        <w:jc w:val="center"/>
        <w:outlineLvl w:val="0"/>
        <w:rPr>
          <w:b/>
          <w:sz w:val="24"/>
          <w:szCs w:val="24"/>
          <w:lang w:val="pl-PL"/>
        </w:rPr>
      </w:pPr>
    </w:p>
    <w:p w14:paraId="638D5F30" w14:textId="77777777" w:rsidR="007368F3" w:rsidRPr="00AD2899" w:rsidRDefault="007368F3" w:rsidP="007368F3">
      <w:pPr>
        <w:keepNext/>
        <w:jc w:val="center"/>
        <w:outlineLvl w:val="0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5  KARY UMOWNE</w:t>
      </w:r>
    </w:p>
    <w:p w14:paraId="4189A55B" w14:textId="77777777" w:rsidR="007368F3" w:rsidRPr="00AD2899" w:rsidRDefault="007368F3" w:rsidP="00764F11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589963A2" w14:textId="2EEC9F24" w:rsidR="007368F3" w:rsidRPr="00AD2899" w:rsidRDefault="004E31AB" w:rsidP="00764F11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="007368F3" w:rsidRPr="00AD2899">
        <w:rPr>
          <w:sz w:val="24"/>
          <w:szCs w:val="24"/>
          <w:lang w:val="pl-PL"/>
        </w:rPr>
        <w:t xml:space="preserve"> zapłaci </w:t>
      </w:r>
      <w:r>
        <w:rPr>
          <w:sz w:val="24"/>
          <w:szCs w:val="24"/>
          <w:lang w:val="pl-PL"/>
        </w:rPr>
        <w:t>Dzierżawcy</w:t>
      </w:r>
      <w:r w:rsidR="007368F3" w:rsidRPr="00AD2899">
        <w:rPr>
          <w:sz w:val="24"/>
          <w:szCs w:val="24"/>
          <w:lang w:val="pl-PL"/>
        </w:rPr>
        <w:t xml:space="preserve"> karę umowną:</w:t>
      </w:r>
    </w:p>
    <w:p w14:paraId="0F9013F3" w14:textId="77777777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a) za opóźnienie w realizacji przedmiotu umowy w stosunku do terminu, o którym mowa w </w:t>
      </w:r>
      <w:r w:rsidRPr="00AD2899">
        <w:rPr>
          <w:b/>
          <w:sz w:val="24"/>
          <w:szCs w:val="24"/>
          <w:lang w:val="pl-PL"/>
        </w:rPr>
        <w:t xml:space="preserve"> </w:t>
      </w:r>
      <w:r w:rsidRPr="00AD2899">
        <w:rPr>
          <w:sz w:val="24"/>
          <w:szCs w:val="24"/>
          <w:lang w:val="pl-PL"/>
        </w:rPr>
        <w:t>§ 2 ust. 1, w wysokości 0,2% wynagrodzenia netto określonego w § 3 ust. 1 za każdy rozpoczęty dzień opóźnienie;</w:t>
      </w:r>
    </w:p>
    <w:p w14:paraId="2559F971" w14:textId="77777777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b) za opóźnienie w usunięciu wad stwierdzonych przy dostawie lub w okresie gwarancji w wysokości 0,2% ceny netto określonej w § 3 ust. 1 na każdy dzień opóźnienia liczony od dnia wyznaczonego na usunięcie wad;</w:t>
      </w:r>
    </w:p>
    <w:p w14:paraId="07C32551" w14:textId="5A2034ED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c) za odstąpienie od umowy w całości przez którąkolwiek ze Stron z przyczyn leżących po stronie </w:t>
      </w:r>
      <w:r w:rsidR="004E31AB" w:rsidRPr="00AD2899">
        <w:rPr>
          <w:sz w:val="24"/>
          <w:szCs w:val="24"/>
          <w:lang w:val="pl-PL"/>
        </w:rPr>
        <w:t>Wy</w:t>
      </w:r>
      <w:r w:rsidR="004E31AB">
        <w:rPr>
          <w:sz w:val="24"/>
          <w:szCs w:val="24"/>
          <w:lang w:val="pl-PL"/>
        </w:rPr>
        <w:t>dzierżawiającego</w:t>
      </w:r>
      <w:r w:rsidRPr="00AD2899">
        <w:rPr>
          <w:sz w:val="24"/>
          <w:szCs w:val="24"/>
          <w:lang w:val="pl-PL"/>
        </w:rPr>
        <w:t>, w wysokości 10% całkowitego wynagrodzenia netto określonego w § 3 ust, 1;</w:t>
      </w:r>
    </w:p>
    <w:p w14:paraId="647B4FEB" w14:textId="26CF58AE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lastRenderedPageBreak/>
        <w:t xml:space="preserve">d) z powodu odstąpienia od umowy w części przez którąkolwiek ze Stron z przyczyn leżących po stronie </w:t>
      </w:r>
      <w:r w:rsidR="004E31AB"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>, w wysokości 10% wartości netto części przedmiotu umowy, której dotyczy odstąpienie.</w:t>
      </w:r>
    </w:p>
    <w:p w14:paraId="69B5CCC0" w14:textId="2D695AB0" w:rsidR="007368F3" w:rsidRPr="00AD2899" w:rsidRDefault="004E31AB" w:rsidP="00764F11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Dzierżawca</w:t>
      </w:r>
      <w:r w:rsidR="007368F3" w:rsidRPr="00AD2899">
        <w:rPr>
          <w:sz w:val="24"/>
          <w:szCs w:val="24"/>
          <w:lang w:val="pl-PL"/>
        </w:rPr>
        <w:t xml:space="preserve"> zapłaci Wy</w:t>
      </w:r>
      <w:r>
        <w:rPr>
          <w:sz w:val="24"/>
          <w:szCs w:val="24"/>
          <w:lang w:val="pl-PL"/>
        </w:rPr>
        <w:t>dzierżawiajacemu</w:t>
      </w:r>
      <w:r w:rsidR="007368F3" w:rsidRPr="00AD2899">
        <w:rPr>
          <w:sz w:val="24"/>
          <w:szCs w:val="24"/>
          <w:lang w:val="pl-PL"/>
        </w:rPr>
        <w:t xml:space="preserve"> karę umowną:</w:t>
      </w:r>
    </w:p>
    <w:p w14:paraId="7E7CCE8B" w14:textId="3CE7F264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a) za całkowite odstąpienie od umowy przez którąkolwiek ze Stron z przyczyn leżących po stronie </w:t>
      </w:r>
      <w:r w:rsidR="004E31AB"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>, w wysokości 10% całkowitego wynagrodzenia netto określonego w § 3 ust. 1;</w:t>
      </w:r>
    </w:p>
    <w:p w14:paraId="150CA0D0" w14:textId="273FE199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b) z powodu odstąpienia od umowy w części przez którąkolwiek ze Stron z przyczyn leżących po stronie </w:t>
      </w:r>
      <w:r w:rsidR="004E31AB">
        <w:rPr>
          <w:sz w:val="24"/>
          <w:szCs w:val="24"/>
          <w:lang w:val="pl-PL"/>
        </w:rPr>
        <w:t>Dzierżawcy</w:t>
      </w:r>
      <w:r w:rsidRPr="00AD2899">
        <w:rPr>
          <w:sz w:val="24"/>
          <w:szCs w:val="24"/>
          <w:lang w:val="pl-PL"/>
        </w:rPr>
        <w:t>, w wysokości 10% wartości netto części przedmiotu umowy, której dotyczy odstąpienie.</w:t>
      </w:r>
    </w:p>
    <w:p w14:paraId="2081F7D9" w14:textId="77777777" w:rsidR="007368F3" w:rsidRPr="00AD2899" w:rsidRDefault="007368F3" w:rsidP="00764F11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Jeżeli kary umowne nie pokrywają poniesionej szkody, Strony w niniejszej umowie zastrzegają sobie prawo do dochodzenia odszkodowania uzupełniającego na zasadach określonych w art. 471 Kodeksu cywilnego do wysokości poniesionej szkody.</w:t>
      </w:r>
    </w:p>
    <w:p w14:paraId="350E00B9" w14:textId="19F80C8A" w:rsidR="007368F3" w:rsidRPr="00AD2899" w:rsidRDefault="007368F3" w:rsidP="00764F11">
      <w:pPr>
        <w:numPr>
          <w:ilvl w:val="0"/>
          <w:numId w:val="15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 przypadku znaczącej zmiany okoliczności, która oznacza, że ​​wykonanie umowy nie leży w interesie publicznym, czego nie można było przewidzieć w momencie zawarcia umowy, </w:t>
      </w:r>
      <w:r w:rsidR="004E31AB"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może odstąpić od umowy w ciągu 30 dni uświadomienia sobie wyżej wymienionych okoliczności. W takim przypadku nie mają zastosowania postanowienia niniejszego paragrafu.</w:t>
      </w:r>
    </w:p>
    <w:p w14:paraId="753E7838" w14:textId="77777777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</w:p>
    <w:p w14:paraId="7896F354" w14:textId="77777777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6  POSTANOWIENIA DODATKOWE</w:t>
      </w:r>
    </w:p>
    <w:p w14:paraId="5201C870" w14:textId="41A072F5" w:rsidR="007368F3" w:rsidRPr="00AD2899" w:rsidRDefault="004E31AB" w:rsidP="00764F11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="007368F3" w:rsidRPr="00AD2899">
        <w:rPr>
          <w:sz w:val="24"/>
          <w:szCs w:val="24"/>
          <w:lang w:val="pl-PL"/>
        </w:rPr>
        <w:t xml:space="preserve"> oświadcza, że ​​jest upoważniony do przekazania </w:t>
      </w:r>
      <w:r>
        <w:rPr>
          <w:sz w:val="24"/>
          <w:szCs w:val="24"/>
          <w:lang w:val="pl-PL"/>
        </w:rPr>
        <w:t>Dzierżawcy</w:t>
      </w:r>
      <w:r w:rsidR="007368F3" w:rsidRPr="00AD2899">
        <w:rPr>
          <w:sz w:val="24"/>
          <w:szCs w:val="24"/>
          <w:lang w:val="pl-PL"/>
        </w:rPr>
        <w:t xml:space="preserve"> licencji producenta </w:t>
      </w:r>
      <w:r>
        <w:rPr>
          <w:sz w:val="24"/>
          <w:szCs w:val="24"/>
          <w:lang w:val="pl-PL"/>
        </w:rPr>
        <w:t xml:space="preserve">modułów </w:t>
      </w:r>
      <w:r w:rsidR="007368F3" w:rsidRPr="00AD2899">
        <w:rPr>
          <w:sz w:val="24"/>
          <w:szCs w:val="24"/>
          <w:lang w:val="pl-PL"/>
        </w:rPr>
        <w:t xml:space="preserve">oprogramowania na korzystanie z </w:t>
      </w:r>
      <w:r>
        <w:rPr>
          <w:sz w:val="24"/>
          <w:szCs w:val="24"/>
          <w:lang w:val="pl-PL"/>
        </w:rPr>
        <w:t xml:space="preserve">modułów </w:t>
      </w:r>
      <w:r w:rsidR="007368F3" w:rsidRPr="00AD2899">
        <w:rPr>
          <w:sz w:val="24"/>
          <w:szCs w:val="24"/>
          <w:lang w:val="pl-PL"/>
        </w:rPr>
        <w:t>oprogramowania.</w:t>
      </w:r>
    </w:p>
    <w:p w14:paraId="29735252" w14:textId="75055779" w:rsidR="007368F3" w:rsidRPr="00AD2899" w:rsidRDefault="007368F3" w:rsidP="00764F11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Jednocześnie </w:t>
      </w:r>
      <w:r w:rsidR="004E31AB">
        <w:rPr>
          <w:sz w:val="24"/>
          <w:szCs w:val="24"/>
          <w:lang w:val="pl-PL"/>
        </w:rPr>
        <w:t>Wydzierżawiajacy</w:t>
      </w:r>
      <w:r w:rsidRPr="00AD2899">
        <w:rPr>
          <w:sz w:val="24"/>
          <w:szCs w:val="24"/>
          <w:lang w:val="pl-PL"/>
        </w:rPr>
        <w:t xml:space="preserve"> oświadcza, że ​​zgodnie z umową licencyjną korzystanie przez niego i Najemcę, w szczególności z praw autorskich, licencji, praw własności przemysłowej itp., nie narusza prawa, prawa chronionego prawa osobiste lub majątkowe osób trzecich lub prawa do wartości niematerialnych, w szczególności prawa autorskie, prawa pokrewne, prawa dotyczące rejestracji wzorów przemysłowych i prawa ochronne na znaki towarowe.</w:t>
      </w:r>
    </w:p>
    <w:p w14:paraId="4829E144" w14:textId="0DF95155" w:rsidR="007368F3" w:rsidRPr="00AD2899" w:rsidRDefault="00C20E53" w:rsidP="00764F11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="007368F3" w:rsidRPr="00AD2899">
        <w:rPr>
          <w:sz w:val="24"/>
          <w:szCs w:val="24"/>
          <w:lang w:val="pl-PL"/>
        </w:rPr>
        <w:t xml:space="preserve"> przyjmuje na siebie pełną odpowiedzialność za roszczenia, z którymi strony trzecie mogłyby wystąpić przeciwko </w:t>
      </w:r>
      <w:r>
        <w:rPr>
          <w:sz w:val="24"/>
          <w:szCs w:val="24"/>
          <w:lang w:val="pl-PL"/>
        </w:rPr>
        <w:t>Dzierżacy</w:t>
      </w:r>
      <w:r w:rsidR="007368F3" w:rsidRPr="00AD2899">
        <w:rPr>
          <w:sz w:val="24"/>
          <w:szCs w:val="24"/>
          <w:lang w:val="pl-PL"/>
        </w:rPr>
        <w:t xml:space="preserve"> z tytułu wykonywania praw osób trzecich do wartości niematerialnych, w szczególności praw autorskich w odniesieniu do przedmiotu umowy.</w:t>
      </w:r>
    </w:p>
    <w:p w14:paraId="09B3C081" w14:textId="7ECCC1D5" w:rsidR="007368F3" w:rsidRPr="00AD2899" w:rsidRDefault="00C20E53" w:rsidP="00764F11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="007368F3" w:rsidRPr="00AD2899">
        <w:rPr>
          <w:sz w:val="24"/>
          <w:szCs w:val="24"/>
          <w:lang w:val="pl-PL"/>
        </w:rPr>
        <w:t xml:space="preserve"> zobowiązuje się do dostarczenia </w:t>
      </w:r>
      <w:r>
        <w:rPr>
          <w:sz w:val="24"/>
          <w:szCs w:val="24"/>
          <w:lang w:val="pl-PL"/>
        </w:rPr>
        <w:t xml:space="preserve">modułów </w:t>
      </w:r>
      <w:r w:rsidR="007368F3" w:rsidRPr="00AD2899">
        <w:rPr>
          <w:sz w:val="24"/>
          <w:szCs w:val="24"/>
          <w:lang w:val="pl-PL"/>
        </w:rPr>
        <w:t>oprogramowania w formie elektronicznej, w wersji aktualnej w dniu dostawy, w tym wszystkich aktualizacji i poprawek dostępnych w dniu dostawy.</w:t>
      </w:r>
    </w:p>
    <w:p w14:paraId="4FECBD53" w14:textId="30927F47" w:rsidR="007368F3" w:rsidRPr="00AD2899" w:rsidRDefault="00C20E53" w:rsidP="00764F11">
      <w:pPr>
        <w:numPr>
          <w:ilvl w:val="0"/>
          <w:numId w:val="9"/>
        </w:numPr>
        <w:ind w:left="360" w:right="-47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="007368F3" w:rsidRPr="00AD2899">
        <w:rPr>
          <w:sz w:val="24"/>
          <w:szCs w:val="24"/>
          <w:lang w:val="pl-PL"/>
        </w:rPr>
        <w:t xml:space="preserve"> gwarantuje techniczną poprawność </w:t>
      </w:r>
      <w:r>
        <w:rPr>
          <w:sz w:val="24"/>
          <w:szCs w:val="24"/>
          <w:lang w:val="pl-PL"/>
        </w:rPr>
        <w:t xml:space="preserve">modułów </w:t>
      </w:r>
      <w:r w:rsidR="007368F3" w:rsidRPr="00AD2899">
        <w:rPr>
          <w:sz w:val="24"/>
          <w:szCs w:val="24"/>
          <w:lang w:val="pl-PL"/>
        </w:rPr>
        <w:t>oprogramowania i numerów rejestracyjnyc</w:t>
      </w:r>
      <w:r w:rsidR="007368F3" w:rsidRPr="00AD2899">
        <w:rPr>
          <w:bCs/>
          <w:sz w:val="24"/>
          <w:szCs w:val="24"/>
          <w:lang w:val="pl-PL"/>
        </w:rPr>
        <w:t>h.</w:t>
      </w:r>
    </w:p>
    <w:p w14:paraId="4827F64A" w14:textId="77777777" w:rsidR="007368F3" w:rsidRPr="00AD2899" w:rsidRDefault="007368F3" w:rsidP="007368F3">
      <w:pPr>
        <w:rPr>
          <w:b/>
          <w:sz w:val="24"/>
          <w:szCs w:val="24"/>
          <w:lang w:val="pl-PL"/>
        </w:rPr>
      </w:pPr>
    </w:p>
    <w:p w14:paraId="40204641" w14:textId="77777777" w:rsidR="007368F3" w:rsidRPr="00AD2899" w:rsidRDefault="007368F3" w:rsidP="007368F3">
      <w:pPr>
        <w:tabs>
          <w:tab w:val="left" w:pos="567"/>
        </w:tabs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7  ROZWIĄZANIE UMOWY</w:t>
      </w:r>
    </w:p>
    <w:p w14:paraId="31340F7E" w14:textId="7B773359" w:rsidR="007368F3" w:rsidRPr="00AD2899" w:rsidRDefault="00C20E53" w:rsidP="00764F11">
      <w:pPr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Wydzierżawiający</w:t>
      </w:r>
      <w:r w:rsidR="007368F3" w:rsidRPr="00AD2899">
        <w:rPr>
          <w:sz w:val="24"/>
          <w:szCs w:val="24"/>
          <w:lang w:val="pl-PL"/>
        </w:rPr>
        <w:t xml:space="preserve"> ma prawo rozwiązać niniejszą umowę przed upływem okresu, na jaki została zawarta, w następujących przypadkach:</w:t>
      </w:r>
    </w:p>
    <w:p w14:paraId="3543337C" w14:textId="4AF3961E" w:rsidR="007368F3" w:rsidRPr="00AD2899" w:rsidRDefault="007368F3" w:rsidP="007368F3">
      <w:pPr>
        <w:ind w:left="705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1) gdy opóźnienie przez </w:t>
      </w:r>
      <w:r w:rsidR="00C20E53">
        <w:rPr>
          <w:sz w:val="24"/>
          <w:szCs w:val="24"/>
          <w:lang w:val="pl-PL"/>
        </w:rPr>
        <w:t>Dzierżawcę</w:t>
      </w:r>
      <w:r w:rsidRPr="00AD2899">
        <w:rPr>
          <w:sz w:val="24"/>
          <w:szCs w:val="24"/>
          <w:lang w:val="pl-PL"/>
        </w:rPr>
        <w:t xml:space="preserve"> w spłacie kwot należnych </w:t>
      </w:r>
      <w:r w:rsidR="00C20E53">
        <w:rPr>
          <w:sz w:val="24"/>
          <w:szCs w:val="24"/>
          <w:lang w:val="pl-PL"/>
        </w:rPr>
        <w:t>Wydzierżawiający</w:t>
      </w:r>
      <w:r w:rsidRPr="00AD2899">
        <w:rPr>
          <w:sz w:val="24"/>
          <w:szCs w:val="24"/>
          <w:lang w:val="pl-PL"/>
        </w:rPr>
        <w:t xml:space="preserve">  wynosi co najmniej 21 dni,</w:t>
      </w:r>
    </w:p>
    <w:p w14:paraId="6E1AE64C" w14:textId="531DAA05" w:rsidR="007368F3" w:rsidRPr="00AD2899" w:rsidRDefault="007368F3" w:rsidP="007368F3">
      <w:pPr>
        <w:ind w:left="705"/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2) gdy </w:t>
      </w:r>
      <w:r w:rsidR="00C20E53"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nie przestrzega zasad prawidłowego funkcjonowania przedmiotu </w:t>
      </w:r>
      <w:r w:rsidR="00C20E53">
        <w:rPr>
          <w:sz w:val="24"/>
          <w:szCs w:val="24"/>
          <w:lang w:val="pl-PL"/>
        </w:rPr>
        <w:t>dzierżawy</w:t>
      </w:r>
      <w:r w:rsidRPr="00AD2899">
        <w:rPr>
          <w:sz w:val="24"/>
          <w:szCs w:val="24"/>
          <w:lang w:val="pl-PL"/>
        </w:rPr>
        <w:t>,</w:t>
      </w:r>
    </w:p>
    <w:p w14:paraId="1901F20A" w14:textId="77777777" w:rsidR="007368F3" w:rsidRPr="00AD2899" w:rsidRDefault="007368F3" w:rsidP="007368F3">
      <w:p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2. Oświadczenie o wypowiedzeniu umowy w sposób opisany w punktach 1) i 2) wraz z uzasadnieniem powinno być złożone na piśmie pod rygorem nieważności.</w:t>
      </w:r>
    </w:p>
    <w:p w14:paraId="7AAF29FE" w14:textId="77777777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</w:p>
    <w:p w14:paraId="2CEAF69A" w14:textId="4E482C34" w:rsidR="007368F3" w:rsidRPr="00AD2899" w:rsidRDefault="007368F3" w:rsidP="007368F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lastRenderedPageBreak/>
        <w:t xml:space="preserve">§ 8  ZWROT </w:t>
      </w:r>
      <w:r w:rsidR="00C20E53">
        <w:rPr>
          <w:b/>
          <w:sz w:val="24"/>
          <w:szCs w:val="24"/>
          <w:lang w:val="pl-PL"/>
        </w:rPr>
        <w:t xml:space="preserve">MODUŁÓW </w:t>
      </w:r>
      <w:r w:rsidRPr="00AD2899">
        <w:rPr>
          <w:b/>
          <w:sz w:val="24"/>
          <w:szCs w:val="24"/>
          <w:lang w:val="pl-PL"/>
        </w:rPr>
        <w:t>OPROGRAMOWANIA</w:t>
      </w:r>
    </w:p>
    <w:p w14:paraId="4D033934" w14:textId="20D900F9" w:rsidR="007368F3" w:rsidRPr="00AD2899" w:rsidRDefault="007368F3" w:rsidP="00764F11">
      <w:pPr>
        <w:numPr>
          <w:ilvl w:val="0"/>
          <w:numId w:val="8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 xml:space="preserve">W przypadku upływu okresu, na który niniejsza umowa została zawarta, lub rozwiązania umowy, </w:t>
      </w:r>
      <w:r w:rsidR="00835607">
        <w:rPr>
          <w:sz w:val="24"/>
          <w:szCs w:val="24"/>
          <w:lang w:val="pl-PL"/>
        </w:rPr>
        <w:t>Dzierżawca</w:t>
      </w:r>
      <w:r w:rsidRPr="00AD2899">
        <w:rPr>
          <w:sz w:val="24"/>
          <w:szCs w:val="24"/>
          <w:lang w:val="pl-PL"/>
        </w:rPr>
        <w:t xml:space="preserve"> powinien zwrócić </w:t>
      </w:r>
      <w:r w:rsidR="00835607">
        <w:rPr>
          <w:sz w:val="24"/>
          <w:szCs w:val="24"/>
          <w:lang w:val="pl-PL"/>
        </w:rPr>
        <w:t xml:space="preserve">moduły </w:t>
      </w:r>
      <w:r w:rsidRPr="00AD2899">
        <w:rPr>
          <w:sz w:val="24"/>
          <w:szCs w:val="24"/>
          <w:lang w:val="pl-PL"/>
        </w:rPr>
        <w:t xml:space="preserve">oprogramowanie w ciągu 7 dni po upływie okresu obowiązywania umowy. Zwrot </w:t>
      </w:r>
      <w:r w:rsidR="00835607">
        <w:rPr>
          <w:sz w:val="24"/>
          <w:szCs w:val="24"/>
          <w:lang w:val="pl-PL"/>
        </w:rPr>
        <w:t xml:space="preserve">modułów </w:t>
      </w:r>
      <w:r w:rsidRPr="00AD2899">
        <w:rPr>
          <w:sz w:val="24"/>
          <w:szCs w:val="24"/>
          <w:lang w:val="pl-PL"/>
        </w:rPr>
        <w:t xml:space="preserve">oprogramowania oznacza umożliwienie </w:t>
      </w:r>
      <w:r w:rsidR="00835607">
        <w:rPr>
          <w:sz w:val="24"/>
          <w:szCs w:val="24"/>
          <w:lang w:val="pl-PL"/>
        </w:rPr>
        <w:t>Wydzierżawiającemu</w:t>
      </w:r>
      <w:r w:rsidRPr="00AD2899">
        <w:rPr>
          <w:sz w:val="24"/>
          <w:szCs w:val="24"/>
          <w:lang w:val="pl-PL"/>
        </w:rPr>
        <w:t xml:space="preserve"> </w:t>
      </w:r>
      <w:r w:rsidR="00835607">
        <w:rPr>
          <w:sz w:val="24"/>
          <w:szCs w:val="24"/>
          <w:lang w:val="pl-PL"/>
        </w:rPr>
        <w:t>ich</w:t>
      </w:r>
      <w:r w:rsidRPr="00AD2899">
        <w:rPr>
          <w:sz w:val="24"/>
          <w:szCs w:val="24"/>
          <w:lang w:val="pl-PL"/>
        </w:rPr>
        <w:t xml:space="preserve"> otrzymani</w:t>
      </w:r>
      <w:r w:rsidR="00835607">
        <w:rPr>
          <w:sz w:val="24"/>
          <w:szCs w:val="24"/>
          <w:lang w:val="pl-PL"/>
        </w:rPr>
        <w:t>e</w:t>
      </w:r>
      <w:r w:rsidRPr="00AD2899">
        <w:rPr>
          <w:sz w:val="24"/>
          <w:szCs w:val="24"/>
          <w:lang w:val="pl-PL"/>
        </w:rPr>
        <w:t>.</w:t>
      </w:r>
    </w:p>
    <w:p w14:paraId="0FB64FC4" w14:textId="77777777" w:rsidR="007368F3" w:rsidRPr="00AD2899" w:rsidRDefault="007368F3" w:rsidP="00764F11">
      <w:pPr>
        <w:numPr>
          <w:ilvl w:val="0"/>
          <w:numId w:val="8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Oprogramowanie musi zostać zwrócone w stanie zgodnym z normalnym użytkowaniem.</w:t>
      </w:r>
    </w:p>
    <w:p w14:paraId="601EDDCE" w14:textId="77777777" w:rsidR="007368F3" w:rsidRPr="00AD2899" w:rsidRDefault="007368F3" w:rsidP="007368F3">
      <w:pPr>
        <w:ind w:left="360"/>
        <w:jc w:val="both"/>
        <w:rPr>
          <w:sz w:val="24"/>
          <w:szCs w:val="24"/>
          <w:lang w:val="pl-PL"/>
        </w:rPr>
      </w:pPr>
    </w:p>
    <w:p w14:paraId="1B300C3E" w14:textId="77777777" w:rsidR="007368F3" w:rsidRDefault="007368F3" w:rsidP="007368F3">
      <w:pPr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9  ZMIANY W UMOWIE</w:t>
      </w:r>
    </w:p>
    <w:p w14:paraId="1D526949" w14:textId="77777777" w:rsidR="007368F3" w:rsidRDefault="007368F3" w:rsidP="00764F11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 xml:space="preserve">Wszelkie zmiany Umowy wymagają zgody obu Stron i zachowania formy pisemnej </w:t>
      </w:r>
      <w:r>
        <w:rPr>
          <w:rFonts w:ascii="Verdana" w:eastAsia="SimSun" w:hAnsi="Verdana"/>
          <w:color w:val="000000"/>
          <w:kern w:val="3"/>
          <w:lang w:val="pl-PL"/>
        </w:rPr>
        <w:br/>
        <w:t>pod rygorem nieważności.</w:t>
      </w:r>
    </w:p>
    <w:p w14:paraId="7D9DE949" w14:textId="77777777" w:rsidR="007368F3" w:rsidRDefault="007368F3" w:rsidP="00764F11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>Zmiany Umowy, o których mowa w ust. 1 muszą być dokonywane z zachowaniem przepisu art. 454 oraz 455 ustawy Prawo zamówień publicznych.</w:t>
      </w:r>
      <w:r>
        <w:rPr>
          <w:rFonts w:ascii="Verdana" w:eastAsia="SimSun" w:hAnsi="Verdana"/>
          <w:i/>
          <w:color w:val="000000"/>
          <w:kern w:val="3"/>
          <w:lang w:val="pl-PL"/>
        </w:rPr>
        <w:t xml:space="preserve">  </w:t>
      </w:r>
    </w:p>
    <w:p w14:paraId="2E0B9892" w14:textId="6C4CEF16" w:rsidR="007368F3" w:rsidRDefault="007368F3" w:rsidP="00764F11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>
        <w:rPr>
          <w:rFonts w:ascii="Verdana" w:eastAsia="SimSun" w:hAnsi="Verdana"/>
          <w:color w:val="000000"/>
          <w:kern w:val="3"/>
          <w:lang w:val="pl-PL"/>
        </w:rPr>
        <w:t xml:space="preserve">Dopuszcza się możliwość zmiany ustaleń niniejszej Umowy w stosunku do treści oferty, bez przeprowadzania nowego postępowania o udzielenie zamówienia </w:t>
      </w:r>
      <w:r w:rsidR="00835607">
        <w:rPr>
          <w:sz w:val="24"/>
          <w:szCs w:val="24"/>
          <w:lang w:val="pl-PL"/>
        </w:rPr>
        <w:t>Wydzierżawiającemu</w:t>
      </w:r>
      <w:r>
        <w:rPr>
          <w:rFonts w:ascii="Verdana" w:eastAsia="SimSun" w:hAnsi="Verdana"/>
          <w:color w:val="000000"/>
          <w:kern w:val="3"/>
          <w:lang w:val="pl-PL"/>
        </w:rPr>
        <w:t xml:space="preserve"> w następujących przypadkach: </w:t>
      </w:r>
    </w:p>
    <w:p w14:paraId="0DE8E70B" w14:textId="77777777" w:rsidR="007368F3" w:rsidRDefault="007368F3" w:rsidP="00764F11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color w:val="000000"/>
          <w:lang w:val="pl-PL"/>
        </w:rPr>
      </w:pPr>
      <w:bookmarkStart w:id="0" w:name="_Hlk87256647"/>
      <w:r>
        <w:rPr>
          <w:rFonts w:ascii="Verdana" w:hAnsi="Verdana"/>
          <w:color w:val="000000"/>
          <w:lang w:val="pl-PL"/>
        </w:rPr>
        <w:t xml:space="preserve">w zakresie zmiany terminu wykonania lub terminów pośrednich wskazanych w Umowie: </w:t>
      </w:r>
    </w:p>
    <w:p w14:paraId="3AF447D8" w14:textId="0ADFBFF5" w:rsidR="007368F3" w:rsidRDefault="007368F3" w:rsidP="007368F3">
      <w:pPr>
        <w:suppressAutoHyphens/>
        <w:autoSpaceDN w:val="0"/>
        <w:spacing w:after="147"/>
        <w:ind w:left="568"/>
        <w:jc w:val="both"/>
        <w:rPr>
          <w:rFonts w:ascii="Verdana" w:hAnsi="Verdana"/>
          <w:color w:val="000000"/>
          <w:lang w:val="pl-PL"/>
        </w:rPr>
      </w:pPr>
      <w:r>
        <w:rPr>
          <w:rFonts w:ascii="Verdana" w:hAnsi="Verdana"/>
          <w:color w:val="000000"/>
          <w:lang w:val="pl-PL"/>
        </w:rPr>
        <w:t xml:space="preserve">a) z powodu przyczyn zewnętrznych niezależnych od </w:t>
      </w:r>
      <w:r w:rsidR="00835607">
        <w:rPr>
          <w:rFonts w:ascii="Verdana" w:hAnsi="Verdana"/>
          <w:color w:val="000000"/>
          <w:lang w:val="pl-PL"/>
        </w:rPr>
        <w:t>Dzierżawcy</w:t>
      </w:r>
      <w:r>
        <w:rPr>
          <w:rFonts w:ascii="Verdana" w:hAnsi="Verdana"/>
          <w:color w:val="000000"/>
          <w:lang w:val="pl-PL"/>
        </w:rPr>
        <w:t xml:space="preserve"> oraz </w:t>
      </w:r>
      <w:r w:rsidR="00835607">
        <w:rPr>
          <w:rFonts w:ascii="Verdana" w:hAnsi="Verdana"/>
          <w:color w:val="000000"/>
          <w:lang w:val="pl-PL"/>
        </w:rPr>
        <w:t>Wydzierżawiającego</w:t>
      </w:r>
      <w:r>
        <w:rPr>
          <w:rFonts w:ascii="Verdana" w:hAnsi="Verdana"/>
          <w:color w:val="000000"/>
          <w:lang w:val="pl-PL"/>
        </w:rPr>
        <w:t xml:space="preserve">, skutkujących niemożliwością realizacji przedmiotu Umowy, w szczególności z przyczyn leżących po stronie producenta sprzętu dotyczących udokumentowanych problemów związanych z produkcją lub dostawą </w:t>
      </w:r>
      <w:r w:rsidR="00835607">
        <w:rPr>
          <w:rFonts w:ascii="Verdana" w:hAnsi="Verdana"/>
          <w:color w:val="000000"/>
          <w:lang w:val="pl-PL"/>
        </w:rPr>
        <w:t>modułów oprogramowania</w:t>
      </w:r>
      <w:r>
        <w:rPr>
          <w:rFonts w:ascii="Verdana" w:hAnsi="Verdana"/>
          <w:color w:val="000000"/>
          <w:lang w:val="pl-PL"/>
        </w:rPr>
        <w:t xml:space="preserve"> – o okres niezbędny do prawidłowej realizacji dostawy oraz innych niezawinionych przez Strony przyczyny, w tym spowodowane przez tzw. siłę wyższą w rozumieniu § 11 ust 1;</w:t>
      </w:r>
      <w:bookmarkEnd w:id="0"/>
    </w:p>
    <w:p w14:paraId="487501CF" w14:textId="77777777" w:rsidR="007368F3" w:rsidRDefault="007368F3" w:rsidP="00764F11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>
        <w:rPr>
          <w:rFonts w:ascii="Verdana" w:hAnsi="Verdana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BD341F5" w14:textId="77777777" w:rsidR="007368F3" w:rsidRDefault="007368F3" w:rsidP="00764F11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zmiany powszechnie obowiązujących przepisów prawa w zakresie mającym wpływ </w:t>
      </w:r>
      <w:r>
        <w:rPr>
          <w:rFonts w:ascii="Verdana" w:hAnsi="Verdana"/>
          <w:color w:val="000000"/>
          <w:lang w:val="pl-PL"/>
        </w:rPr>
        <w:br/>
        <w:t>na realizację Umowy;</w:t>
      </w:r>
    </w:p>
    <w:p w14:paraId="02963318" w14:textId="672C8D12" w:rsidR="007368F3" w:rsidRDefault="007368F3" w:rsidP="00764F11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przedłużenia okresu gwarancji, w sytuacji jej przedłużenia przez producenta </w:t>
      </w:r>
      <w:r>
        <w:rPr>
          <w:rFonts w:ascii="Verdana" w:hAnsi="Verdana"/>
          <w:color w:val="000000"/>
          <w:lang w:val="pl-PL"/>
        </w:rPr>
        <w:br/>
        <w:t xml:space="preserve">lub </w:t>
      </w:r>
      <w:r w:rsidR="00835607">
        <w:rPr>
          <w:rFonts w:ascii="Verdana" w:eastAsia="SimSun" w:hAnsi="Verdana"/>
          <w:color w:val="000000"/>
          <w:kern w:val="2"/>
          <w:lang w:val="pl-PL"/>
        </w:rPr>
        <w:t>Wydzierżawiającego</w:t>
      </w:r>
      <w:r>
        <w:rPr>
          <w:rFonts w:ascii="Verdana" w:hAnsi="Verdana"/>
          <w:color w:val="000000"/>
          <w:lang w:val="pl-PL"/>
        </w:rPr>
        <w:t>,</w:t>
      </w:r>
    </w:p>
    <w:p w14:paraId="5732C016" w14:textId="77777777" w:rsidR="007368F3" w:rsidRDefault="007368F3" w:rsidP="00764F11">
      <w:pPr>
        <w:numPr>
          <w:ilvl w:val="0"/>
          <w:numId w:val="2"/>
        </w:numPr>
        <w:suppressAutoHyphens/>
        <w:autoSpaceDN w:val="0"/>
        <w:spacing w:after="147"/>
        <w:jc w:val="both"/>
        <w:rPr>
          <w:rFonts w:ascii="Verdana" w:hAnsi="Verdana"/>
          <w:lang w:val="pl-PL"/>
        </w:rPr>
      </w:pPr>
      <w:r>
        <w:rPr>
          <w:rFonts w:ascii="Verdana" w:hAnsi="Verdana"/>
          <w:color w:val="000000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>
        <w:rPr>
          <w:rFonts w:ascii="Verdana" w:hAnsi="Verdana"/>
          <w:color w:val="000000"/>
          <w:lang w:val="pl-PL"/>
        </w:rPr>
        <w:br/>
        <w:t xml:space="preserve">na pisemny wniosek jednej ze Stron. </w:t>
      </w:r>
    </w:p>
    <w:p w14:paraId="50FFF7D1" w14:textId="39B3C059" w:rsidR="007368F3" w:rsidRDefault="007368F3" w:rsidP="00764F11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val="pl-PL"/>
        </w:rPr>
      </w:pPr>
      <w:r>
        <w:rPr>
          <w:rFonts w:ascii="Verdana" w:eastAsia="SimSun" w:hAnsi="Verdana"/>
          <w:color w:val="000000"/>
          <w:kern w:val="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835607">
        <w:rPr>
          <w:rFonts w:ascii="Verdana" w:eastAsia="SimSun" w:hAnsi="Verdana"/>
          <w:color w:val="000000"/>
          <w:kern w:val="2"/>
          <w:lang w:val="pl-PL"/>
        </w:rPr>
        <w:t>Wydzierżawiającego</w:t>
      </w:r>
      <w:r>
        <w:rPr>
          <w:rFonts w:ascii="Verdana" w:eastAsia="SimSun" w:hAnsi="Verdana"/>
          <w:color w:val="000000"/>
          <w:kern w:val="2"/>
          <w:lang w:val="pl-PL"/>
        </w:rPr>
        <w:t xml:space="preserve">. </w:t>
      </w:r>
    </w:p>
    <w:p w14:paraId="06D2E605" w14:textId="77777777" w:rsidR="007368F3" w:rsidRPr="000030F2" w:rsidRDefault="007368F3" w:rsidP="00764F11">
      <w:pPr>
        <w:widowControl w:val="0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val="pl-PL"/>
        </w:rPr>
      </w:pPr>
      <w:r>
        <w:rPr>
          <w:rFonts w:ascii="Verdana" w:eastAsia="SimSun" w:hAnsi="Verdana"/>
          <w:color w:val="000000"/>
          <w:kern w:val="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                </w:t>
      </w:r>
    </w:p>
    <w:p w14:paraId="63CF002B" w14:textId="77777777" w:rsidR="007368F3" w:rsidRPr="00316DDD" w:rsidRDefault="007368F3" w:rsidP="007368F3">
      <w:pPr>
        <w:ind w:left="360"/>
        <w:jc w:val="both"/>
        <w:rPr>
          <w:b/>
          <w:sz w:val="24"/>
          <w:szCs w:val="24"/>
          <w:lang w:val="pl-PL"/>
        </w:rPr>
      </w:pPr>
    </w:p>
    <w:p w14:paraId="17464DDC" w14:textId="77777777" w:rsidR="007368F3" w:rsidRPr="00AD2899" w:rsidRDefault="007368F3" w:rsidP="007368F3">
      <w:pPr>
        <w:ind w:left="360"/>
        <w:jc w:val="center"/>
        <w:rPr>
          <w:b/>
          <w:sz w:val="24"/>
          <w:szCs w:val="24"/>
          <w:lang w:val="pl-PL"/>
        </w:rPr>
      </w:pPr>
      <w:r w:rsidRPr="00AD2899">
        <w:rPr>
          <w:b/>
          <w:sz w:val="24"/>
          <w:szCs w:val="24"/>
          <w:lang w:val="pl-PL"/>
        </w:rPr>
        <w:t>§ 10 POSTANOWIENIA KOŃCOWE</w:t>
      </w:r>
    </w:p>
    <w:p w14:paraId="7F25BB66" w14:textId="77777777" w:rsidR="007368F3" w:rsidRPr="00AD2899" w:rsidRDefault="007368F3" w:rsidP="00764F11">
      <w:pPr>
        <w:numPr>
          <w:ilvl w:val="3"/>
          <w:numId w:val="1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lastRenderedPageBreak/>
        <w:t>W przypadku sporów związanych z wykonaniem postanowień niniejszej umowy sądem właściwym do ich rozstrzygnięcia jest sąd właściwy dla Najemcy.</w:t>
      </w:r>
    </w:p>
    <w:p w14:paraId="65932706" w14:textId="77777777" w:rsidR="007368F3" w:rsidRPr="00AD2899" w:rsidRDefault="007368F3" w:rsidP="00764F11">
      <w:pPr>
        <w:numPr>
          <w:ilvl w:val="3"/>
          <w:numId w:val="1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 sprawach nieuregulowanych niniejszą umową mają zastosowanie przepisy Kodeksu cywilnego oraz przepisy Prawa zamówień publicznych.</w:t>
      </w:r>
    </w:p>
    <w:p w14:paraId="594CEB78" w14:textId="77777777" w:rsidR="007368F3" w:rsidRPr="00AD2899" w:rsidRDefault="007368F3" w:rsidP="00764F11">
      <w:pPr>
        <w:numPr>
          <w:ilvl w:val="3"/>
          <w:numId w:val="1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Dokument umowy został sporządzony w dwóch jednobrzmiących egzemplarzach, po jednym dla każdej ze Stron.</w:t>
      </w:r>
    </w:p>
    <w:p w14:paraId="76F22FB6" w14:textId="77777777" w:rsidR="007368F3" w:rsidRPr="00AD2899" w:rsidRDefault="007368F3" w:rsidP="00764F11">
      <w:pPr>
        <w:numPr>
          <w:ilvl w:val="3"/>
          <w:numId w:val="16"/>
        </w:numPr>
        <w:jc w:val="both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Wszelkie zmiany niniejszej umowy wymagają formy pisemnej pod rygorem nieważności.</w:t>
      </w:r>
    </w:p>
    <w:p w14:paraId="441D4025" w14:textId="77777777" w:rsidR="007368F3" w:rsidRPr="00AD2899" w:rsidRDefault="007368F3" w:rsidP="007368F3">
      <w:pPr>
        <w:jc w:val="both"/>
        <w:rPr>
          <w:sz w:val="24"/>
          <w:szCs w:val="24"/>
          <w:lang w:val="pl-PL"/>
        </w:rPr>
      </w:pPr>
    </w:p>
    <w:p w14:paraId="31329BFE" w14:textId="77777777" w:rsidR="007368F3" w:rsidRPr="00AD2899" w:rsidRDefault="007368F3" w:rsidP="007368F3">
      <w:pPr>
        <w:jc w:val="both"/>
        <w:rPr>
          <w:b/>
          <w:bCs/>
          <w:sz w:val="24"/>
          <w:szCs w:val="24"/>
          <w:lang w:val="pl-PL"/>
        </w:rPr>
      </w:pPr>
    </w:p>
    <w:p w14:paraId="7D971CDC" w14:textId="7475D740" w:rsidR="007368F3" w:rsidRPr="00AD2899" w:rsidRDefault="00835607" w:rsidP="007368F3">
      <w:pPr>
        <w:jc w:val="both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DZIERŻWCA</w:t>
      </w:r>
      <w:r w:rsidR="007368F3" w:rsidRPr="00AD2899">
        <w:rPr>
          <w:b/>
          <w:bCs/>
          <w:sz w:val="24"/>
          <w:szCs w:val="24"/>
          <w:lang w:val="pl-PL"/>
        </w:rPr>
        <w:t xml:space="preserve">:                                                                 </w:t>
      </w:r>
      <w:r>
        <w:rPr>
          <w:b/>
          <w:bCs/>
          <w:sz w:val="24"/>
          <w:szCs w:val="24"/>
          <w:lang w:val="pl-PL"/>
        </w:rPr>
        <w:t xml:space="preserve">             </w:t>
      </w:r>
      <w:r w:rsidR="007368F3" w:rsidRPr="00AD2899">
        <w:rPr>
          <w:b/>
          <w:bCs/>
          <w:sz w:val="24"/>
          <w:szCs w:val="24"/>
          <w:lang w:val="pl-PL"/>
        </w:rPr>
        <w:t>WY</w:t>
      </w:r>
      <w:r>
        <w:rPr>
          <w:b/>
          <w:bCs/>
          <w:sz w:val="24"/>
          <w:szCs w:val="24"/>
          <w:lang w:val="pl-PL"/>
        </w:rPr>
        <w:t>DZIERŻAWIAJACY</w:t>
      </w:r>
      <w:r w:rsidR="007368F3" w:rsidRPr="00AD2899">
        <w:rPr>
          <w:b/>
          <w:bCs/>
          <w:sz w:val="24"/>
          <w:szCs w:val="24"/>
          <w:lang w:val="pl-PL"/>
        </w:rPr>
        <w:t>:</w:t>
      </w:r>
    </w:p>
    <w:p w14:paraId="293B2FF7" w14:textId="77777777" w:rsidR="007368F3" w:rsidRPr="00AD2899" w:rsidRDefault="007368F3" w:rsidP="007368F3">
      <w:pPr>
        <w:jc w:val="both"/>
        <w:rPr>
          <w:sz w:val="24"/>
          <w:szCs w:val="24"/>
          <w:lang w:val="pl-PL"/>
        </w:rPr>
      </w:pPr>
    </w:p>
    <w:p w14:paraId="5EABDCF0" w14:textId="77777777" w:rsidR="007368F3" w:rsidRPr="00AD2899" w:rsidRDefault="007368F3" w:rsidP="007368F3">
      <w:pPr>
        <w:jc w:val="both"/>
        <w:rPr>
          <w:sz w:val="24"/>
          <w:szCs w:val="24"/>
          <w:lang w:val="pl-PL"/>
        </w:rPr>
      </w:pPr>
    </w:p>
    <w:p w14:paraId="0247C499" w14:textId="77777777" w:rsidR="007368F3" w:rsidRPr="00AD2899" w:rsidRDefault="007368F3" w:rsidP="007368F3">
      <w:pPr>
        <w:ind w:left="360" w:hanging="360"/>
        <w:rPr>
          <w:bCs/>
          <w:sz w:val="24"/>
          <w:szCs w:val="24"/>
          <w:lang w:val="pl-PL"/>
        </w:rPr>
      </w:pPr>
      <w:r w:rsidRPr="00AD2899">
        <w:rPr>
          <w:bCs/>
          <w:sz w:val="24"/>
          <w:szCs w:val="24"/>
          <w:lang w:val="pl-PL"/>
        </w:rPr>
        <w:t>…………………….</w:t>
      </w:r>
      <w:r w:rsidRPr="00AD2899">
        <w:rPr>
          <w:bCs/>
          <w:sz w:val="24"/>
          <w:szCs w:val="24"/>
          <w:lang w:val="pl-PL"/>
        </w:rPr>
        <w:tab/>
        <w:t xml:space="preserve">                                                                                      ………………….</w:t>
      </w:r>
    </w:p>
    <w:p w14:paraId="164DDA28" w14:textId="77777777" w:rsidR="007368F3" w:rsidRPr="00AD2899" w:rsidRDefault="007368F3" w:rsidP="007368F3">
      <w:pPr>
        <w:ind w:left="360" w:hanging="360"/>
        <w:rPr>
          <w:bCs/>
          <w:sz w:val="24"/>
          <w:szCs w:val="24"/>
          <w:lang w:val="pl-PL"/>
        </w:rPr>
      </w:pPr>
      <w:r w:rsidRPr="00AD2899">
        <w:rPr>
          <w:bCs/>
          <w:sz w:val="24"/>
          <w:szCs w:val="24"/>
          <w:lang w:val="pl-PL"/>
        </w:rPr>
        <w:t>(data i podpis)                                                                                                        (data i podpis)</w:t>
      </w:r>
    </w:p>
    <w:p w14:paraId="43B6E954" w14:textId="77777777" w:rsidR="007368F3" w:rsidRPr="00AD2899" w:rsidRDefault="007368F3" w:rsidP="007368F3">
      <w:pPr>
        <w:rPr>
          <w:sz w:val="24"/>
          <w:szCs w:val="24"/>
          <w:lang w:val="pl-PL"/>
        </w:rPr>
      </w:pPr>
    </w:p>
    <w:p w14:paraId="5B222038" w14:textId="77777777" w:rsidR="007368F3" w:rsidRPr="00AD2899" w:rsidRDefault="007368F3" w:rsidP="007368F3">
      <w:pPr>
        <w:rPr>
          <w:sz w:val="24"/>
          <w:szCs w:val="24"/>
          <w:lang w:val="pl-PL"/>
        </w:rPr>
      </w:pPr>
    </w:p>
    <w:p w14:paraId="473AE2FA" w14:textId="77777777" w:rsidR="007368F3" w:rsidRDefault="007368F3" w:rsidP="007368F3">
      <w:pPr>
        <w:rPr>
          <w:sz w:val="24"/>
          <w:szCs w:val="24"/>
          <w:lang w:val="pl-PL"/>
        </w:rPr>
      </w:pPr>
    </w:p>
    <w:p w14:paraId="39227A78" w14:textId="77777777" w:rsidR="007368F3" w:rsidRDefault="007368F3" w:rsidP="007368F3">
      <w:pPr>
        <w:rPr>
          <w:sz w:val="24"/>
          <w:szCs w:val="24"/>
          <w:lang w:val="pl-PL"/>
        </w:rPr>
      </w:pPr>
    </w:p>
    <w:p w14:paraId="7AC12BC6" w14:textId="77777777" w:rsidR="007368F3" w:rsidRDefault="007368F3" w:rsidP="007368F3">
      <w:pPr>
        <w:rPr>
          <w:sz w:val="24"/>
          <w:szCs w:val="24"/>
          <w:lang w:val="pl-PL"/>
        </w:rPr>
      </w:pPr>
    </w:p>
    <w:p w14:paraId="5FB9577E" w14:textId="77777777" w:rsidR="007368F3" w:rsidRDefault="007368F3" w:rsidP="007368F3">
      <w:pPr>
        <w:rPr>
          <w:sz w:val="24"/>
          <w:szCs w:val="24"/>
          <w:lang w:val="pl-PL"/>
        </w:rPr>
      </w:pPr>
    </w:p>
    <w:p w14:paraId="645E73AF" w14:textId="77777777" w:rsidR="007368F3" w:rsidRDefault="007368F3" w:rsidP="007368F3">
      <w:pPr>
        <w:rPr>
          <w:sz w:val="24"/>
          <w:szCs w:val="24"/>
          <w:lang w:val="pl-PL"/>
        </w:rPr>
      </w:pPr>
    </w:p>
    <w:p w14:paraId="1688E488" w14:textId="77777777" w:rsidR="007368F3" w:rsidRDefault="007368F3" w:rsidP="007368F3">
      <w:pPr>
        <w:rPr>
          <w:sz w:val="24"/>
          <w:szCs w:val="24"/>
          <w:lang w:val="pl-PL"/>
        </w:rPr>
      </w:pPr>
    </w:p>
    <w:p w14:paraId="1CB3F4B9" w14:textId="77777777" w:rsidR="007368F3" w:rsidRPr="00AD2899" w:rsidRDefault="007368F3" w:rsidP="007368F3">
      <w:pPr>
        <w:rPr>
          <w:sz w:val="24"/>
          <w:szCs w:val="24"/>
          <w:lang w:val="pl-PL"/>
        </w:rPr>
      </w:pPr>
    </w:p>
    <w:p w14:paraId="3EC02357" w14:textId="77777777" w:rsidR="007368F3" w:rsidRPr="00AD2899" w:rsidRDefault="007368F3" w:rsidP="007368F3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44EB14A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5D1C358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941DDAB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7431A8E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B0B511D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57B6058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3C126DE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3FBC347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DC186CC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268D492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334CFAB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1961D96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F5E6191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7E954E9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3985EF5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9E9AA63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63483A6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CD7295B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4A4862B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75D7302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796F10B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B705743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3B0688E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0D5763A" w14:textId="77777777" w:rsidR="00835607" w:rsidRDefault="00835607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C189B0B" w14:textId="527F74CC" w:rsidR="007368F3" w:rsidRPr="00AD2899" w:rsidRDefault="007368F3" w:rsidP="007368F3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lastRenderedPageBreak/>
        <w:t>Załącznik nr 2 do umowy</w:t>
      </w:r>
    </w:p>
    <w:p w14:paraId="0700D80E" w14:textId="77777777" w:rsidR="007368F3" w:rsidRPr="00AD2899" w:rsidRDefault="007368F3" w:rsidP="007368F3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466D49A8" w14:textId="77777777" w:rsidR="007368F3" w:rsidRPr="00AD2899" w:rsidRDefault="007368F3" w:rsidP="007368F3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69AF9130" w14:textId="77777777" w:rsidR="007368F3" w:rsidRPr="00AD2899" w:rsidRDefault="007368F3" w:rsidP="007368F3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.....................................… </w:t>
      </w:r>
    </w:p>
    <w:p w14:paraId="0F61D281" w14:textId="77777777" w:rsidR="007368F3" w:rsidRPr="00AD2899" w:rsidRDefault="007368F3" w:rsidP="007368F3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Nazwa Wykonawcy</w:t>
      </w:r>
    </w:p>
    <w:p w14:paraId="36D56034" w14:textId="77777777" w:rsidR="007368F3" w:rsidRPr="00AD2899" w:rsidRDefault="007368F3" w:rsidP="007368F3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32D86D5A" w14:textId="77777777" w:rsidR="007368F3" w:rsidRPr="00AD2899" w:rsidRDefault="007368F3" w:rsidP="007368F3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.....................................…</w:t>
      </w:r>
    </w:p>
    <w:p w14:paraId="33E7F3F5" w14:textId="77777777" w:rsidR="007368F3" w:rsidRPr="00AD2899" w:rsidRDefault="007368F3" w:rsidP="007368F3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NIP</w:t>
      </w:r>
      <w:r w:rsidRPr="00AD2899">
        <w:rPr>
          <w:sz w:val="24"/>
          <w:szCs w:val="24"/>
          <w:lang w:val="pl-PL"/>
        </w:rPr>
        <w:tab/>
        <w:t> </w:t>
      </w:r>
    </w:p>
    <w:p w14:paraId="6486C4CF" w14:textId="77777777" w:rsidR="007368F3" w:rsidRPr="00AD2899" w:rsidRDefault="007368F3" w:rsidP="007368F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1392BFE" w14:textId="77777777" w:rsidR="007368F3" w:rsidRPr="00AD2899" w:rsidRDefault="007368F3" w:rsidP="007368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9596D3E" w14:textId="77777777" w:rsidR="007368F3" w:rsidRPr="00AD2899" w:rsidRDefault="007368F3" w:rsidP="007368F3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6C09F50" w14:textId="77777777" w:rsidR="007368F3" w:rsidRPr="00AD2899" w:rsidRDefault="007368F3" w:rsidP="007368F3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6ACBE52" w14:textId="77777777" w:rsidR="007368F3" w:rsidRPr="00AD2899" w:rsidRDefault="007368F3" w:rsidP="007368F3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>OŚWIADCZENIE DLA CELÓW PODATKOWYCH</w:t>
      </w:r>
    </w:p>
    <w:p w14:paraId="2C0E05BD" w14:textId="77777777" w:rsidR="007368F3" w:rsidRPr="00AD2899" w:rsidRDefault="007368F3" w:rsidP="007368F3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0FEF51C" w14:textId="77777777" w:rsidR="007368F3" w:rsidRPr="00AD2899" w:rsidRDefault="007368F3" w:rsidP="007368F3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400DF7A8" w14:textId="77777777" w:rsidR="007368F3" w:rsidRPr="00AD2899" w:rsidRDefault="007368F3" w:rsidP="007368F3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AD2899">
        <w:rPr>
          <w:sz w:val="24"/>
          <w:szCs w:val="24"/>
          <w:lang w:val="pl-PL"/>
        </w:rPr>
        <w:t>Działając w imieniu ………………………………, (dalej jako: „</w:t>
      </w:r>
      <w:r w:rsidRPr="00AD2899">
        <w:rPr>
          <w:b/>
          <w:bCs/>
          <w:sz w:val="24"/>
          <w:szCs w:val="24"/>
          <w:lang w:val="pl-PL"/>
        </w:rPr>
        <w:t>Podmiot</w:t>
      </w:r>
      <w:r w:rsidRPr="00AD2899">
        <w:rPr>
          <w:sz w:val="24"/>
          <w:szCs w:val="24"/>
          <w:lang w:val="pl-PL"/>
        </w:rPr>
        <w:t>”) niniejszym oświadcza, że Podmiot:</w:t>
      </w:r>
    </w:p>
    <w:p w14:paraId="72E2C29E" w14:textId="77777777" w:rsidR="007368F3" w:rsidRPr="00AD2899" w:rsidRDefault="007368F3" w:rsidP="00764F11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b/>
          <w:bCs/>
          <w:sz w:val="24"/>
          <w:szCs w:val="24"/>
          <w:lang w:val="pl-PL"/>
        </w:rPr>
        <w:t>jest / nie jest</w:t>
      </w:r>
      <w:r w:rsidRPr="00AD2899">
        <w:rPr>
          <w:sz w:val="24"/>
          <w:szCs w:val="24"/>
          <w:vertAlign w:val="superscript"/>
          <w:lang w:val="pl-PL"/>
        </w:rPr>
        <w:footnoteReference w:id="1"/>
      </w:r>
      <w:r w:rsidRPr="00AD2899">
        <w:rPr>
          <w:sz w:val="24"/>
          <w:szCs w:val="24"/>
          <w:lang w:val="pl-PL"/>
        </w:rPr>
        <w:t xml:space="preserve"> podmiotem powiązanym z Akademią Górniczo-Hutniczą </w:t>
      </w:r>
      <w:r w:rsidRPr="00AD2899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AD2899">
        <w:rPr>
          <w:sz w:val="24"/>
          <w:szCs w:val="24"/>
          <w:vertAlign w:val="superscript"/>
          <w:lang w:val="pl-PL"/>
        </w:rPr>
        <w:footnoteReference w:id="2"/>
      </w:r>
      <w:r w:rsidRPr="00AD2899">
        <w:rPr>
          <w:sz w:val="24"/>
          <w:szCs w:val="24"/>
          <w:lang w:val="pl-PL"/>
        </w:rPr>
        <w:t>;</w:t>
      </w:r>
    </w:p>
    <w:p w14:paraId="00511865" w14:textId="77777777" w:rsidR="007368F3" w:rsidRPr="00AD2899" w:rsidRDefault="007368F3" w:rsidP="00764F11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</w:p>
    <w:p w14:paraId="42218ADF" w14:textId="77777777" w:rsidR="007368F3" w:rsidRPr="00AD2899" w:rsidRDefault="007368F3" w:rsidP="00764F11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D2899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AD2899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AD2899">
        <w:rPr>
          <w:rFonts w:eastAsia="Calibri"/>
          <w:sz w:val="24"/>
          <w:szCs w:val="24"/>
          <w:lang w:val="pl-PL" w:eastAsia="en-US"/>
        </w:rPr>
        <w:t xml:space="preserve"> </w:t>
      </w:r>
    </w:p>
    <w:p w14:paraId="1BD95EFD" w14:textId="77777777" w:rsidR="007368F3" w:rsidRPr="00AD2899" w:rsidRDefault="007368F3" w:rsidP="00764F11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 xml:space="preserve">Podmiot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AD2899">
        <w:rPr>
          <w:sz w:val="24"/>
          <w:szCs w:val="24"/>
          <w:vertAlign w:val="superscript"/>
          <w:lang w:val="pl-PL"/>
        </w:rPr>
        <w:footnoteReference w:id="7"/>
      </w:r>
      <w:r w:rsidRPr="00AD2899">
        <w:rPr>
          <w:sz w:val="24"/>
          <w:szCs w:val="24"/>
          <w:lang w:val="pl-PL"/>
        </w:rPr>
        <w:t xml:space="preserve"> </w:t>
      </w:r>
      <w:r w:rsidRPr="00AD2899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AD2899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AD2899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AD2899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7D1DC6D4" w14:textId="77777777" w:rsidR="007368F3" w:rsidRPr="00AD2899" w:rsidRDefault="007368F3" w:rsidP="007368F3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A61B8AF" w14:textId="77777777" w:rsidR="007368F3" w:rsidRPr="00AD2899" w:rsidRDefault="007368F3" w:rsidP="007368F3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D2899">
        <w:rPr>
          <w:rFonts w:eastAsia="Calibri"/>
          <w:sz w:val="24"/>
          <w:szCs w:val="24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1F71394" w14:textId="77777777" w:rsidR="007368F3" w:rsidRPr="00AD2899" w:rsidRDefault="007368F3" w:rsidP="007368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EB6CDEF" w14:textId="77777777" w:rsidR="007368F3" w:rsidRPr="00AD2899" w:rsidRDefault="007368F3" w:rsidP="007368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6073A5E" w14:textId="77777777" w:rsidR="007368F3" w:rsidRPr="00AD2899" w:rsidRDefault="007368F3" w:rsidP="007368F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E56FB3E" w14:textId="77777777" w:rsidR="007368F3" w:rsidRPr="00AD2899" w:rsidRDefault="007368F3" w:rsidP="007368F3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7896"/>
      </w:tblGrid>
      <w:tr w:rsidR="007368F3" w:rsidRPr="00953173" w14:paraId="4E20BB4B" w14:textId="77777777" w:rsidTr="00C620EA">
        <w:tc>
          <w:tcPr>
            <w:tcW w:w="4105" w:type="dxa"/>
            <w:hideMark/>
          </w:tcPr>
          <w:p w14:paraId="19F16439" w14:textId="77777777" w:rsidR="007368F3" w:rsidRPr="00AD2899" w:rsidRDefault="007368F3" w:rsidP="00C620EA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AD2899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  <w:r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</w:t>
            </w:r>
          </w:p>
          <w:p w14:paraId="5C9EAB5B" w14:textId="77777777" w:rsidR="007368F3" w:rsidRPr="00AD2899" w:rsidRDefault="007368F3" w:rsidP="00C620EA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AD2899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58BE020A" w14:textId="77777777" w:rsidR="007368F3" w:rsidRPr="00AD2899" w:rsidRDefault="007368F3" w:rsidP="007368F3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0C6112A7" w14:textId="77777777" w:rsidR="007368F3" w:rsidRPr="00AD2899" w:rsidRDefault="007368F3" w:rsidP="007368F3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68E648C4" w14:textId="77777777" w:rsidR="00496551" w:rsidRPr="007368F3" w:rsidRDefault="00496551" w:rsidP="00405DD3">
      <w:pPr>
        <w:rPr>
          <w:lang w:val="pl-PL"/>
        </w:rPr>
      </w:pPr>
    </w:p>
    <w:sectPr w:rsidR="00496551" w:rsidRPr="007368F3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BD17C" w14:textId="77777777" w:rsidR="00620710" w:rsidRDefault="00620710">
      <w:r>
        <w:separator/>
      </w:r>
    </w:p>
  </w:endnote>
  <w:endnote w:type="continuationSeparator" w:id="0">
    <w:p w14:paraId="14D0BC9F" w14:textId="77777777" w:rsidR="00620710" w:rsidRDefault="00620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99375" w14:textId="77777777" w:rsidR="00764F11" w:rsidRDefault="00764F1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6458BCBA" w14:textId="77777777" w:rsidR="00764F11" w:rsidRDefault="00764F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10CC7" w14:textId="77777777" w:rsidR="00620710" w:rsidRDefault="00620710">
      <w:r>
        <w:separator/>
      </w:r>
    </w:p>
  </w:footnote>
  <w:footnote w:type="continuationSeparator" w:id="0">
    <w:p w14:paraId="76C9D52E" w14:textId="77777777" w:rsidR="00620710" w:rsidRDefault="00620710">
      <w:r>
        <w:continuationSeparator/>
      </w:r>
    </w:p>
  </w:footnote>
  <w:footnote w:id="1">
    <w:p w14:paraId="03153C0E" w14:textId="77777777" w:rsidR="007368F3" w:rsidRDefault="007368F3" w:rsidP="007368F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0AD9F14" w14:textId="77777777" w:rsidR="007368F3" w:rsidRDefault="007368F3" w:rsidP="007368F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BCB2BB" w14:textId="77777777" w:rsidR="007368F3" w:rsidRDefault="007368F3" w:rsidP="00764F11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21B96E" w14:textId="77777777" w:rsidR="007368F3" w:rsidRDefault="007368F3" w:rsidP="00764F11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D3706C" w14:textId="77777777" w:rsidR="007368F3" w:rsidRDefault="007368F3" w:rsidP="00764F11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8CD9AB" w14:textId="77777777" w:rsidR="007368F3" w:rsidRDefault="007368F3" w:rsidP="00764F11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874778" w14:textId="77777777" w:rsidR="007368F3" w:rsidRDefault="007368F3" w:rsidP="007368F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CD91F8" w14:textId="77777777" w:rsidR="007368F3" w:rsidRDefault="007368F3" w:rsidP="00764F1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A65CCF4" w14:textId="77777777" w:rsidR="007368F3" w:rsidRDefault="007368F3" w:rsidP="00764F1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74A234" w14:textId="77777777" w:rsidR="007368F3" w:rsidRDefault="007368F3" w:rsidP="00764F1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7F7E81" w14:textId="77777777" w:rsidR="007368F3" w:rsidRDefault="007368F3" w:rsidP="00764F1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ekspektatywy, w tym jednostek uczestnictwa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br/>
        <w:t>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24FDFF" w14:textId="77777777" w:rsidR="007368F3" w:rsidRDefault="007368F3" w:rsidP="00764F1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30DF07" w14:textId="77777777" w:rsidR="007368F3" w:rsidRDefault="007368F3" w:rsidP="007368F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8E8DCA5" w14:textId="77777777" w:rsidR="007368F3" w:rsidRDefault="007368F3" w:rsidP="007368F3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8657C43" w14:textId="77777777" w:rsidR="007368F3" w:rsidRDefault="007368F3" w:rsidP="007368F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585CD368" w14:textId="77777777" w:rsidR="007368F3" w:rsidRDefault="007368F3" w:rsidP="007368F3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C27180A" w14:textId="77777777" w:rsidR="007368F3" w:rsidRDefault="007368F3" w:rsidP="00764F11">
      <w:pPr>
        <w:pStyle w:val="Tekstprzypisudolnego"/>
        <w:numPr>
          <w:ilvl w:val="0"/>
          <w:numId w:val="6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2D240FB" w14:textId="77777777" w:rsidR="007368F3" w:rsidRDefault="007368F3" w:rsidP="00764F11">
      <w:pPr>
        <w:pStyle w:val="Tekstprzypisudolnego"/>
        <w:numPr>
          <w:ilvl w:val="0"/>
          <w:numId w:val="6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7138EB6" w14:textId="77777777" w:rsidR="007368F3" w:rsidRDefault="007368F3" w:rsidP="00764F11">
      <w:pPr>
        <w:pStyle w:val="Tekstprzypisudolnego"/>
        <w:numPr>
          <w:ilvl w:val="0"/>
          <w:numId w:val="6"/>
        </w:numPr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prowadzi rzeczywistą działalność gospodarczą w kraju siedziby, jeżeli należności uzyskiwane są w związku </w:t>
      </w:r>
      <w:r>
        <w:rPr>
          <w:rFonts w:ascii="Verdana" w:hAnsi="Verdana"/>
          <w:sz w:val="16"/>
          <w:szCs w:val="16"/>
          <w:lang w:val="pl-PL"/>
        </w:rPr>
        <w:br/>
        <w:t>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456B86F" w14:textId="77777777" w:rsidR="007368F3" w:rsidRDefault="007368F3" w:rsidP="007368F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EE3C6A" w14:textId="77777777" w:rsidR="007368F3" w:rsidRDefault="007368F3" w:rsidP="007368F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79069EE" w14:textId="77777777" w:rsidR="007368F3" w:rsidRDefault="007368F3" w:rsidP="007368F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A3C8482" w14:textId="77777777" w:rsidR="007368F3" w:rsidRDefault="007368F3" w:rsidP="007368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EB46025" w14:textId="77777777" w:rsidR="007368F3" w:rsidRDefault="007368F3" w:rsidP="007368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8D93B04" w14:textId="77777777" w:rsidR="007368F3" w:rsidRDefault="007368F3" w:rsidP="007368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0B9DE8C" w14:textId="77777777" w:rsidR="007368F3" w:rsidRDefault="007368F3" w:rsidP="007368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9B6F63" w14:textId="77777777" w:rsidR="007368F3" w:rsidRDefault="007368F3" w:rsidP="007368F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70CEA3B" w14:textId="77777777" w:rsidR="007368F3" w:rsidRDefault="007368F3" w:rsidP="007368F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58294EE" w14:textId="77777777" w:rsidR="007368F3" w:rsidRDefault="007368F3" w:rsidP="007368F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D982A7A" w14:textId="77777777" w:rsidR="007368F3" w:rsidRDefault="007368F3" w:rsidP="007368F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</w:t>
      </w:r>
      <w:r>
        <w:rPr>
          <w:rFonts w:ascii="Verdana" w:hAnsi="Verdana"/>
          <w:sz w:val="16"/>
          <w:szCs w:val="16"/>
          <w:lang w:val="pl-PL"/>
        </w:rPr>
        <w:br/>
        <w:t>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E0AF" w14:textId="77777777" w:rsidR="007368F3" w:rsidRDefault="00953173" w:rsidP="007368F3">
    <w:pPr>
      <w:pStyle w:val="Nagwek"/>
    </w:pPr>
    <w:r>
      <w:rPr>
        <w:noProof/>
        <w:sz w:val="22"/>
        <w:szCs w:val="22"/>
      </w:rPr>
      <w:pict w14:anchorId="37747E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6in;height:48.75pt;visibility:visible;mso-wrap-style:square">
          <v:imagedata r:id="rId1" o:title=""/>
        </v:shape>
      </w:pict>
    </w:r>
  </w:p>
  <w:p w14:paraId="2EE79B4C" w14:textId="77777777" w:rsidR="00FA53AE" w:rsidRDefault="00FA53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17707A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3666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8451B44"/>
    <w:multiLevelType w:val="hybridMultilevel"/>
    <w:tmpl w:val="A62EE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EA1E99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9D01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B2940B8"/>
    <w:multiLevelType w:val="hybridMultilevel"/>
    <w:tmpl w:val="0966DB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6F246C"/>
    <w:multiLevelType w:val="hybridMultilevel"/>
    <w:tmpl w:val="ADECCCB8"/>
    <w:lvl w:ilvl="0" w:tplc="974475B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F71260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83160A"/>
    <w:multiLevelType w:val="hybridMultilevel"/>
    <w:tmpl w:val="CE2A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D318A"/>
    <w:multiLevelType w:val="hybridMultilevel"/>
    <w:tmpl w:val="8B54A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4D3BFE"/>
    <w:multiLevelType w:val="multilevel"/>
    <w:tmpl w:val="BB7870C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strike w:val="0"/>
        <w:dstrike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7162003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74068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60993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97612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24626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75724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8639351">
    <w:abstractNumId w:val="6"/>
  </w:num>
  <w:num w:numId="8" w16cid:durableId="1041902768">
    <w:abstractNumId w:val="11"/>
    <w:lvlOverride w:ilvl="0">
      <w:startOverride w:val="1"/>
    </w:lvlOverride>
  </w:num>
  <w:num w:numId="9" w16cid:durableId="16569076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09769804">
    <w:abstractNumId w:val="12"/>
  </w:num>
  <w:num w:numId="11" w16cid:durableId="877473546">
    <w:abstractNumId w:val="8"/>
  </w:num>
  <w:num w:numId="12" w16cid:durableId="1600528447">
    <w:abstractNumId w:val="17"/>
  </w:num>
  <w:num w:numId="13" w16cid:durableId="1010377343">
    <w:abstractNumId w:val="9"/>
  </w:num>
  <w:num w:numId="14" w16cid:durableId="352221891">
    <w:abstractNumId w:val="4"/>
  </w:num>
  <w:num w:numId="15" w16cid:durableId="1605992294">
    <w:abstractNumId w:val="15"/>
  </w:num>
  <w:num w:numId="16" w16cid:durableId="1291201804">
    <w:abstractNumId w:val="18"/>
  </w:num>
  <w:num w:numId="17" w16cid:durableId="477916509">
    <w:abstractNumId w:val="16"/>
  </w:num>
  <w:num w:numId="18" w16cid:durableId="1553079996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710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05DD3"/>
    <w:rsid w:val="004419D5"/>
    <w:rsid w:val="00496551"/>
    <w:rsid w:val="004C4EC3"/>
    <w:rsid w:val="004E31AB"/>
    <w:rsid w:val="00512FD2"/>
    <w:rsid w:val="00523F87"/>
    <w:rsid w:val="00593CEB"/>
    <w:rsid w:val="005C6D38"/>
    <w:rsid w:val="005D2104"/>
    <w:rsid w:val="00614C95"/>
    <w:rsid w:val="00620710"/>
    <w:rsid w:val="00660027"/>
    <w:rsid w:val="0069339E"/>
    <w:rsid w:val="006F51B5"/>
    <w:rsid w:val="006F7905"/>
    <w:rsid w:val="00714F51"/>
    <w:rsid w:val="00731F6E"/>
    <w:rsid w:val="007368F3"/>
    <w:rsid w:val="00764F11"/>
    <w:rsid w:val="007A2EF1"/>
    <w:rsid w:val="007B00D4"/>
    <w:rsid w:val="007D703B"/>
    <w:rsid w:val="00800261"/>
    <w:rsid w:val="00835607"/>
    <w:rsid w:val="00841B63"/>
    <w:rsid w:val="0086736E"/>
    <w:rsid w:val="008D3AF3"/>
    <w:rsid w:val="008E0730"/>
    <w:rsid w:val="0092337E"/>
    <w:rsid w:val="0092730E"/>
    <w:rsid w:val="00953173"/>
    <w:rsid w:val="009561DA"/>
    <w:rsid w:val="0098432D"/>
    <w:rsid w:val="00997B0E"/>
    <w:rsid w:val="009A694A"/>
    <w:rsid w:val="009A7064"/>
    <w:rsid w:val="009F7ECA"/>
    <w:rsid w:val="00A54158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0E53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A53AE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55F266"/>
  <w15:chartTrackingRefBased/>
  <w15:docId w15:val="{499E573C-3CF0-4D80-9B53-8060C04E2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8F3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Znak">
    <w:name w:val="Nagłówek Znak"/>
    <w:link w:val="Nagwek"/>
    <w:rsid w:val="007368F3"/>
    <w:rPr>
      <w:lang w:val="en-US"/>
    </w:rPr>
  </w:style>
  <w:style w:type="character" w:customStyle="1" w:styleId="StopkaZnak">
    <w:name w:val="Stopka Znak"/>
    <w:link w:val="Stopka"/>
    <w:uiPriority w:val="99"/>
    <w:rsid w:val="00764F1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7</Pages>
  <Words>1645</Words>
  <Characters>11110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12730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2022-07-05T08:40:00Z</cp:lastPrinted>
  <dcterms:created xsi:type="dcterms:W3CDTF">2022-06-29T07:31:00Z</dcterms:created>
  <dcterms:modified xsi:type="dcterms:W3CDTF">2022-07-21T11:55:00Z</dcterms:modified>
</cp:coreProperties>
</file>