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63CC4" w14:textId="1371E182" w:rsidR="00E91470" w:rsidRPr="00240E71" w:rsidRDefault="00D90326" w:rsidP="00E91470">
      <w:pPr>
        <w:pStyle w:val="Nagwek3"/>
        <w:jc w:val="right"/>
        <w:rPr>
          <w:rFonts w:ascii="Times New Roman" w:hAnsi="Times New Roman"/>
        </w:rPr>
      </w:pPr>
      <w:r>
        <w:rPr>
          <w:noProof/>
        </w:rPr>
        <w:pict w14:anchorId="3846E953"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"/>
        </w:pict>
      </w:r>
      <w:r w:rsidR="00E91470">
        <w:rPr>
          <w:b w:val="0"/>
          <w:sz w:val="22"/>
          <w:szCs w:val="22"/>
        </w:rPr>
        <w:tab/>
      </w:r>
      <w:r w:rsidR="00E91470">
        <w:rPr>
          <w:b w:val="0"/>
          <w:sz w:val="22"/>
          <w:szCs w:val="22"/>
        </w:rPr>
        <w:tab/>
      </w:r>
      <w:r w:rsidR="00E91470">
        <w:rPr>
          <w:b w:val="0"/>
          <w:sz w:val="22"/>
          <w:szCs w:val="22"/>
        </w:rPr>
        <w:tab/>
      </w:r>
      <w:r w:rsidR="00E91470">
        <w:rPr>
          <w:b w:val="0"/>
          <w:sz w:val="22"/>
          <w:szCs w:val="22"/>
        </w:rPr>
        <w:tab/>
      </w:r>
      <w:r w:rsidR="00E91470">
        <w:rPr>
          <w:b w:val="0"/>
          <w:sz w:val="22"/>
          <w:szCs w:val="22"/>
        </w:rPr>
        <w:tab/>
      </w:r>
      <w:r w:rsidR="00E91470">
        <w:rPr>
          <w:b w:val="0"/>
          <w:sz w:val="22"/>
          <w:szCs w:val="22"/>
        </w:rPr>
        <w:tab/>
      </w:r>
      <w:r w:rsidR="00E91470">
        <w:rPr>
          <w:b w:val="0"/>
          <w:sz w:val="22"/>
          <w:szCs w:val="22"/>
        </w:rPr>
        <w:tab/>
      </w:r>
      <w:r w:rsidR="00E91470" w:rsidRPr="004C278E">
        <w:rPr>
          <w:rFonts w:ascii="Times New Roman" w:hAnsi="Times New Roman"/>
        </w:rPr>
        <w:t xml:space="preserve">Załącznik nr </w:t>
      </w:r>
      <w:r w:rsidR="00E91470">
        <w:rPr>
          <w:rFonts w:ascii="Times New Roman" w:hAnsi="Times New Roman"/>
        </w:rPr>
        <w:t>1</w:t>
      </w:r>
    </w:p>
    <w:p w14:paraId="5045F515" w14:textId="77777777" w:rsidR="00E91470" w:rsidRDefault="00E91470" w:rsidP="00E9147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6D80437" w14:textId="77777777" w:rsidR="00E91470" w:rsidRPr="0022732C" w:rsidRDefault="00E91470" w:rsidP="00E9147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82686CD" w14:textId="77777777" w:rsidR="00E91470" w:rsidRDefault="00E91470" w:rsidP="00E9147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90E31A1" w14:textId="77777777" w:rsidR="00E91470" w:rsidRPr="0022732C" w:rsidRDefault="00E91470" w:rsidP="00E9147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092A816" w14:textId="77777777" w:rsidR="00E91470" w:rsidRPr="0022732C" w:rsidRDefault="00E91470" w:rsidP="00E9147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547091F" w14:textId="77777777" w:rsidR="00E91470" w:rsidRPr="0022732C" w:rsidRDefault="00E91470" w:rsidP="00E9147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135956B" w14:textId="77777777" w:rsidR="00E91470" w:rsidRPr="0022732C" w:rsidRDefault="00E91470" w:rsidP="00E9147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FB22730" w14:textId="77777777" w:rsidR="00E91470" w:rsidRPr="0022732C" w:rsidRDefault="00E91470" w:rsidP="00E9147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50964197" w14:textId="77777777" w:rsidR="00E91470" w:rsidRPr="0022732C" w:rsidRDefault="00E91470" w:rsidP="00E9147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2F5F1FF0" w14:textId="77777777" w:rsidR="00E91470" w:rsidRPr="0022732C" w:rsidRDefault="00E91470" w:rsidP="00E9147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F590B1C" w14:textId="77777777" w:rsidR="00E91470" w:rsidRPr="0022732C" w:rsidRDefault="00E91470" w:rsidP="00E9147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60C119B" w14:textId="77777777" w:rsidR="00E91470" w:rsidRPr="0022732C" w:rsidRDefault="00E91470" w:rsidP="00E9147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80C3874" w14:textId="77777777" w:rsidR="00E91470" w:rsidRDefault="00E91470" w:rsidP="00E91470">
      <w:pPr>
        <w:spacing w:line="360" w:lineRule="auto"/>
      </w:pPr>
      <w:r>
        <w:t>Do: Nazwa i siedziba Zamawiającego:</w:t>
      </w:r>
    </w:p>
    <w:p w14:paraId="67DEAF7A" w14:textId="77777777" w:rsidR="00E91470" w:rsidRPr="00C44BB7" w:rsidRDefault="00E91470" w:rsidP="00E91470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64FEC664" w14:textId="77777777" w:rsidR="00E91470" w:rsidRPr="00C44BB7" w:rsidRDefault="00E91470" w:rsidP="00E91470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1D0DD9D3" w14:textId="77777777" w:rsidR="00E91470" w:rsidRDefault="00E91470" w:rsidP="00E91470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376A31EB" w14:textId="77777777" w:rsidR="00E91470" w:rsidRDefault="00E91470" w:rsidP="00E91470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0009DC0B" w14:textId="77777777" w:rsidR="00E91470" w:rsidRDefault="00E91470" w:rsidP="00E91470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154B330B" w14:textId="77777777" w:rsidR="00E91470" w:rsidRDefault="00E91470" w:rsidP="00E91470">
      <w:pPr>
        <w:ind w:firstLine="3969"/>
        <w:rPr>
          <w:b/>
        </w:rPr>
      </w:pPr>
    </w:p>
    <w:p w14:paraId="00F1E473" w14:textId="37C210FF" w:rsidR="00E91470" w:rsidRPr="009762D8" w:rsidRDefault="00E91470" w:rsidP="00E91470">
      <w:pPr>
        <w:widowControl w:val="0"/>
        <w:ind w:right="1"/>
        <w:jc w:val="both"/>
        <w:rPr>
          <w:sz w:val="22"/>
          <w:szCs w:val="22"/>
        </w:rPr>
      </w:pPr>
      <w:r w:rsidRPr="009762D8">
        <w:rPr>
          <w:sz w:val="22"/>
          <w:szCs w:val="22"/>
        </w:rPr>
        <w:t xml:space="preserve">Przystępując do postępowania o udzielenie zamówienia publicznego, którego przedmiotem jest </w:t>
      </w:r>
      <w:r w:rsidR="001A263F" w:rsidRPr="001A263F">
        <w:rPr>
          <w:b/>
          <w:sz w:val="22"/>
          <w:szCs w:val="22"/>
        </w:rPr>
        <w:t xml:space="preserve">Dzierżawa modułów: </w:t>
      </w:r>
      <w:proofErr w:type="spellStart"/>
      <w:r w:rsidR="001A263F" w:rsidRPr="001A263F">
        <w:rPr>
          <w:b/>
          <w:sz w:val="22"/>
          <w:szCs w:val="22"/>
        </w:rPr>
        <w:t>Facies</w:t>
      </w:r>
      <w:proofErr w:type="spellEnd"/>
      <w:r w:rsidR="001A263F" w:rsidRPr="001A263F">
        <w:rPr>
          <w:b/>
          <w:sz w:val="22"/>
          <w:szCs w:val="22"/>
        </w:rPr>
        <w:t xml:space="preserve"> Modeling, </w:t>
      </w:r>
      <w:proofErr w:type="spellStart"/>
      <w:r w:rsidR="001A263F" w:rsidRPr="001A263F">
        <w:rPr>
          <w:b/>
          <w:sz w:val="22"/>
          <w:szCs w:val="22"/>
        </w:rPr>
        <w:t>Petrophysical</w:t>
      </w:r>
      <w:proofErr w:type="spellEnd"/>
      <w:r w:rsidR="001A263F" w:rsidRPr="001A263F">
        <w:rPr>
          <w:b/>
          <w:sz w:val="22"/>
          <w:szCs w:val="22"/>
        </w:rPr>
        <w:t xml:space="preserve"> Modelin, Petrel </w:t>
      </w:r>
      <w:proofErr w:type="spellStart"/>
      <w:r w:rsidR="001A263F" w:rsidRPr="001A263F">
        <w:rPr>
          <w:b/>
          <w:sz w:val="22"/>
          <w:szCs w:val="22"/>
        </w:rPr>
        <w:t>Quantitative</w:t>
      </w:r>
      <w:proofErr w:type="spellEnd"/>
      <w:r w:rsidR="001A263F" w:rsidRPr="001A263F">
        <w:rPr>
          <w:b/>
          <w:sz w:val="22"/>
          <w:szCs w:val="22"/>
        </w:rPr>
        <w:t xml:space="preserve"> </w:t>
      </w:r>
      <w:proofErr w:type="spellStart"/>
      <w:r w:rsidR="001A263F" w:rsidRPr="001A263F">
        <w:rPr>
          <w:b/>
          <w:sz w:val="22"/>
          <w:szCs w:val="22"/>
        </w:rPr>
        <w:t>Interpretation</w:t>
      </w:r>
      <w:proofErr w:type="spellEnd"/>
      <w:r w:rsidR="001A263F" w:rsidRPr="001A263F">
        <w:rPr>
          <w:b/>
          <w:sz w:val="22"/>
          <w:szCs w:val="22"/>
        </w:rPr>
        <w:t xml:space="preserve">, </w:t>
      </w:r>
      <w:proofErr w:type="spellStart"/>
      <w:r w:rsidR="001A263F" w:rsidRPr="001A263F">
        <w:rPr>
          <w:b/>
          <w:sz w:val="22"/>
          <w:szCs w:val="22"/>
        </w:rPr>
        <w:t>Seismic</w:t>
      </w:r>
      <w:proofErr w:type="spellEnd"/>
      <w:r w:rsidR="001A263F" w:rsidRPr="001A263F">
        <w:rPr>
          <w:b/>
          <w:sz w:val="22"/>
          <w:szCs w:val="22"/>
        </w:rPr>
        <w:t xml:space="preserve"> </w:t>
      </w:r>
      <w:proofErr w:type="spellStart"/>
      <w:r w:rsidR="001A263F" w:rsidRPr="001A263F">
        <w:rPr>
          <w:b/>
          <w:sz w:val="22"/>
          <w:szCs w:val="22"/>
        </w:rPr>
        <w:t>Interpretation</w:t>
      </w:r>
      <w:proofErr w:type="spellEnd"/>
      <w:r w:rsidR="001A263F" w:rsidRPr="001A263F">
        <w:rPr>
          <w:b/>
          <w:sz w:val="22"/>
          <w:szCs w:val="22"/>
        </w:rPr>
        <w:t>, Data Analysis</w:t>
      </w:r>
      <w:r w:rsidR="00D90326">
        <w:rPr>
          <w:b/>
          <w:sz w:val="22"/>
          <w:szCs w:val="22"/>
        </w:rPr>
        <w:t xml:space="preserve"> lub równoważnymi</w:t>
      </w:r>
      <w:r w:rsidR="001A263F" w:rsidRPr="001A263F">
        <w:rPr>
          <w:b/>
          <w:sz w:val="22"/>
          <w:szCs w:val="22"/>
        </w:rPr>
        <w:t xml:space="preserve"> programu Petrel w ramach umowy nr POIR.04.01.01-00-0046/19-00</w:t>
      </w:r>
      <w:r w:rsidRPr="009762D8">
        <w:rPr>
          <w:b/>
          <w:sz w:val="22"/>
          <w:szCs w:val="22"/>
        </w:rPr>
        <w:t>, nr sprawy: KC-zp.272-</w:t>
      </w:r>
      <w:r w:rsidR="001A263F">
        <w:rPr>
          <w:b/>
          <w:sz w:val="22"/>
          <w:szCs w:val="22"/>
        </w:rPr>
        <w:t>406</w:t>
      </w:r>
      <w:r w:rsidRPr="009762D8">
        <w:rPr>
          <w:b/>
          <w:sz w:val="22"/>
          <w:szCs w:val="22"/>
        </w:rPr>
        <w:t xml:space="preserve">/22 </w:t>
      </w:r>
      <w:r w:rsidRPr="009762D8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3600FCE3" w14:textId="77777777" w:rsidR="000C626A" w:rsidRDefault="000C626A" w:rsidP="000C626A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E3E8117" w14:textId="1837F6BA" w:rsidR="000C626A" w:rsidRDefault="000C626A" w:rsidP="000C626A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Łączna cena brutto: .........................................................................PLN</w:t>
      </w:r>
    </w:p>
    <w:p w14:paraId="0D3C647D" w14:textId="77777777" w:rsidR="000C626A" w:rsidRDefault="000C626A" w:rsidP="000C626A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0E7C25C" w14:textId="77777777" w:rsidR="000C626A" w:rsidRDefault="000C626A" w:rsidP="000C626A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3C071787" w14:textId="77777777" w:rsidR="00E91470" w:rsidRPr="009762D8" w:rsidRDefault="00E91470" w:rsidP="00E91470">
      <w:pPr>
        <w:widowControl w:val="0"/>
        <w:ind w:right="1"/>
        <w:jc w:val="both"/>
        <w:rPr>
          <w:b/>
          <w:sz w:val="22"/>
          <w:szCs w:val="22"/>
        </w:rPr>
      </w:pPr>
    </w:p>
    <w:p w14:paraId="771E5BE0" w14:textId="28210CAD" w:rsidR="00E91470" w:rsidRPr="009762D8" w:rsidRDefault="00E91470" w:rsidP="00E91470">
      <w:pPr>
        <w:widowControl w:val="0"/>
        <w:ind w:right="1"/>
        <w:jc w:val="both"/>
        <w:rPr>
          <w:b/>
          <w:sz w:val="22"/>
          <w:szCs w:val="22"/>
        </w:rPr>
      </w:pPr>
      <w:r w:rsidRPr="009762D8">
        <w:rPr>
          <w:b/>
          <w:sz w:val="22"/>
          <w:szCs w:val="22"/>
        </w:rPr>
        <w:t xml:space="preserve">Termin realizacji zamówienia: </w:t>
      </w:r>
      <w:r w:rsidR="000017A6" w:rsidRPr="000017A6">
        <w:rPr>
          <w:b/>
          <w:sz w:val="22"/>
          <w:szCs w:val="22"/>
        </w:rPr>
        <w:t xml:space="preserve">przez 14 miesięcy od </w:t>
      </w:r>
      <w:r w:rsidR="001A263F" w:rsidRPr="000017A6">
        <w:rPr>
          <w:b/>
          <w:sz w:val="22"/>
          <w:szCs w:val="22"/>
        </w:rPr>
        <w:t>podpisania umowy</w:t>
      </w:r>
      <w:r w:rsidR="000017A6" w:rsidRPr="000017A6">
        <w:rPr>
          <w:b/>
          <w:sz w:val="22"/>
          <w:szCs w:val="22"/>
        </w:rPr>
        <w:t>, w okresie od 01.08.2022 r. do 30.09.2022 r.</w:t>
      </w:r>
    </w:p>
    <w:p w14:paraId="62B7854D" w14:textId="77777777" w:rsidR="00E91470" w:rsidRPr="009762D8" w:rsidRDefault="00E91470" w:rsidP="00E91470">
      <w:pPr>
        <w:widowControl w:val="0"/>
        <w:ind w:right="1"/>
        <w:jc w:val="both"/>
        <w:rPr>
          <w:b/>
          <w:sz w:val="22"/>
          <w:szCs w:val="22"/>
        </w:rPr>
      </w:pPr>
    </w:p>
    <w:p w14:paraId="3581CE97" w14:textId="22362778" w:rsidR="00E91470" w:rsidRPr="009762D8" w:rsidRDefault="00307E9D" w:rsidP="00E91470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Czas reakcji na wsparcie techniczne</w:t>
      </w:r>
      <w:r w:rsidR="00E91470" w:rsidRPr="009762D8">
        <w:rPr>
          <w:b/>
          <w:sz w:val="22"/>
          <w:szCs w:val="22"/>
        </w:rPr>
        <w:t xml:space="preserve"> wynosi:</w:t>
      </w:r>
      <w:r w:rsidR="00E91470" w:rsidRPr="009762D8">
        <w:rPr>
          <w:sz w:val="22"/>
          <w:szCs w:val="22"/>
        </w:rPr>
        <w:t xml:space="preserve"> ………………. </w:t>
      </w:r>
      <w:r>
        <w:rPr>
          <w:sz w:val="22"/>
          <w:szCs w:val="22"/>
        </w:rPr>
        <w:t>dni</w:t>
      </w:r>
      <w:r w:rsidR="00E91470" w:rsidRPr="009762D8">
        <w:rPr>
          <w:sz w:val="22"/>
          <w:szCs w:val="22"/>
        </w:rPr>
        <w:t xml:space="preserve"> </w:t>
      </w:r>
      <w:r w:rsidR="00E91470" w:rsidRPr="009762D8">
        <w:rPr>
          <w:i/>
          <w:sz w:val="22"/>
          <w:szCs w:val="22"/>
        </w:rPr>
        <w:t>(</w:t>
      </w:r>
      <w:r w:rsidR="00E91470" w:rsidRPr="009762D8">
        <w:rPr>
          <w:i/>
          <w:sz w:val="22"/>
          <w:szCs w:val="22"/>
          <w:highlight w:val="yellow"/>
        </w:rPr>
        <w:t>kryterium oceny ofert</w:t>
      </w:r>
      <w:r w:rsidR="00E91470" w:rsidRPr="009762D8">
        <w:rPr>
          <w:i/>
          <w:sz w:val="22"/>
          <w:szCs w:val="22"/>
        </w:rPr>
        <w:t>)</w:t>
      </w:r>
    </w:p>
    <w:p w14:paraId="0227CAF5" w14:textId="77777777" w:rsidR="00675104" w:rsidRDefault="00E91470" w:rsidP="000C626A">
      <w:pPr>
        <w:ind w:right="425"/>
        <w:rPr>
          <w:b/>
          <w:sz w:val="22"/>
          <w:szCs w:val="22"/>
        </w:rPr>
      </w:pPr>
      <w:r w:rsidRPr="009762D8">
        <w:rPr>
          <w:b/>
          <w:sz w:val="22"/>
          <w:szCs w:val="22"/>
        </w:rPr>
        <w:t xml:space="preserve"> </w:t>
      </w:r>
    </w:p>
    <w:p w14:paraId="4FCCFE4C" w14:textId="7CE54227" w:rsidR="000C626A" w:rsidRDefault="000C626A" w:rsidP="000C626A">
      <w:pPr>
        <w:ind w:right="425"/>
        <w:rPr>
          <w:sz w:val="22"/>
          <w:u w:val="single"/>
        </w:rPr>
      </w:pPr>
      <w:r>
        <w:rPr>
          <w:sz w:val="22"/>
          <w:u w:val="single"/>
        </w:rPr>
        <w:t xml:space="preserve">Oferujemy realizację zamówienia w cenach: </w:t>
      </w:r>
    </w:p>
    <w:tbl>
      <w:tblPr>
        <w:tblW w:w="936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3119"/>
        <w:gridCol w:w="992"/>
        <w:gridCol w:w="1134"/>
        <w:gridCol w:w="2410"/>
        <w:gridCol w:w="995"/>
      </w:tblGrid>
      <w:tr w:rsidR="000C626A" w14:paraId="70D20E03" w14:textId="77777777" w:rsidTr="00F7229A">
        <w:trPr>
          <w:trHeight w:val="361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44833A" w14:textId="77777777" w:rsidR="000C626A" w:rsidRDefault="000C626A" w:rsidP="00C620EA">
            <w:pPr>
              <w:jc w:val="center"/>
              <w:rPr>
                <w:sz w:val="20"/>
              </w:rPr>
            </w:pPr>
            <w:r>
              <w:rPr>
                <w:sz w:val="18"/>
                <w:szCs w:val="18"/>
              </w:rPr>
              <w:t>L.p</w:t>
            </w:r>
            <w:r>
              <w:rPr>
                <w:sz w:val="20"/>
              </w:rPr>
              <w:t>.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D6B04D7" w14:textId="0BA88677" w:rsidR="000C626A" w:rsidRDefault="00D90326" w:rsidP="00C620EA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 modułu oprogramowania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A56B7E" w14:textId="77777777" w:rsidR="000C626A" w:rsidRDefault="000C626A" w:rsidP="00C620E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E19B43D" w14:textId="77777777" w:rsidR="000C626A" w:rsidRDefault="000C626A" w:rsidP="00C620E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Okres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245E7B" w14:textId="77777777" w:rsidR="000C626A" w:rsidRDefault="000C626A" w:rsidP="00C620E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4951C0" w14:textId="77777777" w:rsidR="000C626A" w:rsidRDefault="000C626A" w:rsidP="00C620E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Iloczyn kol.2, 3 i 4</w:t>
            </w:r>
          </w:p>
        </w:tc>
      </w:tr>
      <w:tr w:rsidR="000C626A" w14:paraId="421DE73D" w14:textId="77777777" w:rsidTr="00F7229A">
        <w:trPr>
          <w:trHeight w:val="234"/>
        </w:trPr>
        <w:tc>
          <w:tcPr>
            <w:tcW w:w="7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5706C12" w14:textId="77777777" w:rsidR="000C626A" w:rsidRDefault="000C626A" w:rsidP="00C620E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EEC66F" w14:textId="77777777" w:rsidR="000C626A" w:rsidRDefault="000C626A" w:rsidP="00C620E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73F4646" w14:textId="77777777" w:rsidR="000C626A" w:rsidRDefault="000C626A" w:rsidP="00C620E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77BCE1" w14:textId="77777777" w:rsidR="000C626A" w:rsidRDefault="000C626A" w:rsidP="00C620E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95C839" w14:textId="77777777" w:rsidR="000C626A" w:rsidRDefault="000C626A" w:rsidP="00C620E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22F0D4B" w14:textId="77777777" w:rsidR="000C626A" w:rsidRDefault="000C626A" w:rsidP="00C620E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F7229A" w14:paraId="71F68F90" w14:textId="77777777" w:rsidTr="00F7229A">
        <w:trPr>
          <w:trHeight w:val="828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CE5B5" w14:textId="09B30F86" w:rsidR="00F7229A" w:rsidRDefault="00F7229A" w:rsidP="00C620EA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0924AAF" w14:textId="0C1B737F" w:rsidR="00F7229A" w:rsidRPr="00F7229A" w:rsidRDefault="00F7229A" w:rsidP="00C620EA">
            <w:pPr>
              <w:widowControl w:val="0"/>
              <w:ind w:right="1"/>
              <w:rPr>
                <w:sz w:val="18"/>
                <w:szCs w:val="18"/>
              </w:rPr>
            </w:pPr>
            <w:proofErr w:type="spellStart"/>
            <w:r w:rsidRPr="00F7229A">
              <w:rPr>
                <w:b/>
                <w:sz w:val="18"/>
                <w:szCs w:val="18"/>
              </w:rPr>
              <w:t>Facies</w:t>
            </w:r>
            <w:proofErr w:type="spellEnd"/>
            <w:r w:rsidRPr="00F7229A">
              <w:rPr>
                <w:b/>
                <w:sz w:val="18"/>
                <w:szCs w:val="18"/>
              </w:rPr>
              <w:t xml:space="preserve"> Modeling</w:t>
            </w:r>
            <w:r w:rsidRPr="00F7229A">
              <w:rPr>
                <w:sz w:val="18"/>
                <w:szCs w:val="18"/>
              </w:rPr>
              <w:t xml:space="preserve"> </w:t>
            </w:r>
            <w:r w:rsidR="00D90326">
              <w:rPr>
                <w:sz w:val="18"/>
                <w:szCs w:val="18"/>
              </w:rPr>
              <w:t>lub równoważny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747FFAE" w14:textId="6A01BE44" w:rsidR="00F7229A" w:rsidRDefault="00F7229A" w:rsidP="00C620EA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0288376" w14:textId="5E6575C3" w:rsidR="00F7229A" w:rsidRDefault="00F7229A" w:rsidP="00C620E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 miesięcy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42491CB" w14:textId="417599A1" w:rsidR="00F7229A" w:rsidRDefault="00F7229A" w:rsidP="00C620EA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77EFB1D1" w14:textId="77777777" w:rsidR="00F7229A" w:rsidRDefault="00F7229A" w:rsidP="00C620EA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41858760" w14:textId="77777777" w:rsidR="00F7229A" w:rsidRDefault="00F7229A" w:rsidP="00C620EA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59F9CE52" w14:textId="3FAD7B2F" w:rsidR="00F7229A" w:rsidRDefault="00F7229A" w:rsidP="00C620EA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F6CF4C2" w14:textId="77777777" w:rsidR="00F7229A" w:rsidRDefault="00F7229A" w:rsidP="00C620EA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F7229A" w14:paraId="57ADE256" w14:textId="77777777" w:rsidTr="00F7229A">
        <w:trPr>
          <w:trHeight w:val="828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D8EACD" w14:textId="522B6FCF" w:rsidR="00F7229A" w:rsidRDefault="00F7229A" w:rsidP="00C620EA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AB4A8EA" w14:textId="09A8FA5E" w:rsidR="00F7229A" w:rsidRPr="00F7229A" w:rsidRDefault="00F7229A" w:rsidP="00C620EA">
            <w:pPr>
              <w:widowControl w:val="0"/>
              <w:ind w:right="1"/>
              <w:rPr>
                <w:b/>
                <w:sz w:val="18"/>
                <w:szCs w:val="18"/>
              </w:rPr>
            </w:pPr>
            <w:proofErr w:type="spellStart"/>
            <w:r w:rsidRPr="00F7229A">
              <w:rPr>
                <w:b/>
                <w:sz w:val="18"/>
                <w:szCs w:val="18"/>
              </w:rPr>
              <w:t>Petrophysical</w:t>
            </w:r>
            <w:proofErr w:type="spellEnd"/>
            <w:r w:rsidRPr="00F7229A">
              <w:rPr>
                <w:b/>
                <w:sz w:val="18"/>
                <w:szCs w:val="18"/>
              </w:rPr>
              <w:t xml:space="preserve"> Modeling</w:t>
            </w:r>
            <w:r w:rsidRPr="00F7229A">
              <w:rPr>
                <w:sz w:val="18"/>
                <w:szCs w:val="18"/>
              </w:rPr>
              <w:t xml:space="preserve"> – </w:t>
            </w:r>
            <w:r w:rsidR="00D90326">
              <w:rPr>
                <w:sz w:val="18"/>
                <w:szCs w:val="18"/>
              </w:rPr>
              <w:t>lub równoważny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FC10F2B" w14:textId="77C0CC96" w:rsidR="00F7229A" w:rsidRDefault="00F7229A" w:rsidP="00C620EA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C6FCF9F" w14:textId="2844AC6D" w:rsidR="00F7229A" w:rsidRDefault="00F7229A" w:rsidP="00C620E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 miesięcy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D75459B" w14:textId="77777777" w:rsidR="00675104" w:rsidRDefault="00675104" w:rsidP="0067510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66FC0081" w14:textId="77777777" w:rsidR="00675104" w:rsidRDefault="00675104" w:rsidP="00675104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387CC8ED" w14:textId="6CAC53B7" w:rsidR="00F7229A" w:rsidRDefault="00675104" w:rsidP="0067510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634EE7C" w14:textId="77777777" w:rsidR="00F7229A" w:rsidRDefault="00F7229A" w:rsidP="00C620EA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675104" w14:paraId="260348A3" w14:textId="77777777" w:rsidTr="00F7229A">
        <w:trPr>
          <w:trHeight w:val="828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579E54" w14:textId="692D1DED" w:rsidR="00675104" w:rsidRDefault="00675104" w:rsidP="00C620EA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361F647" w14:textId="48676CA5" w:rsidR="00675104" w:rsidRPr="00D90326" w:rsidRDefault="00675104" w:rsidP="00C620EA">
            <w:pPr>
              <w:widowControl w:val="0"/>
              <w:ind w:right="1"/>
              <w:rPr>
                <w:b/>
                <w:sz w:val="18"/>
                <w:szCs w:val="18"/>
                <w:lang w:val="en-US"/>
              </w:rPr>
            </w:pPr>
            <w:r w:rsidRPr="00D90326">
              <w:rPr>
                <w:b/>
                <w:sz w:val="18"/>
                <w:szCs w:val="18"/>
                <w:lang w:val="en-US"/>
              </w:rPr>
              <w:t>Petrel Quantitative Interpretation</w:t>
            </w:r>
            <w:r w:rsidRPr="00D90326">
              <w:rPr>
                <w:sz w:val="18"/>
                <w:szCs w:val="18"/>
                <w:lang w:val="en-US"/>
              </w:rPr>
              <w:t xml:space="preserve"> – </w:t>
            </w:r>
            <w:proofErr w:type="spellStart"/>
            <w:r w:rsidR="00D90326" w:rsidRPr="00D90326">
              <w:rPr>
                <w:sz w:val="18"/>
                <w:szCs w:val="18"/>
                <w:lang w:val="en-US"/>
              </w:rPr>
              <w:t>lub</w:t>
            </w:r>
            <w:proofErr w:type="spellEnd"/>
            <w:r w:rsidR="00D90326" w:rsidRPr="00D90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D90326" w:rsidRPr="00D90326">
              <w:rPr>
                <w:sz w:val="18"/>
                <w:szCs w:val="18"/>
                <w:lang w:val="en-US"/>
              </w:rPr>
              <w:t>równoważny</w:t>
            </w:r>
            <w:proofErr w:type="spellEnd"/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031BBB6" w14:textId="5094B596" w:rsidR="00675104" w:rsidRDefault="00675104" w:rsidP="00C620EA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EFB1E9D" w14:textId="15D1A4D7" w:rsidR="00675104" w:rsidRDefault="00675104" w:rsidP="00C620E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 miesięcy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B3C7FC6" w14:textId="77777777" w:rsidR="00675104" w:rsidRDefault="00675104" w:rsidP="0067510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2AFE749F" w14:textId="77777777" w:rsidR="00675104" w:rsidRDefault="00675104" w:rsidP="00675104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32D263A6" w14:textId="7ECCB93F" w:rsidR="00675104" w:rsidRDefault="00675104" w:rsidP="0067510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C459F76" w14:textId="77777777" w:rsidR="00675104" w:rsidRDefault="00675104" w:rsidP="00C620EA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675104" w14:paraId="662B1340" w14:textId="77777777" w:rsidTr="00F7229A">
        <w:trPr>
          <w:trHeight w:val="828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EBB6F0" w14:textId="571F64FB" w:rsidR="00675104" w:rsidRDefault="00675104" w:rsidP="00C620EA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2D60270" w14:textId="527F09BE" w:rsidR="00675104" w:rsidRPr="00675104" w:rsidRDefault="00675104" w:rsidP="00C620EA">
            <w:pPr>
              <w:widowControl w:val="0"/>
              <w:ind w:right="1"/>
              <w:rPr>
                <w:b/>
                <w:sz w:val="18"/>
                <w:szCs w:val="18"/>
              </w:rPr>
            </w:pPr>
            <w:r w:rsidRPr="00675104">
              <w:rPr>
                <w:b/>
                <w:sz w:val="18"/>
                <w:szCs w:val="18"/>
              </w:rPr>
              <w:t>Data Analysis</w:t>
            </w:r>
            <w:r w:rsidRPr="00675104">
              <w:rPr>
                <w:sz w:val="18"/>
                <w:szCs w:val="18"/>
              </w:rPr>
              <w:t xml:space="preserve"> – </w:t>
            </w:r>
            <w:r w:rsidR="00D90326">
              <w:rPr>
                <w:sz w:val="18"/>
                <w:szCs w:val="18"/>
              </w:rPr>
              <w:t>lub równoważny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7282FB8" w14:textId="64A994E9" w:rsidR="00675104" w:rsidRDefault="00675104" w:rsidP="00C620EA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BBB860E" w14:textId="18C1C92E" w:rsidR="00675104" w:rsidRDefault="00675104" w:rsidP="00C620E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 miesięcy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1910396" w14:textId="77777777" w:rsidR="00675104" w:rsidRDefault="00675104" w:rsidP="0067510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334342DF" w14:textId="77777777" w:rsidR="00675104" w:rsidRDefault="00675104" w:rsidP="00675104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04128342" w14:textId="36693364" w:rsidR="00675104" w:rsidRDefault="00675104" w:rsidP="0067510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54228FB" w14:textId="77777777" w:rsidR="00675104" w:rsidRDefault="00675104" w:rsidP="00C620EA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675104" w14:paraId="49E5839E" w14:textId="77777777" w:rsidTr="00F7229A">
        <w:trPr>
          <w:trHeight w:val="828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46C471" w14:textId="4AB7FED7" w:rsidR="00675104" w:rsidRDefault="00675104" w:rsidP="00675104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4EB0A14" w14:textId="637A770A" w:rsidR="00675104" w:rsidRPr="00675104" w:rsidRDefault="00675104" w:rsidP="00675104">
            <w:pPr>
              <w:widowControl w:val="0"/>
              <w:ind w:right="1"/>
              <w:rPr>
                <w:b/>
                <w:sz w:val="18"/>
                <w:szCs w:val="18"/>
              </w:rPr>
            </w:pPr>
            <w:proofErr w:type="spellStart"/>
            <w:r w:rsidRPr="00675104">
              <w:rPr>
                <w:b/>
                <w:sz w:val="18"/>
                <w:szCs w:val="18"/>
              </w:rPr>
              <w:t>Seismic</w:t>
            </w:r>
            <w:proofErr w:type="spellEnd"/>
            <w:r w:rsidRPr="00675104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75104">
              <w:rPr>
                <w:b/>
                <w:sz w:val="18"/>
                <w:szCs w:val="18"/>
              </w:rPr>
              <w:t>Interpretation</w:t>
            </w:r>
            <w:proofErr w:type="spellEnd"/>
            <w:r w:rsidRPr="00675104">
              <w:rPr>
                <w:sz w:val="18"/>
                <w:szCs w:val="18"/>
              </w:rPr>
              <w:t xml:space="preserve"> – </w:t>
            </w:r>
            <w:r w:rsidR="00D90326">
              <w:rPr>
                <w:sz w:val="18"/>
                <w:szCs w:val="18"/>
              </w:rPr>
              <w:t>lub równoważny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7EE71BE" w14:textId="637B0CC6" w:rsidR="00675104" w:rsidRDefault="00675104" w:rsidP="00675104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18E3CA5" w14:textId="4594F37D" w:rsidR="00675104" w:rsidRDefault="00675104" w:rsidP="00675104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 miesięcy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9DEA69D" w14:textId="77777777" w:rsidR="00675104" w:rsidRDefault="00675104" w:rsidP="0067510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1DAAC1E9" w14:textId="77777777" w:rsidR="00675104" w:rsidRDefault="00675104" w:rsidP="00675104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28B96FBE" w14:textId="3ADDB833" w:rsidR="00675104" w:rsidRDefault="00675104" w:rsidP="0067510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D0091C7" w14:textId="77777777" w:rsidR="00675104" w:rsidRDefault="00675104" w:rsidP="00675104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675104" w14:paraId="0BD77F32" w14:textId="77777777" w:rsidTr="000C626A">
        <w:trPr>
          <w:trHeight w:val="163"/>
        </w:trPr>
        <w:tc>
          <w:tcPr>
            <w:tcW w:w="836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7C1572C" w14:textId="77777777" w:rsidR="00675104" w:rsidRDefault="00675104" w:rsidP="00675104">
            <w:pPr>
              <w:ind w:right="425"/>
              <w:rPr>
                <w:sz w:val="22"/>
              </w:rPr>
            </w:pPr>
          </w:p>
          <w:p w14:paraId="0F39FDFE" w14:textId="77777777" w:rsidR="00675104" w:rsidRDefault="00675104" w:rsidP="00675104">
            <w:pPr>
              <w:ind w:right="425"/>
              <w:jc w:val="right"/>
              <w:rPr>
                <w:sz w:val="22"/>
              </w:rPr>
            </w:pPr>
            <w:r>
              <w:rPr>
                <w:b/>
                <w:sz w:val="26"/>
              </w:rPr>
              <w:t>RAZEM: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1A5EE" w14:textId="77777777" w:rsidR="00675104" w:rsidRDefault="00675104" w:rsidP="00675104">
            <w:pPr>
              <w:ind w:right="425"/>
              <w:rPr>
                <w:sz w:val="22"/>
              </w:rPr>
            </w:pPr>
          </w:p>
        </w:tc>
      </w:tr>
    </w:tbl>
    <w:p w14:paraId="4FDF34BF" w14:textId="65374B92" w:rsidR="00E91470" w:rsidRPr="009762D8" w:rsidRDefault="00E91470" w:rsidP="00E91470">
      <w:pPr>
        <w:widowControl w:val="0"/>
        <w:ind w:right="1"/>
        <w:jc w:val="both"/>
        <w:rPr>
          <w:b/>
          <w:sz w:val="22"/>
          <w:szCs w:val="22"/>
        </w:rPr>
      </w:pPr>
    </w:p>
    <w:p w14:paraId="40F75E93" w14:textId="77777777" w:rsidR="00E91470" w:rsidRPr="009762D8" w:rsidRDefault="00E91470" w:rsidP="00E91470">
      <w:pPr>
        <w:tabs>
          <w:tab w:val="left" w:pos="426"/>
        </w:tabs>
        <w:jc w:val="both"/>
        <w:rPr>
          <w:b/>
          <w:sz w:val="22"/>
          <w:szCs w:val="22"/>
        </w:rPr>
      </w:pPr>
      <w:r w:rsidRPr="009762D8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9762D8">
        <w:rPr>
          <w:b/>
          <w:sz w:val="22"/>
          <w:szCs w:val="22"/>
        </w:rPr>
        <w:t xml:space="preserve"> TAK/NIE</w:t>
      </w:r>
    </w:p>
    <w:p w14:paraId="6CF40969" w14:textId="77777777" w:rsidR="00E91470" w:rsidRPr="00FE545C" w:rsidRDefault="00E91470" w:rsidP="00E91470">
      <w:pPr>
        <w:tabs>
          <w:tab w:val="left" w:pos="426"/>
        </w:tabs>
        <w:jc w:val="both"/>
        <w:rPr>
          <w:sz w:val="16"/>
          <w:szCs w:val="18"/>
        </w:rPr>
      </w:pPr>
      <w:r w:rsidRPr="009762D8">
        <w:rPr>
          <w:b/>
          <w:sz w:val="22"/>
          <w:szCs w:val="22"/>
        </w:rPr>
        <w:t xml:space="preserve">Termin płatności: </w:t>
      </w:r>
      <w:r w:rsidRPr="009762D8">
        <w:rPr>
          <w:sz w:val="22"/>
          <w:szCs w:val="22"/>
        </w:rPr>
        <w:t>przelewem w terminie do 21 dni od daty otrzymania faktury przez Zamawiającego</w:t>
      </w:r>
      <w:r w:rsidRPr="00FE545C">
        <w:rPr>
          <w:sz w:val="22"/>
        </w:rPr>
        <w:t>.</w:t>
      </w:r>
    </w:p>
    <w:p w14:paraId="691A0371" w14:textId="77777777" w:rsidR="00E91470" w:rsidRDefault="00E91470" w:rsidP="00E91470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26030176" w14:textId="77777777" w:rsidR="00E91470" w:rsidRPr="00730EFE" w:rsidRDefault="00E91470" w:rsidP="00E9147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 xml:space="preserve">do 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5C5BC590" w14:textId="77777777" w:rsidR="00E91470" w:rsidRPr="001D671E" w:rsidRDefault="00E91470" w:rsidP="00E914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7B6F9E8" w14:textId="77777777" w:rsidR="00E91470" w:rsidRDefault="00E91470" w:rsidP="00E9147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19E15E4" w14:textId="77777777" w:rsidR="00E91470" w:rsidRDefault="00E91470" w:rsidP="00E9147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8BAB926" w14:textId="77777777" w:rsidR="00E91470" w:rsidRDefault="00E91470" w:rsidP="00E9147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E5DC12A" w14:textId="77777777" w:rsidR="00E91470" w:rsidRPr="001D671E" w:rsidRDefault="00E91470" w:rsidP="00E9147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91470" w:rsidRPr="00FE545C" w14:paraId="36DE9E4F" w14:textId="77777777" w:rsidTr="000D436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C86AB6" w14:textId="77777777" w:rsidR="00E91470" w:rsidRPr="00FE545C" w:rsidRDefault="00E91470" w:rsidP="000D436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B284BC" w14:textId="77777777" w:rsidR="00E91470" w:rsidRPr="00FE545C" w:rsidRDefault="00E91470" w:rsidP="000D436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79AF81D" w14:textId="77777777" w:rsidR="00E91470" w:rsidRPr="00FE545C" w:rsidRDefault="00E91470" w:rsidP="000D436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2D45E0" w14:textId="77777777" w:rsidR="00E91470" w:rsidRPr="00FE545C" w:rsidRDefault="00E91470" w:rsidP="000D436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E91470" w:rsidRPr="00FE545C" w14:paraId="08C941FA" w14:textId="77777777" w:rsidTr="000D436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C00F6" w14:textId="77777777" w:rsidR="00E91470" w:rsidRPr="00FE545C" w:rsidRDefault="00E91470" w:rsidP="000D436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DA30C" w14:textId="77777777" w:rsidR="00E91470" w:rsidRPr="00FE545C" w:rsidRDefault="00E91470" w:rsidP="000D436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500B6" w14:textId="77777777" w:rsidR="00E91470" w:rsidRPr="00FE545C" w:rsidRDefault="00E91470" w:rsidP="000D436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91470" w:rsidRPr="00FE545C" w14:paraId="6AC0EA3D" w14:textId="77777777" w:rsidTr="000D436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4D0F7" w14:textId="77777777" w:rsidR="00E91470" w:rsidRPr="00FE545C" w:rsidRDefault="00E91470" w:rsidP="000D436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14F99" w14:textId="77777777" w:rsidR="00E91470" w:rsidRPr="00FE545C" w:rsidRDefault="00E91470" w:rsidP="000D436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77F71" w14:textId="77777777" w:rsidR="00E91470" w:rsidRPr="00FE545C" w:rsidRDefault="00E91470" w:rsidP="000D436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5E71E59" w14:textId="77777777" w:rsidR="00E91470" w:rsidRDefault="00E91470" w:rsidP="00E9147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E83FD4C" w14:textId="77777777" w:rsidR="00E91470" w:rsidRPr="00D638CC" w:rsidRDefault="00E91470" w:rsidP="00E91470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8991297" w14:textId="77777777" w:rsidR="00E91470" w:rsidRPr="002F276A" w:rsidRDefault="00E91470" w:rsidP="00E9147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36B1DB9" w14:textId="77777777" w:rsidR="00E91470" w:rsidRPr="002F276A" w:rsidRDefault="00E91470" w:rsidP="00E9147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F600737" w14:textId="77777777" w:rsidR="00E91470" w:rsidRPr="002F276A" w:rsidRDefault="00E91470" w:rsidP="00E9147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201ADFD" w14:textId="77777777" w:rsidR="00E91470" w:rsidRPr="002F276A" w:rsidRDefault="00E91470" w:rsidP="00E9147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57C70B2" w14:textId="77777777" w:rsidR="00E91470" w:rsidRPr="002F276A" w:rsidRDefault="00E91470" w:rsidP="00E9147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1FC0F77" w14:textId="77777777" w:rsidR="00E91470" w:rsidRDefault="00E91470" w:rsidP="00E9147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DEA3EEB" w14:textId="77777777" w:rsidR="00E91470" w:rsidRDefault="00E91470" w:rsidP="00E9147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E7C8C6C" w14:textId="77777777" w:rsidR="00E91470" w:rsidRDefault="00E91470" w:rsidP="00E9147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B23D6E9" w14:textId="77777777" w:rsidR="00E91470" w:rsidRDefault="00E91470" w:rsidP="00E9147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8F89404" w14:textId="77777777" w:rsidR="00E91470" w:rsidRDefault="00E91470" w:rsidP="00E9147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3534275" w14:textId="77777777" w:rsidR="00E91470" w:rsidRDefault="00E91470" w:rsidP="00E9147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C2956A7" w14:textId="77777777" w:rsidR="00E91470" w:rsidRDefault="00E91470" w:rsidP="00E9147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8EDF777" w14:textId="77777777" w:rsidR="00E91470" w:rsidRPr="000B45FE" w:rsidRDefault="00E91470" w:rsidP="00E9147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C3B9647" w14:textId="77777777" w:rsidR="00E91470" w:rsidRDefault="00E91470" w:rsidP="00E9147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7500F9FB" w14:textId="77777777" w:rsidR="00E91470" w:rsidRDefault="00E91470" w:rsidP="00E91470">
      <w:pPr>
        <w:jc w:val="both"/>
        <w:rPr>
          <w:sz w:val="22"/>
          <w:szCs w:val="22"/>
        </w:rPr>
      </w:pPr>
    </w:p>
    <w:p w14:paraId="41830A5E" w14:textId="77777777" w:rsidR="00E91470" w:rsidRPr="00423B06" w:rsidRDefault="00E91470" w:rsidP="00E9147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5B319F79" w14:textId="77777777" w:rsidR="00E91470" w:rsidRDefault="00E91470" w:rsidP="00E9147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sectPr w:rsidR="00E91470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08E5D" w14:textId="77777777" w:rsidR="0079288B" w:rsidRDefault="0079288B">
      <w:r>
        <w:separator/>
      </w:r>
    </w:p>
  </w:endnote>
  <w:endnote w:type="continuationSeparator" w:id="0">
    <w:p w14:paraId="2DC15F69" w14:textId="77777777" w:rsidR="0079288B" w:rsidRDefault="00792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23F7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4F1BF" w14:textId="77777777" w:rsidR="0079288B" w:rsidRDefault="0079288B">
      <w:r>
        <w:separator/>
      </w:r>
    </w:p>
  </w:footnote>
  <w:footnote w:type="continuationSeparator" w:id="0">
    <w:p w14:paraId="64DB58A1" w14:textId="77777777" w:rsidR="0079288B" w:rsidRDefault="007928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83263" w14:textId="77777777" w:rsidR="008F28ED" w:rsidRDefault="00D90326" w:rsidP="008F28ED">
    <w:pPr>
      <w:pStyle w:val="Nagwek"/>
    </w:pPr>
    <w:r>
      <w:rPr>
        <w:noProof/>
        <w:sz w:val="22"/>
        <w:szCs w:val="22"/>
      </w:rPr>
      <w:pict w14:anchorId="5AE4F5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6in;height:48.75pt;visibility:visible;mso-wrap-style:square">
          <v:imagedata r:id="rId1" o:title=""/>
        </v:shape>
      </w:pict>
    </w:r>
  </w:p>
  <w:p w14:paraId="726D01A4" w14:textId="77777777" w:rsidR="008F28ED" w:rsidRDefault="008F28ED">
    <w:pPr>
      <w:pStyle w:val="Nagwek"/>
      <w:rPr>
        <w:sz w:val="22"/>
      </w:rPr>
    </w:pPr>
  </w:p>
  <w:p w14:paraId="6B63F5DD" w14:textId="6474DDC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9179656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366304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95820832">
    <w:abstractNumId w:val="0"/>
  </w:num>
  <w:num w:numId="4" w16cid:durableId="6906412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288B"/>
    <w:rsid w:val="000017A6"/>
    <w:rsid w:val="00012286"/>
    <w:rsid w:val="00071CCC"/>
    <w:rsid w:val="000B731D"/>
    <w:rsid w:val="000C626A"/>
    <w:rsid w:val="000D6134"/>
    <w:rsid w:val="000E09C7"/>
    <w:rsid w:val="000F6589"/>
    <w:rsid w:val="00106636"/>
    <w:rsid w:val="00116EC6"/>
    <w:rsid w:val="001801DD"/>
    <w:rsid w:val="001A263F"/>
    <w:rsid w:val="001D4612"/>
    <w:rsid w:val="00207E98"/>
    <w:rsid w:val="002723B0"/>
    <w:rsid w:val="00307E9D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75104"/>
    <w:rsid w:val="006815F6"/>
    <w:rsid w:val="007748F0"/>
    <w:rsid w:val="0079288B"/>
    <w:rsid w:val="007A4321"/>
    <w:rsid w:val="00833933"/>
    <w:rsid w:val="00853083"/>
    <w:rsid w:val="008B2F0C"/>
    <w:rsid w:val="008B4928"/>
    <w:rsid w:val="008D2AB8"/>
    <w:rsid w:val="008F1C66"/>
    <w:rsid w:val="008F28ED"/>
    <w:rsid w:val="00970FE4"/>
    <w:rsid w:val="00A0022B"/>
    <w:rsid w:val="00A346FE"/>
    <w:rsid w:val="00A47B4D"/>
    <w:rsid w:val="00A83018"/>
    <w:rsid w:val="00B235E3"/>
    <w:rsid w:val="00B774DC"/>
    <w:rsid w:val="00C815C6"/>
    <w:rsid w:val="00C969A6"/>
    <w:rsid w:val="00CA7D36"/>
    <w:rsid w:val="00D24208"/>
    <w:rsid w:val="00D60C38"/>
    <w:rsid w:val="00D66893"/>
    <w:rsid w:val="00D90326"/>
    <w:rsid w:val="00D90ACB"/>
    <w:rsid w:val="00DC1500"/>
    <w:rsid w:val="00E44371"/>
    <w:rsid w:val="00E91470"/>
    <w:rsid w:val="00E949B0"/>
    <w:rsid w:val="00F00591"/>
    <w:rsid w:val="00F51688"/>
    <w:rsid w:val="00F53146"/>
    <w:rsid w:val="00F7229A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3171E0"/>
  <w15:chartTrackingRefBased/>
  <w15:docId w15:val="{FB20A78C-E009-4A10-A07D-E4E4033A6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147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rsid w:val="008F28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571</Words>
  <Characters>4690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2022-07-21T11:52:00Z</cp:lastPrinted>
  <dcterms:created xsi:type="dcterms:W3CDTF">2022-07-21T11:53:00Z</dcterms:created>
  <dcterms:modified xsi:type="dcterms:W3CDTF">2022-07-21T11:53:00Z</dcterms:modified>
</cp:coreProperties>
</file>