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44A5" w14:textId="77777777" w:rsidR="005F4BC0" w:rsidRDefault="00942E2A" w:rsidP="004F079B">
      <w:pPr>
        <w:spacing w:after="240"/>
        <w:jc w:val="right"/>
        <w:rPr>
          <w:sz w:val="22"/>
          <w:szCs w:val="22"/>
        </w:rPr>
      </w:pPr>
      <w:r w:rsidRPr="00942E2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42E2A">
        <w:rPr>
          <w:sz w:val="22"/>
          <w:szCs w:val="22"/>
        </w:rPr>
        <w:t>2022-07-26</w:t>
      </w:r>
    </w:p>
    <w:p w14:paraId="25A24E4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EA2AA13" w14:textId="77777777" w:rsidR="00942E2A" w:rsidRPr="00942E2A" w:rsidRDefault="00942E2A">
      <w:pPr>
        <w:rPr>
          <w:b/>
          <w:bCs/>
          <w:sz w:val="22"/>
          <w:szCs w:val="22"/>
        </w:rPr>
      </w:pPr>
      <w:r w:rsidRPr="00942E2A">
        <w:rPr>
          <w:b/>
          <w:bCs/>
          <w:sz w:val="22"/>
          <w:szCs w:val="22"/>
        </w:rPr>
        <w:t>Akademia Górniczo - Hutnicza</w:t>
      </w:r>
    </w:p>
    <w:p w14:paraId="21638D65" w14:textId="77777777" w:rsidR="00942E2A" w:rsidRPr="00942E2A" w:rsidRDefault="00942E2A">
      <w:pPr>
        <w:rPr>
          <w:b/>
          <w:bCs/>
          <w:sz w:val="22"/>
          <w:szCs w:val="22"/>
        </w:rPr>
      </w:pPr>
      <w:r w:rsidRPr="00942E2A">
        <w:rPr>
          <w:b/>
          <w:bCs/>
          <w:sz w:val="22"/>
          <w:szCs w:val="22"/>
        </w:rPr>
        <w:t>im. Stanisława Staszica w Krakowie</w:t>
      </w:r>
    </w:p>
    <w:p w14:paraId="03342427" w14:textId="77777777" w:rsidR="00F16C50" w:rsidRPr="00D91931" w:rsidRDefault="00942E2A">
      <w:pPr>
        <w:rPr>
          <w:b/>
          <w:bCs/>
          <w:sz w:val="22"/>
          <w:szCs w:val="22"/>
        </w:rPr>
      </w:pPr>
      <w:r w:rsidRPr="00942E2A">
        <w:rPr>
          <w:b/>
          <w:bCs/>
          <w:sz w:val="22"/>
          <w:szCs w:val="22"/>
        </w:rPr>
        <w:t>Dział Zamówień Publicznych</w:t>
      </w:r>
    </w:p>
    <w:p w14:paraId="025B9216" w14:textId="77777777" w:rsidR="00F16C50" w:rsidRPr="00BD5546" w:rsidRDefault="00942E2A">
      <w:pPr>
        <w:rPr>
          <w:sz w:val="22"/>
          <w:szCs w:val="22"/>
        </w:rPr>
      </w:pPr>
      <w:r w:rsidRPr="00942E2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42E2A">
        <w:rPr>
          <w:sz w:val="22"/>
          <w:szCs w:val="22"/>
        </w:rPr>
        <w:t>30</w:t>
      </w:r>
    </w:p>
    <w:p w14:paraId="0E000607" w14:textId="77777777" w:rsidR="00F16C50" w:rsidRPr="00BD5546" w:rsidRDefault="00942E2A">
      <w:pPr>
        <w:rPr>
          <w:sz w:val="22"/>
          <w:szCs w:val="22"/>
        </w:rPr>
      </w:pPr>
      <w:r w:rsidRPr="00942E2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42E2A">
        <w:rPr>
          <w:sz w:val="22"/>
          <w:szCs w:val="22"/>
        </w:rPr>
        <w:t>Kraków</w:t>
      </w:r>
    </w:p>
    <w:p w14:paraId="1F77B6B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9F681" w14:textId="403F71A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42E2A" w:rsidRPr="00942E2A">
        <w:rPr>
          <w:bCs/>
          <w:sz w:val="22"/>
          <w:szCs w:val="22"/>
        </w:rPr>
        <w:t>KC-zp.272-395/22</w:t>
      </w:r>
      <w:r w:rsidRPr="00D91931">
        <w:rPr>
          <w:sz w:val="22"/>
          <w:szCs w:val="22"/>
        </w:rPr>
        <w:tab/>
        <w:t xml:space="preserve"> </w:t>
      </w:r>
    </w:p>
    <w:p w14:paraId="6962932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B3DB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097CC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058C8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DF36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9EE19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41931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B55BA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42E2A" w:rsidRPr="00607F9B" w14:paraId="75507D49" w14:textId="77777777" w:rsidTr="00DB084F">
        <w:trPr>
          <w:trHeight w:val="638"/>
        </w:trPr>
        <w:tc>
          <w:tcPr>
            <w:tcW w:w="959" w:type="dxa"/>
            <w:shd w:val="clear" w:color="auto" w:fill="auto"/>
          </w:tcPr>
          <w:p w14:paraId="41893430" w14:textId="77777777" w:rsidR="00942E2A" w:rsidRPr="00607F9B" w:rsidRDefault="00942E2A" w:rsidP="00DB0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A3E337" w14:textId="77777777" w:rsidR="00942E2A" w:rsidRPr="00607F9B" w:rsidRDefault="00942E2A" w:rsidP="00DB0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2E2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2E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2E2A">
              <w:rPr>
                <w:b/>
                <w:bCs/>
                <w:sz w:val="22"/>
                <w:szCs w:val="22"/>
              </w:rPr>
              <w:t>Rozbudowa z przebudowa i remont kapitalny budynku studenckiego DS7 Zaścianek przy ul. Rostafińskiego 4 w Krakowie, Etap I - Rozbudowa Klubu Zaścianek - KC-zp.272-395/22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2E2A">
              <w:rPr>
                <w:b/>
                <w:sz w:val="22"/>
                <w:szCs w:val="22"/>
              </w:rPr>
              <w:t>KC-zp.272-395/22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A8C642" w14:textId="5A0737E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42E2A" w:rsidRPr="00942E2A">
        <w:rPr>
          <w:rFonts w:ascii="Times New Roman" w:hAnsi="Times New Roman"/>
          <w:szCs w:val="22"/>
        </w:rPr>
        <w:t>(</w:t>
      </w:r>
      <w:proofErr w:type="spellStart"/>
      <w:r w:rsidR="00942E2A" w:rsidRPr="00942E2A">
        <w:rPr>
          <w:rFonts w:ascii="Times New Roman" w:hAnsi="Times New Roman"/>
          <w:szCs w:val="22"/>
        </w:rPr>
        <w:t>t.j</w:t>
      </w:r>
      <w:proofErr w:type="spellEnd"/>
      <w:r w:rsidR="00942E2A" w:rsidRPr="00942E2A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4CA89C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42E2A" w:rsidRPr="00942E2A">
        <w:rPr>
          <w:rFonts w:ascii="Times New Roman" w:hAnsi="Times New Roman"/>
          <w:b/>
          <w:szCs w:val="22"/>
        </w:rPr>
        <w:t>2022-07-29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42E2A" w:rsidRPr="00942E2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42E2A" w:rsidRPr="00942E2A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942E2A" w:rsidRPr="00942E2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9153D4F" w14:textId="61F8F5BB" w:rsidR="004F079B" w:rsidRPr="006C66A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42E2A" w:rsidRPr="00942E2A">
        <w:rPr>
          <w:rFonts w:ascii="Times New Roman" w:hAnsi="Times New Roman"/>
          <w:b/>
          <w:szCs w:val="22"/>
        </w:rPr>
        <w:t>2022-07-29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42E2A" w:rsidRPr="00942E2A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42E2A" w:rsidRPr="00942E2A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 </w:t>
      </w:r>
      <w:r w:rsidR="00942E2A" w:rsidRPr="00942E2A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6F7EC17" w14:textId="44B6DA56" w:rsidR="006C66AA" w:rsidRDefault="006C66A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ofertą: 03/09/2022</w:t>
      </w:r>
    </w:p>
    <w:p w14:paraId="1EDDF69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4AA2A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4DB9C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7FFD989" w14:textId="35E2FBF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3F65C" w14:textId="77777777" w:rsidR="00877680" w:rsidRDefault="00877680">
      <w:r>
        <w:separator/>
      </w:r>
    </w:p>
  </w:endnote>
  <w:endnote w:type="continuationSeparator" w:id="0">
    <w:p w14:paraId="5EC971DB" w14:textId="77777777" w:rsidR="00877680" w:rsidRDefault="0087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36F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F42B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9E4D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067E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E47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46DDF" w14:textId="77777777" w:rsidR="00877680" w:rsidRDefault="00877680">
      <w:r>
        <w:separator/>
      </w:r>
    </w:p>
  </w:footnote>
  <w:footnote w:type="continuationSeparator" w:id="0">
    <w:p w14:paraId="4D2D31E6" w14:textId="77777777" w:rsidR="00877680" w:rsidRDefault="00877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5E9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CA72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3B6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9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68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66AA"/>
    <w:rsid w:val="00727D1F"/>
    <w:rsid w:val="00787406"/>
    <w:rsid w:val="00797C4E"/>
    <w:rsid w:val="00816FE0"/>
    <w:rsid w:val="00820E2C"/>
    <w:rsid w:val="008365E9"/>
    <w:rsid w:val="00877680"/>
    <w:rsid w:val="00901D47"/>
    <w:rsid w:val="00940C54"/>
    <w:rsid w:val="00942E2A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52DD9"/>
  <w15:chartTrackingRefBased/>
  <w15:docId w15:val="{89F4A837-4674-4653-8A76-A36A56BE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2001-02-09T20:53:00Z</cp:lastPrinted>
  <dcterms:created xsi:type="dcterms:W3CDTF">2022-07-26T09:23:00Z</dcterms:created>
  <dcterms:modified xsi:type="dcterms:W3CDTF">2022-07-26T09:23:00Z</dcterms:modified>
</cp:coreProperties>
</file>