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D7CE" w14:textId="77777777" w:rsidR="00435F92" w:rsidRDefault="00435F92" w:rsidP="00435F92">
      <w:pPr>
        <w:pStyle w:val="Nagwek"/>
        <w:tabs>
          <w:tab w:val="left" w:pos="708"/>
        </w:tabs>
        <w:rPr>
          <w:sz w:val="24"/>
        </w:rPr>
      </w:pPr>
    </w:p>
    <w:p w14:paraId="70CFE55B" w14:textId="603CC83E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D6093">
        <w:rPr>
          <w:b/>
          <w:sz w:val="24"/>
        </w:rPr>
        <w:t>414</w:t>
      </w:r>
      <w:r>
        <w:rPr>
          <w:b/>
          <w:sz w:val="24"/>
        </w:rPr>
        <w:t>/22</w:t>
      </w:r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B177BA" w14:textId="1BD9C99B" w:rsidR="00435F92" w:rsidRDefault="00435F92" w:rsidP="00EB0D5C">
      <w:pPr>
        <w:pStyle w:val="Tekstpodstawowywcity"/>
        <w:spacing w:line="360" w:lineRule="auto"/>
        <w:ind w:firstLine="0"/>
        <w:rPr>
          <w:rFonts w:ascii="Verdana" w:hAnsi="Verdana"/>
          <w:szCs w:val="20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bookmarkStart w:id="0" w:name="_Hlk107400938"/>
      <w:r w:rsidR="00EB0D5C" w:rsidRPr="00EB0D5C">
        <w:rPr>
          <w:b/>
          <w:bCs/>
          <w:sz w:val="22"/>
        </w:rPr>
        <w:t xml:space="preserve"> dostawę 1 szt. zestawu komputera stacjonarnego dla </w:t>
      </w:r>
      <w:proofErr w:type="spellStart"/>
      <w:r w:rsidR="00EB0D5C" w:rsidRPr="00EB0D5C">
        <w:rPr>
          <w:b/>
          <w:bCs/>
          <w:sz w:val="22"/>
        </w:rPr>
        <w:t>WEAIiIB</w:t>
      </w:r>
      <w:proofErr w:type="spellEnd"/>
      <w:r w:rsidR="00EB0D5C" w:rsidRPr="00EB0D5C">
        <w:rPr>
          <w:b/>
          <w:bCs/>
          <w:sz w:val="22"/>
        </w:rPr>
        <w:t>- KC-zp.272-414/22</w:t>
      </w:r>
      <w:bookmarkEnd w:id="0"/>
      <w:r>
        <w:rPr>
          <w:b/>
          <w:bCs/>
          <w:iCs/>
          <w:szCs w:val="24"/>
        </w:rPr>
        <w:t xml:space="preserve">, </w:t>
      </w:r>
      <w:r>
        <w:rPr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0D180BAA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842FC1" w14:textId="6028E564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F504EC" w14:textId="21CA922D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5683EA" w14:textId="590F915B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4838E2" w14:textId="7EBB145C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A08FA97" w14:textId="758265B8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852F25" w14:textId="77777777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2" w:name="_GoBack"/>
      <w:bookmarkEnd w:id="2"/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2951D12" w14:textId="77777777" w:rsidR="00435F92" w:rsidRPr="00045C3B" w:rsidRDefault="00435F92" w:rsidP="00435F92"/>
    <w:p w14:paraId="6D8914ED" w14:textId="77777777" w:rsidR="00435F92" w:rsidRPr="0051651A" w:rsidRDefault="00435F92" w:rsidP="00435F92"/>
    <w:p w14:paraId="3EF4BCB0" w14:textId="77777777" w:rsidR="00435F92" w:rsidRPr="000B386A" w:rsidRDefault="00435F92" w:rsidP="00435F92"/>
    <w:p w14:paraId="458731B0" w14:textId="2B5A3683" w:rsidR="00106AC7" w:rsidRPr="00936CEB" w:rsidRDefault="00106AC7" w:rsidP="00936CEB"/>
    <w:sectPr w:rsidR="00106AC7" w:rsidRPr="00936CE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4BDC6" w14:textId="77777777" w:rsidR="00697CBE" w:rsidRDefault="00697CBE">
      <w:r>
        <w:separator/>
      </w:r>
    </w:p>
  </w:endnote>
  <w:endnote w:type="continuationSeparator" w:id="0">
    <w:p w14:paraId="7AA78877" w14:textId="77777777" w:rsidR="00697CBE" w:rsidRDefault="0069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697CBE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2049" style="position:absolute;left:0;text-align:left;z-index:1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900D8" w14:textId="77777777" w:rsidR="00697CBE" w:rsidRDefault="00697CBE">
      <w:r>
        <w:separator/>
      </w:r>
    </w:p>
  </w:footnote>
  <w:footnote w:type="continuationSeparator" w:id="0">
    <w:p w14:paraId="2A92B5C5" w14:textId="77777777" w:rsidR="00697CBE" w:rsidRDefault="0069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609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1ED2"/>
    <w:rsid w:val="003E5D20"/>
    <w:rsid w:val="003F6927"/>
    <w:rsid w:val="00415097"/>
    <w:rsid w:val="0041524F"/>
    <w:rsid w:val="00422381"/>
    <w:rsid w:val="00435F92"/>
    <w:rsid w:val="00460820"/>
    <w:rsid w:val="004704CB"/>
    <w:rsid w:val="004C55DE"/>
    <w:rsid w:val="004D5C77"/>
    <w:rsid w:val="00533E9F"/>
    <w:rsid w:val="00542D0B"/>
    <w:rsid w:val="0056132E"/>
    <w:rsid w:val="00591BF6"/>
    <w:rsid w:val="005A5013"/>
    <w:rsid w:val="005C0D5A"/>
    <w:rsid w:val="005C3627"/>
    <w:rsid w:val="00641063"/>
    <w:rsid w:val="00664D2F"/>
    <w:rsid w:val="00697CBE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D5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67E18-28A4-4374-93A3-162C1D0F5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4</cp:revision>
  <cp:lastPrinted>2022-06-10T11:09:00Z</cp:lastPrinted>
  <dcterms:created xsi:type="dcterms:W3CDTF">2022-06-10T11:10:00Z</dcterms:created>
  <dcterms:modified xsi:type="dcterms:W3CDTF">2022-06-29T11:42:00Z</dcterms:modified>
</cp:coreProperties>
</file>