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:rsidR="00722C1A" w:rsidRPr="00722C1A" w:rsidRDefault="006A7152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D10EB">
        <w:rPr>
          <w:b/>
          <w:sz w:val="24"/>
          <w:szCs w:val="24"/>
        </w:rPr>
        <w:t>6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722C1A" w:rsidRPr="008D10EB" w:rsidRDefault="00722C1A" w:rsidP="006A7152">
      <w:pPr>
        <w:tabs>
          <w:tab w:val="left" w:pos="0"/>
        </w:tabs>
        <w:jc w:val="both"/>
        <w:rPr>
          <w:b/>
          <w:color w:val="000000"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8D3A6A" w:rsidRPr="008D3A6A">
        <w:rPr>
          <w:b/>
        </w:rPr>
        <w:t xml:space="preserve">Usługa szkolenia -  kurs kosztorysowania robót budowlanych w programie </w:t>
      </w:r>
      <w:proofErr w:type="spellStart"/>
      <w:r w:rsidR="008D3A6A" w:rsidRPr="008D3A6A">
        <w:rPr>
          <w:b/>
        </w:rPr>
        <w:t>BIMestiMate</w:t>
      </w:r>
      <w:proofErr w:type="spellEnd"/>
      <w:r w:rsidR="008D3A6A" w:rsidRPr="008D3A6A">
        <w:rPr>
          <w:b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Kc-zp.272-279/22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8D3A6A">
              <w:rPr>
                <w:bCs/>
                <w:iCs/>
                <w:color w:val="000000"/>
                <w:lang w:eastAsia="zh-CN"/>
              </w:rPr>
              <w:t>:</w:t>
            </w:r>
          </w:p>
          <w:p w:rsidR="008D3A6A" w:rsidRDefault="008D3A6A" w:rsidP="008D3A6A">
            <w:pPr>
              <w:tabs>
                <w:tab w:val="left" w:pos="0"/>
              </w:tabs>
              <w:jc w:val="both"/>
            </w:pPr>
            <w:r>
              <w:t xml:space="preserve">- posiada wykształcenie wyższe </w:t>
            </w:r>
            <w:r w:rsidRPr="00983D7C">
              <w:rPr>
                <w:highlight w:val="yellow"/>
              </w:rPr>
              <w:t>tj. ……….…… (należy wpisać tytuł oraz rodzaj nauki, której tytuł naukowy dotyczy);</w:t>
            </w:r>
          </w:p>
          <w:p w:rsidR="008D3A6A" w:rsidRDefault="008D3A6A" w:rsidP="008D3A6A">
            <w:pPr>
              <w:tabs>
                <w:tab w:val="left" w:pos="0"/>
              </w:tabs>
              <w:jc w:val="both"/>
            </w:pPr>
            <w:bookmarkStart w:id="0" w:name="_GoBack"/>
            <w:bookmarkEnd w:id="0"/>
            <w:r>
              <w:t xml:space="preserve">- posiada Akredytację </w:t>
            </w:r>
            <w:proofErr w:type="spellStart"/>
            <w:r>
              <w:t>BIMestiMate</w:t>
            </w:r>
            <w:proofErr w:type="spellEnd"/>
            <w:r>
              <w:t xml:space="preserve"> potwierdzającą znajomość oprogramowania</w:t>
            </w:r>
            <w:r w:rsidR="00983D7C">
              <w:t xml:space="preserve"> </w:t>
            </w:r>
            <w:r w:rsidR="00983D7C" w:rsidRPr="00983D7C">
              <w:t xml:space="preserve">w obrębie funkcjonującej na rynku wersji programu </w:t>
            </w:r>
            <w:r w:rsidR="00983D7C" w:rsidRPr="00983D7C">
              <w:rPr>
                <w:highlight w:val="yellow"/>
              </w:rPr>
              <w:t>…………………….. (należy podać nr wersji programu);</w:t>
            </w:r>
          </w:p>
          <w:p w:rsidR="008D3A6A" w:rsidRPr="008D10EB" w:rsidRDefault="008D3A6A" w:rsidP="008D3A6A">
            <w:pPr>
              <w:tabs>
                <w:tab w:val="left" w:pos="0"/>
              </w:tabs>
              <w:jc w:val="both"/>
            </w:pPr>
            <w:r>
              <w:t xml:space="preserve">- w okresie ostatnich 3 lat przed terminem składania ofert przeprowadziła </w:t>
            </w:r>
            <w:r w:rsidRPr="008D3A6A">
              <w:rPr>
                <w:highlight w:val="yellow"/>
              </w:rPr>
              <w:t>………….. (należy wpisać ilość kursów)</w:t>
            </w:r>
            <w:r>
              <w:t xml:space="preserve"> kursów kosztorysowania robót budowlanych w programie </w:t>
            </w:r>
            <w:proofErr w:type="spellStart"/>
            <w:r>
              <w:t>BIMestiMate</w:t>
            </w:r>
            <w:proofErr w:type="spellEnd"/>
            <w:r>
              <w:t xml:space="preserve"> (dawniej Zuzia) dla grupy co najmniej  </w:t>
            </w:r>
            <w:r w:rsidRPr="008D3A6A">
              <w:rPr>
                <w:highlight w:val="yellow"/>
              </w:rPr>
              <w:t>……………  osobowej (należy wpisać dla ilu osób)</w:t>
            </w:r>
            <w:r>
              <w:t xml:space="preserve">, każdy z nich trwający </w:t>
            </w:r>
            <w:r w:rsidRPr="008D3A6A">
              <w:rPr>
                <w:highlight w:val="yellow"/>
              </w:rPr>
              <w:t>………… (należy wpisać ilość godzin kursu)</w:t>
            </w:r>
            <w:r>
              <w:t xml:space="preserve"> godzin szkoleniowych.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>Dokument należy sporządzić w postaci elektronicznej i podpisać kwalifikowanym podpisem elektronicznym.</w:t>
      </w: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124" w:rsidRDefault="00BE2124">
      <w:r>
        <w:separator/>
      </w:r>
    </w:p>
  </w:endnote>
  <w:endnote w:type="continuationSeparator" w:id="0">
    <w:p w:rsidR="00BE2124" w:rsidRDefault="00BE2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124" w:rsidRDefault="00BE2124">
      <w:r>
        <w:separator/>
      </w:r>
    </w:p>
  </w:footnote>
  <w:footnote w:type="continuationSeparator" w:id="0">
    <w:p w:rsidR="00BE2124" w:rsidRDefault="00BE2124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81063"/>
    <w:rsid w:val="002328A0"/>
    <w:rsid w:val="002A7F51"/>
    <w:rsid w:val="00416A70"/>
    <w:rsid w:val="00527F15"/>
    <w:rsid w:val="006A7152"/>
    <w:rsid w:val="006B5D93"/>
    <w:rsid w:val="007035CC"/>
    <w:rsid w:val="00722C1A"/>
    <w:rsid w:val="008539D0"/>
    <w:rsid w:val="008D3A6A"/>
    <w:rsid w:val="008E4A55"/>
    <w:rsid w:val="008E66F9"/>
    <w:rsid w:val="00983D7C"/>
    <w:rsid w:val="009E4F5D"/>
    <w:rsid w:val="00A628E8"/>
    <w:rsid w:val="00B33027"/>
    <w:rsid w:val="00BE2124"/>
    <w:rsid w:val="00C303B2"/>
    <w:rsid w:val="00C34189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A21BFB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284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2022-06-10T08:45:00Z</cp:lastPrinted>
  <dcterms:created xsi:type="dcterms:W3CDTF">2022-06-10T08:45:00Z</dcterms:created>
  <dcterms:modified xsi:type="dcterms:W3CDTF">2022-06-10T08:45:00Z</dcterms:modified>
</cp:coreProperties>
</file>