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F86DE" w14:textId="77777777" w:rsidR="009C6C23" w:rsidRPr="00240E71" w:rsidRDefault="00AE5B9B" w:rsidP="009C6C23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71B7499A">
          <v:roundrect id="_x0000_s1026" style="position:absolute;left:0;text-align:left;margin-left:-25.5pt;margin-top:-13.15pt;width:162pt;height:1in;z-index:251658240" arcsize="10923f"/>
        </w:pict>
      </w:r>
      <w:r w:rsidR="009C6C23">
        <w:rPr>
          <w:b w:val="0"/>
          <w:sz w:val="22"/>
          <w:szCs w:val="22"/>
        </w:rPr>
        <w:tab/>
      </w:r>
      <w:r w:rsidR="009C6C23">
        <w:rPr>
          <w:b w:val="0"/>
          <w:sz w:val="22"/>
          <w:szCs w:val="22"/>
        </w:rPr>
        <w:tab/>
      </w:r>
      <w:r w:rsidR="009C6C23">
        <w:rPr>
          <w:b w:val="0"/>
          <w:sz w:val="22"/>
          <w:szCs w:val="22"/>
        </w:rPr>
        <w:tab/>
      </w:r>
      <w:r w:rsidR="009C6C23">
        <w:rPr>
          <w:b w:val="0"/>
          <w:sz w:val="22"/>
          <w:szCs w:val="22"/>
        </w:rPr>
        <w:tab/>
      </w:r>
      <w:r w:rsidR="009C6C23">
        <w:rPr>
          <w:b w:val="0"/>
          <w:sz w:val="22"/>
          <w:szCs w:val="22"/>
        </w:rPr>
        <w:tab/>
      </w:r>
      <w:r w:rsidR="009C6C23">
        <w:rPr>
          <w:b w:val="0"/>
          <w:sz w:val="22"/>
          <w:szCs w:val="22"/>
        </w:rPr>
        <w:tab/>
      </w:r>
      <w:r w:rsidR="009C6C23">
        <w:rPr>
          <w:b w:val="0"/>
          <w:sz w:val="22"/>
          <w:szCs w:val="22"/>
        </w:rPr>
        <w:tab/>
      </w:r>
      <w:r w:rsidR="009C6C23" w:rsidRPr="004C278E">
        <w:rPr>
          <w:rFonts w:ascii="Times New Roman" w:hAnsi="Times New Roman"/>
        </w:rPr>
        <w:t xml:space="preserve">Załącznik nr </w:t>
      </w:r>
      <w:r w:rsidR="009C6C23">
        <w:rPr>
          <w:rFonts w:ascii="Times New Roman" w:hAnsi="Times New Roman"/>
        </w:rPr>
        <w:t>1</w:t>
      </w:r>
    </w:p>
    <w:p w14:paraId="6035B81B" w14:textId="77777777" w:rsidR="009C6C23" w:rsidRDefault="009C6C23" w:rsidP="009C6C2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7E4CC43" w14:textId="77777777" w:rsidR="009C6C23" w:rsidRPr="0022732C" w:rsidRDefault="009C6C23" w:rsidP="009C6C2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F7CE1C1" w14:textId="77777777" w:rsidR="009C6C23" w:rsidRDefault="009C6C23" w:rsidP="009C6C2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EDAAE4" w14:textId="77777777" w:rsidR="009C6C23" w:rsidRPr="0022732C" w:rsidRDefault="009C6C23" w:rsidP="009C6C2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CC1B762" w14:textId="77777777" w:rsidR="009C6C23" w:rsidRPr="0022732C" w:rsidRDefault="009C6C23" w:rsidP="009C6C2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EA4FA2D" w14:textId="77777777" w:rsidR="009C6C23" w:rsidRPr="0022732C" w:rsidRDefault="009C6C23" w:rsidP="009C6C2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A1E6670" w14:textId="77777777" w:rsidR="009C6C23" w:rsidRPr="0022732C" w:rsidRDefault="009C6C23" w:rsidP="009C6C2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B4CCB93" w14:textId="77777777" w:rsidR="009C6C23" w:rsidRPr="0022732C" w:rsidRDefault="009C6C23" w:rsidP="009C6C2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2C2AAE08" w14:textId="77777777" w:rsidR="009C6C23" w:rsidRPr="0022732C" w:rsidRDefault="009C6C23" w:rsidP="009C6C2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7C632465" w14:textId="77777777" w:rsidR="009C6C23" w:rsidRPr="0022732C" w:rsidRDefault="009C6C23" w:rsidP="009C6C2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2783F71" w14:textId="77777777" w:rsidR="009C6C23" w:rsidRPr="0022732C" w:rsidRDefault="009C6C23" w:rsidP="009C6C2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A267232" w14:textId="77777777" w:rsidR="009C6C23" w:rsidRPr="0022732C" w:rsidRDefault="009C6C23" w:rsidP="009C6C2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FF7BF16" w14:textId="77777777" w:rsidR="009C6C23" w:rsidRDefault="009C6C23" w:rsidP="009C6C23">
      <w:pPr>
        <w:spacing w:line="360" w:lineRule="auto"/>
      </w:pPr>
      <w:r>
        <w:t>Do: Nazwa i siedziba Zamawiającego:</w:t>
      </w:r>
    </w:p>
    <w:p w14:paraId="2E6A6E15" w14:textId="77777777" w:rsidR="009C6C23" w:rsidRPr="000E7097" w:rsidRDefault="009C6C23" w:rsidP="009C6C23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440DF338" w14:textId="77777777" w:rsidR="009C6C23" w:rsidRPr="000E7097" w:rsidRDefault="009C6C23" w:rsidP="009C6C23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66389225" w14:textId="77777777" w:rsidR="009C6C23" w:rsidRDefault="009C6C23" w:rsidP="009C6C23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234B7760" w14:textId="77777777" w:rsidR="009C6C23" w:rsidRDefault="009C6C23" w:rsidP="009C6C23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212F60DD" w14:textId="77777777" w:rsidR="009C6C23" w:rsidRDefault="009C6C23" w:rsidP="009C6C23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31A3C099" w14:textId="77777777" w:rsidR="009C6C23" w:rsidRDefault="009C6C23" w:rsidP="009C6C23">
      <w:pPr>
        <w:ind w:firstLine="3969"/>
        <w:rPr>
          <w:b/>
        </w:rPr>
      </w:pPr>
    </w:p>
    <w:p w14:paraId="72207DE7" w14:textId="53AA2B48" w:rsidR="009C6C23" w:rsidRPr="00B25D19" w:rsidRDefault="009C6C23" w:rsidP="009C6C23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="00646577" w:rsidRPr="00646577">
        <w:rPr>
          <w:b/>
          <w:sz w:val="22"/>
          <w:szCs w:val="22"/>
        </w:rPr>
        <w:t xml:space="preserve">Dostawa i uruchomienie przenośnego analizatora gazów dla </w:t>
      </w:r>
      <w:proofErr w:type="spellStart"/>
      <w:r w:rsidR="00646577" w:rsidRPr="00646577">
        <w:rPr>
          <w:b/>
          <w:sz w:val="22"/>
          <w:szCs w:val="22"/>
        </w:rPr>
        <w:t>WIMiIP</w:t>
      </w:r>
      <w:proofErr w:type="spellEnd"/>
      <w:r w:rsidRPr="00B25D19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367</w:t>
      </w:r>
      <w:r w:rsidRPr="00B25D19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Pr="00B25D19">
        <w:rPr>
          <w:b/>
          <w:sz w:val="22"/>
          <w:szCs w:val="22"/>
        </w:rPr>
        <w:t xml:space="preserve">, </w:t>
      </w:r>
      <w:r w:rsidRPr="00B25D19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  <w:t xml:space="preserve">g  </w:t>
      </w:r>
      <w:r w:rsidRPr="00B25D19">
        <w:rPr>
          <w:sz w:val="22"/>
          <w:szCs w:val="22"/>
        </w:rPr>
        <w:t>w specyfikacji istotnych warunków zamówienia.</w:t>
      </w:r>
    </w:p>
    <w:p w14:paraId="638AFC54" w14:textId="77777777" w:rsidR="009C6C23" w:rsidRDefault="009C6C23" w:rsidP="009C6C23">
      <w:pPr>
        <w:tabs>
          <w:tab w:val="right" w:pos="9000"/>
        </w:tabs>
      </w:pPr>
    </w:p>
    <w:p w14:paraId="65FF14A1" w14:textId="77777777" w:rsidR="009C6C23" w:rsidRDefault="009C6C23" w:rsidP="009C6C2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05C756D5" w14:textId="77777777" w:rsidR="009C6C23" w:rsidRDefault="009C6C23" w:rsidP="009C6C23">
      <w:pPr>
        <w:widowControl w:val="0"/>
        <w:spacing w:line="264" w:lineRule="auto"/>
        <w:ind w:right="1"/>
        <w:rPr>
          <w:b/>
        </w:rPr>
      </w:pPr>
    </w:p>
    <w:p w14:paraId="4B5AE3E6" w14:textId="77777777" w:rsidR="009C6C23" w:rsidRDefault="009C6C23" w:rsidP="009C6C2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78E5C312" w14:textId="77777777" w:rsidR="009C6C23" w:rsidRPr="00FB1B4F" w:rsidRDefault="009C6C23" w:rsidP="009C6C2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179858C" w14:textId="77777777" w:rsidR="009C6C23" w:rsidRPr="00FB1B4F" w:rsidRDefault="009C6C23" w:rsidP="009C6C23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E051703" w14:textId="77777777" w:rsidR="009C6C23" w:rsidRPr="00FB1B4F" w:rsidRDefault="009C6C23" w:rsidP="009C6C23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450AF0C" w14:textId="77777777" w:rsidR="009C6C23" w:rsidRDefault="009C6C23" w:rsidP="009C6C23">
      <w:pPr>
        <w:pStyle w:val="Tekstpodstawowy"/>
      </w:pPr>
      <w:r>
        <w:t>Powyższa cena podatek VAT w wysokości 23 % tj.…………………….PLN</w:t>
      </w:r>
    </w:p>
    <w:p w14:paraId="16583ADA" w14:textId="77777777" w:rsidR="009C6C23" w:rsidRDefault="009C6C23" w:rsidP="009C6C23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51D6685A" w14:textId="68DFD3DA" w:rsidR="009C6C23" w:rsidRDefault="009C6C23" w:rsidP="009C6C2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 w:rsidRPr="00FB1B4F">
        <w:t>…………………………………</w:t>
      </w:r>
      <w:r>
        <w:t xml:space="preserve"> dni  </w:t>
      </w:r>
      <w:r w:rsidRPr="0022732C">
        <w:rPr>
          <w:i/>
          <w:highlight w:val="yellow"/>
        </w:rPr>
        <w:t>(kryterium oceny ofert)</w:t>
      </w:r>
    </w:p>
    <w:p w14:paraId="296E3683" w14:textId="7C6535F7" w:rsidR="009C6C23" w:rsidRDefault="009C6C23" w:rsidP="009C6C2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9C6C23">
        <w:rPr>
          <w:b/>
          <w:bCs/>
        </w:rPr>
        <w:t>12 miesięcy</w:t>
      </w:r>
      <w:r>
        <w:t xml:space="preserve"> </w:t>
      </w:r>
    </w:p>
    <w:p w14:paraId="042E1610" w14:textId="77777777" w:rsidR="009C6C23" w:rsidRPr="00B25D19" w:rsidRDefault="009C6C23" w:rsidP="009C6C23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77110873" w14:textId="77777777" w:rsidR="009C6C23" w:rsidRPr="00B25D19" w:rsidRDefault="009C6C23" w:rsidP="009C6C2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637E1D29" w14:textId="77777777" w:rsidR="009C6C23" w:rsidRDefault="009C6C23" w:rsidP="009C6C23">
      <w:pPr>
        <w:jc w:val="both"/>
        <w:rPr>
          <w:sz w:val="18"/>
          <w:szCs w:val="18"/>
        </w:rPr>
      </w:pPr>
    </w:p>
    <w:p w14:paraId="7831919F" w14:textId="77777777" w:rsidR="009C6C23" w:rsidRDefault="009C6C23" w:rsidP="009C6C23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0AC77E6" w14:textId="77777777" w:rsidR="009C6C23" w:rsidRPr="00730EFE" w:rsidRDefault="009C6C23" w:rsidP="009C6C2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 upływu terminu 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3808534" w14:textId="77777777" w:rsidR="009C6C23" w:rsidRPr="001D671E" w:rsidRDefault="009C6C23" w:rsidP="009C6C2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482DCC7" w14:textId="77777777" w:rsidR="009C6C23" w:rsidRDefault="009C6C23" w:rsidP="009C6C2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5CA3AB" w14:textId="77777777" w:rsidR="009C6C23" w:rsidRDefault="009C6C23" w:rsidP="009C6C2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FFCE1B" w14:textId="77777777" w:rsidR="009C6C23" w:rsidRDefault="009C6C23" w:rsidP="009C6C2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92CCBA" w14:textId="77777777" w:rsidR="009C6C23" w:rsidRPr="001D671E" w:rsidRDefault="009C6C23" w:rsidP="009C6C2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C6C23" w:rsidRPr="00FE545C" w14:paraId="6C81CCC2" w14:textId="77777777" w:rsidTr="00CB61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5037E" w14:textId="77777777" w:rsidR="009C6C23" w:rsidRPr="00FE545C" w:rsidRDefault="009C6C23" w:rsidP="00CB61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3BF6E" w14:textId="77777777" w:rsidR="009C6C23" w:rsidRPr="00FE545C" w:rsidRDefault="009C6C23" w:rsidP="00CB61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873C3D0" w14:textId="77777777" w:rsidR="009C6C23" w:rsidRPr="00FE545C" w:rsidRDefault="009C6C23" w:rsidP="00CB61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BEF22" w14:textId="77777777" w:rsidR="009C6C23" w:rsidRPr="00FE545C" w:rsidRDefault="009C6C23" w:rsidP="00CB61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9C6C23" w:rsidRPr="00FE545C" w14:paraId="4EF86503" w14:textId="77777777" w:rsidTr="00CB61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90D69" w14:textId="77777777" w:rsidR="009C6C23" w:rsidRPr="00FE545C" w:rsidRDefault="009C6C23" w:rsidP="00CB613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45460" w14:textId="77777777" w:rsidR="009C6C23" w:rsidRPr="00FE545C" w:rsidRDefault="009C6C23" w:rsidP="00CB61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5E1E7" w14:textId="77777777" w:rsidR="009C6C23" w:rsidRPr="00FE545C" w:rsidRDefault="009C6C23" w:rsidP="00CB61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C6C23" w:rsidRPr="00FE545C" w14:paraId="4F5B88EA" w14:textId="77777777" w:rsidTr="00CB61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7F4F0" w14:textId="77777777" w:rsidR="009C6C23" w:rsidRPr="00FE545C" w:rsidRDefault="009C6C23" w:rsidP="00CB613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C74A7" w14:textId="77777777" w:rsidR="009C6C23" w:rsidRPr="00FE545C" w:rsidRDefault="009C6C23" w:rsidP="00CB61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3FFDD" w14:textId="77777777" w:rsidR="009C6C23" w:rsidRPr="00FE545C" w:rsidRDefault="009C6C23" w:rsidP="00CB61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5A06BBA" w14:textId="77777777" w:rsidR="009C6C23" w:rsidRDefault="009C6C23" w:rsidP="009C6C2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6517591" w14:textId="77777777" w:rsidR="009C6C23" w:rsidRPr="00D638CC" w:rsidRDefault="009C6C23" w:rsidP="009C6C2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2E1821F4" w14:textId="77777777" w:rsidR="009C6C23" w:rsidRPr="002F276A" w:rsidRDefault="009C6C23" w:rsidP="009C6C2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EDB653B" w14:textId="77777777" w:rsidR="009C6C23" w:rsidRPr="002F276A" w:rsidRDefault="009C6C23" w:rsidP="009C6C2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1C76F3C" w14:textId="77777777" w:rsidR="009C6C23" w:rsidRPr="002F276A" w:rsidRDefault="009C6C23" w:rsidP="009C6C2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B0332BB" w14:textId="77777777" w:rsidR="009C6C23" w:rsidRPr="002F276A" w:rsidRDefault="009C6C23" w:rsidP="009C6C2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4BDF2FF" w14:textId="77777777" w:rsidR="009C6C23" w:rsidRPr="002F276A" w:rsidRDefault="009C6C23" w:rsidP="009C6C2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1FE9EA" w14:textId="77777777" w:rsidR="009C6C23" w:rsidRDefault="009C6C23" w:rsidP="009C6C2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15DA893" w14:textId="77777777" w:rsidR="009C6C23" w:rsidRDefault="009C6C23" w:rsidP="009C6C2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118DED4" w14:textId="77777777" w:rsidR="009C6C23" w:rsidRDefault="009C6C23" w:rsidP="009C6C2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229332C" w14:textId="77777777" w:rsidR="009C6C23" w:rsidRDefault="009C6C23" w:rsidP="009C6C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19CF5C1" w14:textId="77777777" w:rsidR="009C6C23" w:rsidRDefault="009C6C23" w:rsidP="009C6C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D8CADA0" w14:textId="77777777" w:rsidR="009C6C23" w:rsidRDefault="009C6C23" w:rsidP="009C6C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8EDBC07" w14:textId="77777777" w:rsidR="009C6C23" w:rsidRDefault="009C6C23" w:rsidP="009C6C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3531768" w14:textId="77777777" w:rsidR="009C6C23" w:rsidRPr="000B45FE" w:rsidRDefault="009C6C23" w:rsidP="009C6C2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C728D2F" w14:textId="77777777" w:rsidR="009C6C23" w:rsidRDefault="009C6C23" w:rsidP="009C6C23">
      <w:pPr>
        <w:jc w:val="both"/>
        <w:rPr>
          <w:sz w:val="22"/>
          <w:szCs w:val="22"/>
        </w:rPr>
      </w:pPr>
    </w:p>
    <w:p w14:paraId="219EFE85" w14:textId="77777777" w:rsidR="009C6C23" w:rsidRDefault="009C6C23" w:rsidP="009C6C23">
      <w:pPr>
        <w:jc w:val="both"/>
        <w:rPr>
          <w:sz w:val="22"/>
          <w:szCs w:val="22"/>
        </w:rPr>
      </w:pPr>
    </w:p>
    <w:p w14:paraId="6B9701DD" w14:textId="77777777" w:rsidR="009C6C23" w:rsidRPr="00423B06" w:rsidRDefault="009C6C23" w:rsidP="009C6C2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B2F7B6A" w14:textId="77777777" w:rsidR="009C6C23" w:rsidRDefault="009C6C23" w:rsidP="009C6C2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79E5C5D" w14:textId="77777777" w:rsidR="009C6C23" w:rsidRPr="00A351DF" w:rsidRDefault="009C6C23" w:rsidP="009C6C23"/>
    <w:p w14:paraId="1B6773C5" w14:textId="77777777" w:rsidR="00FE545C" w:rsidRPr="009D5757" w:rsidRDefault="00FE545C" w:rsidP="009D5757"/>
    <w:sectPr w:rsidR="00FE545C" w:rsidRPr="009D57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894FA" w14:textId="77777777" w:rsidR="001377AC" w:rsidRDefault="001377AC">
      <w:r>
        <w:separator/>
      </w:r>
    </w:p>
  </w:endnote>
  <w:endnote w:type="continuationSeparator" w:id="0">
    <w:p w14:paraId="4B1726CB" w14:textId="77777777" w:rsidR="001377AC" w:rsidRDefault="00137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406E5" w14:textId="77777777" w:rsidR="008C2670" w:rsidRDefault="008C26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E6D2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AC607" w14:textId="77777777" w:rsidR="008C2670" w:rsidRDefault="008C26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221B6" w14:textId="77777777" w:rsidR="001377AC" w:rsidRDefault="001377AC">
      <w:r>
        <w:separator/>
      </w:r>
    </w:p>
  </w:footnote>
  <w:footnote w:type="continuationSeparator" w:id="0">
    <w:p w14:paraId="08D7E246" w14:textId="77777777" w:rsidR="001377AC" w:rsidRDefault="00137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3B0A2" w14:textId="77777777" w:rsidR="008C2670" w:rsidRDefault="008C26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C73A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137DA" w14:textId="77777777" w:rsidR="008C2670" w:rsidRDefault="008C26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92436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60739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52586749">
    <w:abstractNumId w:val="0"/>
  </w:num>
  <w:num w:numId="4" w16cid:durableId="20889631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77AC"/>
    <w:rsid w:val="00012286"/>
    <w:rsid w:val="00071CCC"/>
    <w:rsid w:val="000B731D"/>
    <w:rsid w:val="000D6134"/>
    <w:rsid w:val="000E09C7"/>
    <w:rsid w:val="000F6589"/>
    <w:rsid w:val="00106636"/>
    <w:rsid w:val="00116EC6"/>
    <w:rsid w:val="001377AC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46577"/>
    <w:rsid w:val="0065290F"/>
    <w:rsid w:val="006815F6"/>
    <w:rsid w:val="007748F0"/>
    <w:rsid w:val="007A4321"/>
    <w:rsid w:val="00833933"/>
    <w:rsid w:val="00853083"/>
    <w:rsid w:val="008B2F0C"/>
    <w:rsid w:val="008B4928"/>
    <w:rsid w:val="008C2670"/>
    <w:rsid w:val="008D2AB8"/>
    <w:rsid w:val="008F1C66"/>
    <w:rsid w:val="00970FE4"/>
    <w:rsid w:val="009C6C23"/>
    <w:rsid w:val="009D5757"/>
    <w:rsid w:val="00A0022B"/>
    <w:rsid w:val="00A346FE"/>
    <w:rsid w:val="00A47B4D"/>
    <w:rsid w:val="00A83018"/>
    <w:rsid w:val="00AE5B9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54EC9BD"/>
  <w15:chartTrackingRefBased/>
  <w15:docId w15:val="{DBFDA3DE-F579-471C-84FB-F0226B31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6C2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442</Words>
  <Characters>4039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2022-06-13T12:03:00Z</cp:lastPrinted>
  <dcterms:created xsi:type="dcterms:W3CDTF">2022-06-13T12:04:00Z</dcterms:created>
  <dcterms:modified xsi:type="dcterms:W3CDTF">2022-06-13T12:04:00Z</dcterms:modified>
</cp:coreProperties>
</file>