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27278" w14:textId="77777777" w:rsidR="007A72C9" w:rsidRPr="00240E71" w:rsidRDefault="009762D8" w:rsidP="007A72C9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6F5E027D">
          <v:roundrect id="_x0000_s1026" style="position:absolute;left:0;text-align:left;margin-left:-25.5pt;margin-top:-13.15pt;width:162pt;height:1in;z-index:251658240" arcsize="10923f"/>
        </w:pict>
      </w:r>
      <w:r w:rsidR="007A72C9">
        <w:rPr>
          <w:b w:val="0"/>
          <w:sz w:val="22"/>
          <w:szCs w:val="22"/>
        </w:rPr>
        <w:tab/>
      </w:r>
      <w:r w:rsidR="007A72C9">
        <w:rPr>
          <w:b w:val="0"/>
          <w:sz w:val="22"/>
          <w:szCs w:val="22"/>
        </w:rPr>
        <w:tab/>
      </w:r>
      <w:r w:rsidR="007A72C9">
        <w:rPr>
          <w:b w:val="0"/>
          <w:sz w:val="22"/>
          <w:szCs w:val="22"/>
        </w:rPr>
        <w:tab/>
      </w:r>
      <w:r w:rsidR="007A72C9">
        <w:rPr>
          <w:b w:val="0"/>
          <w:sz w:val="22"/>
          <w:szCs w:val="22"/>
        </w:rPr>
        <w:tab/>
      </w:r>
      <w:r w:rsidR="007A72C9">
        <w:rPr>
          <w:b w:val="0"/>
          <w:sz w:val="22"/>
          <w:szCs w:val="22"/>
        </w:rPr>
        <w:tab/>
      </w:r>
      <w:r w:rsidR="007A72C9">
        <w:rPr>
          <w:b w:val="0"/>
          <w:sz w:val="22"/>
          <w:szCs w:val="22"/>
        </w:rPr>
        <w:tab/>
      </w:r>
      <w:r w:rsidR="007A72C9">
        <w:rPr>
          <w:b w:val="0"/>
          <w:sz w:val="22"/>
          <w:szCs w:val="22"/>
        </w:rPr>
        <w:tab/>
      </w:r>
      <w:r w:rsidR="007A72C9" w:rsidRPr="004C278E">
        <w:rPr>
          <w:rFonts w:ascii="Times New Roman" w:hAnsi="Times New Roman"/>
        </w:rPr>
        <w:t xml:space="preserve">Załącznik nr </w:t>
      </w:r>
      <w:r w:rsidR="007A72C9">
        <w:rPr>
          <w:rFonts w:ascii="Times New Roman" w:hAnsi="Times New Roman"/>
        </w:rPr>
        <w:t>1</w:t>
      </w:r>
    </w:p>
    <w:p w14:paraId="013E1F38" w14:textId="77777777" w:rsidR="007A72C9" w:rsidRDefault="007A72C9" w:rsidP="007A72C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7404E9B" w14:textId="77777777" w:rsidR="007A72C9" w:rsidRPr="0022732C" w:rsidRDefault="007A72C9" w:rsidP="007A72C9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914710C" w14:textId="77777777" w:rsidR="007A72C9" w:rsidRDefault="007A72C9" w:rsidP="007A72C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041850A" w14:textId="77777777" w:rsidR="007A72C9" w:rsidRPr="0022732C" w:rsidRDefault="007A72C9" w:rsidP="007A72C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C99CCDE" w14:textId="77777777" w:rsidR="007A72C9" w:rsidRPr="0022732C" w:rsidRDefault="007A72C9" w:rsidP="007A72C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53551A6B" w14:textId="77777777" w:rsidR="007A72C9" w:rsidRPr="0022732C" w:rsidRDefault="007A72C9" w:rsidP="007A72C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2E35670" w14:textId="77777777" w:rsidR="007A72C9" w:rsidRPr="0022732C" w:rsidRDefault="007A72C9" w:rsidP="007A72C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677B8D0" w14:textId="77777777" w:rsidR="007A72C9" w:rsidRPr="0022732C" w:rsidRDefault="007A72C9" w:rsidP="007A72C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320E7">
        <w:rPr>
          <w:sz w:val="22"/>
          <w:lang w:val="en-US"/>
        </w:rPr>
        <w:t>……………………………………………………………………………………………..</w:t>
      </w:r>
    </w:p>
    <w:p w14:paraId="19F9F143" w14:textId="77777777" w:rsidR="007A72C9" w:rsidRPr="0022732C" w:rsidRDefault="007A72C9" w:rsidP="007A72C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320E7">
        <w:rPr>
          <w:sz w:val="22"/>
          <w:lang w:val="en-US"/>
        </w:rPr>
        <w:t>…………………………………………………………………………………………….</w:t>
      </w:r>
    </w:p>
    <w:p w14:paraId="24A95ED3" w14:textId="77777777" w:rsidR="007A72C9" w:rsidRPr="0022732C" w:rsidRDefault="007A72C9" w:rsidP="007A72C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0A78312" w14:textId="77777777" w:rsidR="007A72C9" w:rsidRPr="0022732C" w:rsidRDefault="007A72C9" w:rsidP="007A72C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55C08C8" w14:textId="77777777" w:rsidR="007A72C9" w:rsidRPr="0022732C" w:rsidRDefault="007A72C9" w:rsidP="007A72C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6C99FD2" w14:textId="77777777" w:rsidR="007A72C9" w:rsidRDefault="007A72C9" w:rsidP="007A72C9">
      <w:pPr>
        <w:spacing w:line="360" w:lineRule="auto"/>
      </w:pPr>
      <w:r>
        <w:t>Do: Nazwa i siedziba Zamawiającego:</w:t>
      </w:r>
    </w:p>
    <w:p w14:paraId="700519D9" w14:textId="77777777" w:rsidR="007A72C9" w:rsidRPr="00C44BB7" w:rsidRDefault="007A72C9" w:rsidP="007A72C9">
      <w:pPr>
        <w:ind w:right="-110"/>
        <w:rPr>
          <w:b/>
        </w:rPr>
      </w:pPr>
      <w:r w:rsidRPr="00C44BB7">
        <w:rPr>
          <w:b/>
        </w:rPr>
        <w:t>Akademia Górniczo - Hutnicza</w:t>
      </w:r>
    </w:p>
    <w:p w14:paraId="0EBD7C84" w14:textId="77777777" w:rsidR="007A72C9" w:rsidRPr="00C44BB7" w:rsidRDefault="007A72C9" w:rsidP="007A72C9">
      <w:pPr>
        <w:ind w:right="-110"/>
        <w:rPr>
          <w:b/>
        </w:rPr>
      </w:pPr>
      <w:r w:rsidRPr="00C44BB7">
        <w:rPr>
          <w:b/>
        </w:rPr>
        <w:t>im. Stanisława Staszica w Krakowie</w:t>
      </w:r>
    </w:p>
    <w:p w14:paraId="165E8FF9" w14:textId="77777777" w:rsidR="007A72C9" w:rsidRDefault="007A72C9" w:rsidP="007A72C9">
      <w:pPr>
        <w:ind w:right="-110"/>
        <w:rPr>
          <w:b/>
        </w:rPr>
      </w:pPr>
      <w:r w:rsidRPr="00C44BB7">
        <w:rPr>
          <w:b/>
        </w:rPr>
        <w:t>Dział Zamówień Publicznych</w:t>
      </w:r>
      <w:r>
        <w:rPr>
          <w:b/>
        </w:rPr>
        <w:t xml:space="preserve">  </w:t>
      </w:r>
    </w:p>
    <w:p w14:paraId="44C609E4" w14:textId="77777777" w:rsidR="007A72C9" w:rsidRDefault="007A72C9" w:rsidP="007A72C9">
      <w:pPr>
        <w:ind w:right="-110"/>
        <w:rPr>
          <w:b/>
        </w:rPr>
      </w:pPr>
      <w:r w:rsidRPr="00C44BB7">
        <w:rPr>
          <w:b/>
        </w:rPr>
        <w:t>Al. Mickiewicza</w:t>
      </w:r>
      <w:r>
        <w:rPr>
          <w:b/>
        </w:rPr>
        <w:t xml:space="preserve"> </w:t>
      </w:r>
      <w:r w:rsidRPr="00C44BB7">
        <w:rPr>
          <w:b/>
        </w:rPr>
        <w:t>30</w:t>
      </w:r>
      <w:r>
        <w:rPr>
          <w:b/>
        </w:rPr>
        <w:t xml:space="preserve"> </w:t>
      </w:r>
    </w:p>
    <w:p w14:paraId="7C763FC6" w14:textId="77777777" w:rsidR="007A72C9" w:rsidRDefault="007A72C9" w:rsidP="007A72C9">
      <w:pPr>
        <w:rPr>
          <w:b/>
        </w:rPr>
      </w:pPr>
      <w:r w:rsidRPr="00C44BB7">
        <w:rPr>
          <w:b/>
        </w:rPr>
        <w:t>30-059</w:t>
      </w:r>
      <w:r>
        <w:rPr>
          <w:b/>
        </w:rPr>
        <w:t xml:space="preserve"> </w:t>
      </w:r>
      <w:r w:rsidRPr="00C44BB7">
        <w:rPr>
          <w:b/>
        </w:rPr>
        <w:t>Kraków</w:t>
      </w:r>
      <w:r>
        <w:rPr>
          <w:b/>
        </w:rPr>
        <w:t xml:space="preserve">,  </w:t>
      </w:r>
    </w:p>
    <w:p w14:paraId="5F7987DD" w14:textId="77777777" w:rsidR="007A72C9" w:rsidRDefault="007A72C9" w:rsidP="007A72C9">
      <w:pPr>
        <w:ind w:firstLine="3969"/>
        <w:rPr>
          <w:b/>
        </w:rPr>
      </w:pPr>
    </w:p>
    <w:p w14:paraId="545E09B8" w14:textId="0C096CB7" w:rsidR="007A72C9" w:rsidRPr="009762D8" w:rsidRDefault="007A72C9" w:rsidP="007A72C9">
      <w:pPr>
        <w:widowControl w:val="0"/>
        <w:ind w:right="1"/>
        <w:jc w:val="both"/>
        <w:rPr>
          <w:sz w:val="22"/>
          <w:szCs w:val="22"/>
        </w:rPr>
      </w:pPr>
      <w:r w:rsidRPr="009762D8">
        <w:rPr>
          <w:sz w:val="22"/>
          <w:szCs w:val="22"/>
        </w:rPr>
        <w:t xml:space="preserve">Przystępując do postępowania o udzielenie zamówienia publicznego, którego przedmiotem jest </w:t>
      </w:r>
      <w:r w:rsidR="009762D8" w:rsidRPr="009762D8">
        <w:rPr>
          <w:b/>
          <w:sz w:val="22"/>
          <w:szCs w:val="22"/>
        </w:rPr>
        <w:t xml:space="preserve">Dostawa miernika (multimetru) wraz z akcesoriami dla Instytutu Elektroniki </w:t>
      </w:r>
      <w:proofErr w:type="spellStart"/>
      <w:r w:rsidR="009762D8" w:rsidRPr="009762D8">
        <w:rPr>
          <w:b/>
          <w:sz w:val="22"/>
          <w:szCs w:val="22"/>
        </w:rPr>
        <w:t>WIEiT</w:t>
      </w:r>
      <w:proofErr w:type="spellEnd"/>
      <w:r w:rsidRPr="009762D8">
        <w:rPr>
          <w:b/>
          <w:sz w:val="22"/>
          <w:szCs w:val="22"/>
        </w:rPr>
        <w:t xml:space="preserve">, nr sprawy: KC-zp.272-386/22 </w:t>
      </w:r>
      <w:r w:rsidRPr="009762D8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1003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"/>
        <w:gridCol w:w="2461"/>
        <w:gridCol w:w="1843"/>
        <w:gridCol w:w="567"/>
        <w:gridCol w:w="1276"/>
        <w:gridCol w:w="1134"/>
        <w:gridCol w:w="657"/>
        <w:gridCol w:w="1559"/>
        <w:gridCol w:w="13"/>
      </w:tblGrid>
      <w:tr w:rsidR="007A72C9" w14:paraId="0F029D3A" w14:textId="77777777" w:rsidTr="00D5668C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6A7A8EB" w14:textId="77777777" w:rsidR="007A72C9" w:rsidRDefault="007A72C9" w:rsidP="00D5668C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9080760" w14:textId="77777777" w:rsidR="007A72C9" w:rsidRDefault="007A72C9" w:rsidP="00D5668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40FDD12" w14:textId="77777777" w:rsidR="007A72C9" w:rsidRPr="00FD3F61" w:rsidRDefault="007A72C9" w:rsidP="00D5668C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0FA0C44C" w14:textId="77777777" w:rsidR="007A72C9" w:rsidRDefault="007A72C9" w:rsidP="00D5668C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5975966" w14:textId="77777777" w:rsidR="007A72C9" w:rsidRDefault="007A72C9" w:rsidP="00D5668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A4D63F7" w14:textId="77777777" w:rsidR="007A72C9" w:rsidRDefault="007A72C9" w:rsidP="00D5668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600C044" w14:textId="77777777" w:rsidR="007A72C9" w:rsidRDefault="007A72C9" w:rsidP="00D5668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25DCB9C3" w14:textId="77777777" w:rsidR="007A72C9" w:rsidRDefault="007A72C9" w:rsidP="00D5668C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FCF2524" w14:textId="77777777" w:rsidR="007A72C9" w:rsidRDefault="007A72C9" w:rsidP="00D5668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68D08B80" w14:textId="77777777" w:rsidR="007A72C9" w:rsidRDefault="007A72C9" w:rsidP="00D5668C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3849AE6" w14:textId="77777777" w:rsidR="007A72C9" w:rsidRDefault="007A72C9" w:rsidP="00D5668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31372486" w14:textId="77777777" w:rsidR="007A72C9" w:rsidRDefault="007A72C9" w:rsidP="00D5668C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2B8100A6" w14:textId="77777777" w:rsidR="007A72C9" w:rsidRDefault="007A72C9" w:rsidP="00D5668C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7A72C9" w14:paraId="0E8E8F73" w14:textId="77777777" w:rsidTr="00D5668C">
        <w:trPr>
          <w:trHeight w:val="234"/>
        </w:trPr>
        <w:tc>
          <w:tcPr>
            <w:tcW w:w="521" w:type="dxa"/>
            <w:tcBorders>
              <w:left w:val="single" w:sz="12" w:space="0" w:color="auto"/>
              <w:bottom w:val="single" w:sz="12" w:space="0" w:color="auto"/>
            </w:tcBorders>
          </w:tcPr>
          <w:p w14:paraId="72566108" w14:textId="77777777" w:rsidR="007A72C9" w:rsidRDefault="007A72C9" w:rsidP="00D5668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1" w:type="dxa"/>
            <w:tcBorders>
              <w:bottom w:val="single" w:sz="12" w:space="0" w:color="auto"/>
            </w:tcBorders>
          </w:tcPr>
          <w:p w14:paraId="76D55B20" w14:textId="77777777" w:rsidR="007A72C9" w:rsidRDefault="007A72C9" w:rsidP="00D5668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7215D821" w14:textId="77777777" w:rsidR="007A72C9" w:rsidRDefault="007A72C9" w:rsidP="00D5668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4B114D6B" w14:textId="77777777" w:rsidR="007A72C9" w:rsidRDefault="007A72C9" w:rsidP="00D5668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71D3DD35" w14:textId="77777777" w:rsidR="007A72C9" w:rsidRDefault="007A72C9" w:rsidP="00D5668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67DA2433" w14:textId="77777777" w:rsidR="007A72C9" w:rsidRDefault="007A72C9" w:rsidP="00D5668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bottom w:val="single" w:sz="12" w:space="0" w:color="auto"/>
              <w:right w:val="single" w:sz="12" w:space="0" w:color="auto"/>
            </w:tcBorders>
          </w:tcPr>
          <w:p w14:paraId="36ABB2BC" w14:textId="77777777" w:rsidR="007A72C9" w:rsidRDefault="007A72C9" w:rsidP="00D5668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3F4B9F3" w14:textId="77777777" w:rsidR="007A72C9" w:rsidRDefault="007A72C9" w:rsidP="00D5668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7A72C9" w:rsidRPr="00C44251" w14:paraId="44486043" w14:textId="77777777" w:rsidTr="00D5668C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E21DF1C" w14:textId="77777777" w:rsidR="007A72C9" w:rsidRPr="008F4E0A" w:rsidRDefault="007A72C9" w:rsidP="00D5668C">
            <w:pPr>
              <w:ind w:right="-71"/>
              <w:jc w:val="center"/>
              <w:rPr>
                <w:sz w:val="16"/>
                <w:szCs w:val="16"/>
              </w:rPr>
            </w:pPr>
          </w:p>
          <w:p w14:paraId="4478EEB8" w14:textId="77777777" w:rsidR="007A72C9" w:rsidRPr="008F4E0A" w:rsidRDefault="007A72C9" w:rsidP="00D5668C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1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6E6ACF80" w14:textId="5F0C80D6" w:rsidR="007A72C9" w:rsidRPr="00C902CC" w:rsidRDefault="007A72C9" w:rsidP="00D5668C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Multimetr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12A7465B" w14:textId="77777777" w:rsidR="007A72C9" w:rsidRPr="00855ACF" w:rsidRDefault="007A72C9" w:rsidP="00D5668C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3642D76B" w14:textId="1A520BD5" w:rsidR="007A72C9" w:rsidRPr="00C44251" w:rsidRDefault="007A72C9" w:rsidP="00D5668C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  <w:r w:rsidRPr="00C44251">
              <w:rPr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3D4EECDA" w14:textId="77777777" w:rsidR="007A72C9" w:rsidRPr="00C44251" w:rsidRDefault="007A72C9" w:rsidP="00D5668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17E13DE4" w14:textId="77777777" w:rsidR="007A72C9" w:rsidRPr="00C44251" w:rsidRDefault="007A72C9" w:rsidP="00D5668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37100D60" w14:textId="77777777" w:rsidR="007A72C9" w:rsidRPr="00C44251" w:rsidRDefault="007A72C9" w:rsidP="00D5668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DDDE287" w14:textId="77777777" w:rsidR="007A72C9" w:rsidRPr="00C44251" w:rsidRDefault="007A72C9" w:rsidP="00D5668C">
            <w:pPr>
              <w:ind w:right="425"/>
              <w:rPr>
                <w:sz w:val="16"/>
                <w:szCs w:val="16"/>
              </w:rPr>
            </w:pPr>
          </w:p>
        </w:tc>
      </w:tr>
      <w:tr w:rsidR="007A72C9" w:rsidRPr="00C44251" w14:paraId="3C621CFD" w14:textId="77777777" w:rsidTr="00D5668C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47A57CF" w14:textId="6040B0FB" w:rsidR="007A72C9" w:rsidRPr="008F4E0A" w:rsidRDefault="007A72C9" w:rsidP="00D5668C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548764D5" w14:textId="2CADB775" w:rsidR="007A72C9" w:rsidRDefault="007A72C9" w:rsidP="00D5668C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Karta 6x 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693427E7" w14:textId="77777777" w:rsidR="007A72C9" w:rsidRPr="00855ACF" w:rsidRDefault="007A72C9" w:rsidP="00D5668C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10EBB1AC" w14:textId="4C948B8D" w:rsidR="007A72C9" w:rsidRDefault="007A72C9" w:rsidP="00D5668C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3D0BC46A" w14:textId="77777777" w:rsidR="007A72C9" w:rsidRPr="00C44251" w:rsidRDefault="007A72C9" w:rsidP="00D5668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077AE171" w14:textId="77777777" w:rsidR="007A72C9" w:rsidRPr="00C44251" w:rsidRDefault="007A72C9" w:rsidP="00D5668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102751BE" w14:textId="77777777" w:rsidR="007A72C9" w:rsidRPr="00C44251" w:rsidRDefault="007A72C9" w:rsidP="00D5668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F77A783" w14:textId="77777777" w:rsidR="007A72C9" w:rsidRPr="00C44251" w:rsidRDefault="007A72C9" w:rsidP="00D5668C">
            <w:pPr>
              <w:ind w:right="425"/>
              <w:rPr>
                <w:sz w:val="16"/>
                <w:szCs w:val="16"/>
              </w:rPr>
            </w:pPr>
          </w:p>
        </w:tc>
      </w:tr>
      <w:tr w:rsidR="007A72C9" w:rsidRPr="00C44251" w14:paraId="39467D46" w14:textId="77777777" w:rsidTr="00D5668C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1E7C48F" w14:textId="2CD2831F" w:rsidR="007A72C9" w:rsidRPr="008F4E0A" w:rsidRDefault="007A72C9" w:rsidP="00D5668C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736C890C" w14:textId="1890DC42" w:rsidR="007A72C9" w:rsidRDefault="007A72C9" w:rsidP="00D5668C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Karta </w:t>
            </w:r>
            <w:proofErr w:type="spellStart"/>
            <w:r>
              <w:rPr>
                <w:b/>
                <w:sz w:val="16"/>
                <w:szCs w:val="16"/>
              </w:rPr>
              <w:t>GPiB</w:t>
            </w:r>
            <w:proofErr w:type="spellEnd"/>
            <w:r>
              <w:rPr>
                <w:b/>
                <w:sz w:val="16"/>
                <w:szCs w:val="16"/>
              </w:rPr>
              <w:t xml:space="preserve"> (karta do komunikacji)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25D28F2A" w14:textId="77777777" w:rsidR="007A72C9" w:rsidRPr="00855ACF" w:rsidRDefault="007A72C9" w:rsidP="00D5668C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19CB1733" w14:textId="61756B1A" w:rsidR="007A72C9" w:rsidRDefault="007A72C9" w:rsidP="00D5668C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1F45CA4F" w14:textId="77777777" w:rsidR="007A72C9" w:rsidRPr="00C44251" w:rsidRDefault="007A72C9" w:rsidP="00D5668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536EF6D0" w14:textId="77777777" w:rsidR="007A72C9" w:rsidRPr="00C44251" w:rsidRDefault="007A72C9" w:rsidP="00D5668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62FF79A7" w14:textId="77777777" w:rsidR="007A72C9" w:rsidRPr="00C44251" w:rsidRDefault="007A72C9" w:rsidP="00D5668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DEAF1AD" w14:textId="77777777" w:rsidR="007A72C9" w:rsidRPr="00C44251" w:rsidRDefault="007A72C9" w:rsidP="00D5668C">
            <w:pPr>
              <w:ind w:right="425"/>
              <w:rPr>
                <w:sz w:val="16"/>
                <w:szCs w:val="16"/>
              </w:rPr>
            </w:pPr>
          </w:p>
        </w:tc>
      </w:tr>
      <w:tr w:rsidR="007A72C9" w14:paraId="267BFF6C" w14:textId="77777777" w:rsidTr="00D5668C">
        <w:trPr>
          <w:gridAfter w:val="1"/>
          <w:wAfter w:w="13" w:type="dxa"/>
          <w:trHeight w:val="163"/>
        </w:trPr>
        <w:tc>
          <w:tcPr>
            <w:tcW w:w="845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27A1B0B3" w14:textId="77777777" w:rsidR="007A72C9" w:rsidRPr="00BF11F0" w:rsidRDefault="007A72C9" w:rsidP="00D5668C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14:paraId="01048C03" w14:textId="77777777" w:rsidR="007A72C9" w:rsidRDefault="007A72C9" w:rsidP="00D5668C">
            <w:pPr>
              <w:ind w:right="425"/>
              <w:rPr>
                <w:sz w:val="22"/>
              </w:rPr>
            </w:pPr>
          </w:p>
        </w:tc>
      </w:tr>
    </w:tbl>
    <w:p w14:paraId="7E028BC7" w14:textId="77777777" w:rsidR="007A72C9" w:rsidRPr="00FB1B4F" w:rsidRDefault="007A72C9" w:rsidP="007A72C9">
      <w:pPr>
        <w:widowControl w:val="0"/>
        <w:ind w:right="1"/>
        <w:jc w:val="both"/>
        <w:rPr>
          <w:b/>
          <w:sz w:val="20"/>
        </w:rPr>
      </w:pPr>
    </w:p>
    <w:p w14:paraId="42B949D1" w14:textId="77777777" w:rsidR="007A72C9" w:rsidRPr="00FB1B4F" w:rsidRDefault="007A72C9" w:rsidP="007A72C9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5951A42D" w14:textId="77777777" w:rsidR="007A72C9" w:rsidRPr="00FB1B4F" w:rsidRDefault="007A72C9" w:rsidP="007A72C9">
      <w:pPr>
        <w:widowControl w:val="0"/>
        <w:ind w:right="1"/>
        <w:jc w:val="both"/>
        <w:rPr>
          <w:b/>
          <w:sz w:val="18"/>
        </w:rPr>
      </w:pPr>
    </w:p>
    <w:p w14:paraId="2C14369A" w14:textId="77777777" w:rsidR="007A72C9" w:rsidRPr="009762D8" w:rsidRDefault="007A72C9" w:rsidP="007A72C9">
      <w:pPr>
        <w:pStyle w:val="Tekstpodstawowy"/>
        <w:spacing w:line="240" w:lineRule="auto"/>
        <w:rPr>
          <w:sz w:val="22"/>
          <w:szCs w:val="22"/>
        </w:rPr>
      </w:pPr>
      <w:r w:rsidRPr="009762D8">
        <w:rPr>
          <w:sz w:val="22"/>
          <w:szCs w:val="22"/>
        </w:rPr>
        <w:t>Powyższa cena zawiera podatek VAT w wysokości 23 % tj.…………………….PLN</w:t>
      </w:r>
    </w:p>
    <w:p w14:paraId="1E7F8D23" w14:textId="77777777" w:rsidR="007A72C9" w:rsidRPr="009762D8" w:rsidRDefault="007A72C9" w:rsidP="007A72C9">
      <w:pPr>
        <w:widowControl w:val="0"/>
        <w:ind w:right="1"/>
        <w:jc w:val="both"/>
        <w:rPr>
          <w:b/>
          <w:sz w:val="22"/>
          <w:szCs w:val="22"/>
        </w:rPr>
      </w:pPr>
    </w:p>
    <w:p w14:paraId="1E562D5E" w14:textId="212198D5" w:rsidR="007A72C9" w:rsidRPr="009762D8" w:rsidRDefault="007A72C9" w:rsidP="007A72C9">
      <w:pPr>
        <w:widowControl w:val="0"/>
        <w:ind w:right="1"/>
        <w:jc w:val="both"/>
        <w:rPr>
          <w:b/>
          <w:sz w:val="22"/>
          <w:szCs w:val="22"/>
        </w:rPr>
      </w:pPr>
      <w:r w:rsidRPr="009762D8">
        <w:rPr>
          <w:b/>
          <w:sz w:val="22"/>
          <w:szCs w:val="22"/>
        </w:rPr>
        <w:t xml:space="preserve">Termin realizacji zamówienia: </w:t>
      </w:r>
      <w:r w:rsidRPr="009762D8">
        <w:rPr>
          <w:sz w:val="22"/>
          <w:szCs w:val="22"/>
        </w:rPr>
        <w:t>………………………………</w:t>
      </w:r>
      <w:r w:rsidR="004B3C0E" w:rsidRPr="009762D8">
        <w:rPr>
          <w:sz w:val="22"/>
          <w:szCs w:val="22"/>
        </w:rPr>
        <w:t xml:space="preserve"> dni </w:t>
      </w:r>
      <w:r w:rsidRPr="009762D8">
        <w:rPr>
          <w:i/>
          <w:sz w:val="22"/>
          <w:szCs w:val="22"/>
        </w:rPr>
        <w:t>(</w:t>
      </w:r>
      <w:r w:rsidRPr="009762D8">
        <w:rPr>
          <w:i/>
          <w:sz w:val="22"/>
          <w:szCs w:val="22"/>
          <w:highlight w:val="yellow"/>
        </w:rPr>
        <w:t>kryterium oceny ofert</w:t>
      </w:r>
      <w:r w:rsidRPr="009762D8">
        <w:rPr>
          <w:i/>
          <w:sz w:val="22"/>
          <w:szCs w:val="22"/>
        </w:rPr>
        <w:t>)</w:t>
      </w:r>
    </w:p>
    <w:p w14:paraId="6B1724B8" w14:textId="77777777" w:rsidR="007A72C9" w:rsidRPr="009762D8" w:rsidRDefault="007A72C9" w:rsidP="007A72C9">
      <w:pPr>
        <w:widowControl w:val="0"/>
        <w:ind w:right="1"/>
        <w:jc w:val="both"/>
        <w:rPr>
          <w:b/>
          <w:sz w:val="22"/>
          <w:szCs w:val="22"/>
        </w:rPr>
      </w:pPr>
    </w:p>
    <w:p w14:paraId="24D41885" w14:textId="41373AC7" w:rsidR="004B3C0E" w:rsidRPr="009762D8" w:rsidRDefault="007A72C9" w:rsidP="004B3C0E">
      <w:pPr>
        <w:widowControl w:val="0"/>
        <w:ind w:right="1"/>
        <w:jc w:val="both"/>
        <w:rPr>
          <w:b/>
          <w:sz w:val="22"/>
          <w:szCs w:val="22"/>
        </w:rPr>
      </w:pPr>
      <w:r w:rsidRPr="009762D8">
        <w:rPr>
          <w:b/>
          <w:sz w:val="22"/>
          <w:szCs w:val="22"/>
        </w:rPr>
        <w:t>Okres udzielonej gwarancji wynosi:</w:t>
      </w:r>
      <w:r w:rsidRPr="009762D8">
        <w:rPr>
          <w:sz w:val="22"/>
          <w:szCs w:val="22"/>
        </w:rPr>
        <w:t xml:space="preserve"> </w:t>
      </w:r>
      <w:r w:rsidR="004B3C0E" w:rsidRPr="009762D8">
        <w:rPr>
          <w:sz w:val="22"/>
          <w:szCs w:val="22"/>
        </w:rPr>
        <w:t>……………….</w:t>
      </w:r>
      <w:r w:rsidRPr="009762D8">
        <w:rPr>
          <w:sz w:val="22"/>
          <w:szCs w:val="22"/>
        </w:rPr>
        <w:t xml:space="preserve"> </w:t>
      </w:r>
      <w:r w:rsidR="004B3C0E" w:rsidRPr="009762D8">
        <w:rPr>
          <w:sz w:val="22"/>
          <w:szCs w:val="22"/>
        </w:rPr>
        <w:t>m</w:t>
      </w:r>
      <w:r w:rsidRPr="009762D8">
        <w:rPr>
          <w:sz w:val="22"/>
          <w:szCs w:val="22"/>
        </w:rPr>
        <w:t>iesięcy</w:t>
      </w:r>
      <w:r w:rsidR="004B3C0E" w:rsidRPr="009762D8">
        <w:rPr>
          <w:sz w:val="22"/>
          <w:szCs w:val="22"/>
        </w:rPr>
        <w:t xml:space="preserve"> </w:t>
      </w:r>
      <w:r w:rsidR="004B3C0E" w:rsidRPr="009762D8">
        <w:rPr>
          <w:i/>
          <w:sz w:val="22"/>
          <w:szCs w:val="22"/>
        </w:rPr>
        <w:t>(</w:t>
      </w:r>
      <w:r w:rsidR="004B3C0E" w:rsidRPr="009762D8">
        <w:rPr>
          <w:i/>
          <w:sz w:val="22"/>
          <w:szCs w:val="22"/>
          <w:highlight w:val="yellow"/>
        </w:rPr>
        <w:t>kryterium oceny ofert</w:t>
      </w:r>
      <w:r w:rsidR="004B3C0E" w:rsidRPr="009762D8">
        <w:rPr>
          <w:i/>
          <w:sz w:val="22"/>
          <w:szCs w:val="22"/>
        </w:rPr>
        <w:t>)</w:t>
      </w:r>
    </w:p>
    <w:p w14:paraId="71E8A22C" w14:textId="39580DD2" w:rsidR="007A72C9" w:rsidRPr="009762D8" w:rsidRDefault="004B3C0E" w:rsidP="007A72C9">
      <w:pPr>
        <w:widowControl w:val="0"/>
        <w:ind w:right="1"/>
        <w:jc w:val="both"/>
        <w:rPr>
          <w:b/>
          <w:sz w:val="22"/>
          <w:szCs w:val="22"/>
        </w:rPr>
      </w:pPr>
      <w:r w:rsidRPr="009762D8">
        <w:rPr>
          <w:b/>
          <w:sz w:val="22"/>
          <w:szCs w:val="22"/>
        </w:rPr>
        <w:t xml:space="preserve"> </w:t>
      </w:r>
    </w:p>
    <w:p w14:paraId="66EC6E38" w14:textId="77777777" w:rsidR="007A72C9" w:rsidRPr="009762D8" w:rsidRDefault="007A72C9" w:rsidP="007A72C9">
      <w:pPr>
        <w:tabs>
          <w:tab w:val="left" w:pos="426"/>
        </w:tabs>
        <w:jc w:val="both"/>
        <w:rPr>
          <w:b/>
          <w:sz w:val="22"/>
          <w:szCs w:val="22"/>
        </w:rPr>
      </w:pPr>
      <w:r w:rsidRPr="009762D8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9762D8">
        <w:rPr>
          <w:b/>
          <w:sz w:val="22"/>
          <w:szCs w:val="22"/>
        </w:rPr>
        <w:t xml:space="preserve"> TAK/NIE</w:t>
      </w:r>
    </w:p>
    <w:p w14:paraId="174D354F" w14:textId="77777777" w:rsidR="007A72C9" w:rsidRPr="00FE545C" w:rsidRDefault="007A72C9" w:rsidP="007A72C9">
      <w:pPr>
        <w:tabs>
          <w:tab w:val="left" w:pos="426"/>
        </w:tabs>
        <w:jc w:val="both"/>
        <w:rPr>
          <w:sz w:val="16"/>
          <w:szCs w:val="18"/>
        </w:rPr>
      </w:pPr>
      <w:r w:rsidRPr="009762D8">
        <w:rPr>
          <w:b/>
          <w:sz w:val="22"/>
          <w:szCs w:val="22"/>
        </w:rPr>
        <w:t xml:space="preserve">Termin płatności: </w:t>
      </w:r>
      <w:r w:rsidRPr="009762D8">
        <w:rPr>
          <w:sz w:val="22"/>
          <w:szCs w:val="22"/>
        </w:rPr>
        <w:t>przelewem w terminie do 21 dni od daty otrzymania faktury przez Zamawiającego</w:t>
      </w:r>
      <w:r w:rsidRPr="00FE545C">
        <w:rPr>
          <w:sz w:val="22"/>
        </w:rPr>
        <w:t>.</w:t>
      </w:r>
    </w:p>
    <w:p w14:paraId="712A6D22" w14:textId="77777777" w:rsidR="007A72C9" w:rsidRDefault="007A72C9" w:rsidP="007A72C9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03A9AB90" w14:textId="07EAB1DA" w:rsidR="007A72C9" w:rsidRPr="00730EFE" w:rsidRDefault="007A72C9" w:rsidP="007A72C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="004B3C0E">
        <w:rPr>
          <w:color w:val="000000"/>
          <w:sz w:val="22"/>
          <w:szCs w:val="22"/>
          <w:lang w:eastAsia="ar-SA"/>
        </w:rPr>
        <w:t xml:space="preserve">do 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 w:rsidR="004B3C0E"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1F2770AE" w14:textId="77777777" w:rsidR="007A72C9" w:rsidRPr="001D671E" w:rsidRDefault="007A72C9" w:rsidP="007A72C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71A93FC" w14:textId="77777777" w:rsidR="007A72C9" w:rsidRDefault="007A72C9" w:rsidP="007A72C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1ABFD0B" w14:textId="77777777" w:rsidR="007A72C9" w:rsidRDefault="007A72C9" w:rsidP="007A72C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E176850" w14:textId="77777777" w:rsidR="007A72C9" w:rsidRDefault="007A72C9" w:rsidP="007A72C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098C53" w14:textId="77777777" w:rsidR="007A72C9" w:rsidRPr="001D671E" w:rsidRDefault="007A72C9" w:rsidP="007A72C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A72C9" w:rsidRPr="00FE545C" w14:paraId="0157E080" w14:textId="77777777" w:rsidTr="00D5668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58F5AA" w14:textId="77777777" w:rsidR="007A72C9" w:rsidRPr="00FE545C" w:rsidRDefault="007A72C9" w:rsidP="00D5668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D5465E" w14:textId="77777777" w:rsidR="007A72C9" w:rsidRPr="00FE545C" w:rsidRDefault="007A72C9" w:rsidP="00D5668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3F932D5" w14:textId="77777777" w:rsidR="007A72C9" w:rsidRPr="00FE545C" w:rsidRDefault="007A72C9" w:rsidP="00D5668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1FCF14" w14:textId="77777777" w:rsidR="007A72C9" w:rsidRPr="00FE545C" w:rsidRDefault="007A72C9" w:rsidP="00D5668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7A72C9" w:rsidRPr="00FE545C" w14:paraId="2F04A919" w14:textId="77777777" w:rsidTr="00D5668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C44C0" w14:textId="77777777" w:rsidR="007A72C9" w:rsidRPr="00FE545C" w:rsidRDefault="007A72C9" w:rsidP="00D5668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640B5" w14:textId="77777777" w:rsidR="007A72C9" w:rsidRPr="00FE545C" w:rsidRDefault="007A72C9" w:rsidP="00D5668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1D459E" w14:textId="77777777" w:rsidR="007A72C9" w:rsidRPr="00FE545C" w:rsidRDefault="007A72C9" w:rsidP="00D5668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A72C9" w:rsidRPr="00FE545C" w14:paraId="0DD26D87" w14:textId="77777777" w:rsidTr="00D5668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7F0BB" w14:textId="77777777" w:rsidR="007A72C9" w:rsidRPr="00FE545C" w:rsidRDefault="007A72C9" w:rsidP="00D5668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B2F2B" w14:textId="77777777" w:rsidR="007A72C9" w:rsidRPr="00FE545C" w:rsidRDefault="007A72C9" w:rsidP="00D5668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D5A6B" w14:textId="77777777" w:rsidR="007A72C9" w:rsidRPr="00FE545C" w:rsidRDefault="007A72C9" w:rsidP="00D5668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CC07F6D" w14:textId="77777777" w:rsidR="007A72C9" w:rsidRDefault="007A72C9" w:rsidP="007A72C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FE558F4" w14:textId="77777777" w:rsidR="007A72C9" w:rsidRPr="00D638CC" w:rsidRDefault="007A72C9" w:rsidP="007A72C9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7C92791B" w14:textId="77777777" w:rsidR="007A72C9" w:rsidRPr="002F276A" w:rsidRDefault="007A72C9" w:rsidP="007A72C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1A3CF34D" w14:textId="77777777" w:rsidR="007A72C9" w:rsidRPr="002F276A" w:rsidRDefault="007A72C9" w:rsidP="007A72C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F4E996E" w14:textId="77777777" w:rsidR="007A72C9" w:rsidRPr="002F276A" w:rsidRDefault="007A72C9" w:rsidP="007A72C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560DD3C" w14:textId="77777777" w:rsidR="007A72C9" w:rsidRPr="002F276A" w:rsidRDefault="007A72C9" w:rsidP="007A72C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014438E" w14:textId="77777777" w:rsidR="007A72C9" w:rsidRPr="002F276A" w:rsidRDefault="007A72C9" w:rsidP="007A72C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47062B2" w14:textId="77777777" w:rsidR="007A72C9" w:rsidRDefault="007A72C9" w:rsidP="007A72C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68724C7" w14:textId="77777777" w:rsidR="007A72C9" w:rsidRDefault="007A72C9" w:rsidP="007A72C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99A9F2A" w14:textId="77777777" w:rsidR="007A72C9" w:rsidRDefault="007A72C9" w:rsidP="007A72C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BD8E2EE" w14:textId="77777777" w:rsidR="007A72C9" w:rsidRDefault="007A72C9" w:rsidP="007A72C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A8681AE" w14:textId="77777777" w:rsidR="007A72C9" w:rsidRDefault="007A72C9" w:rsidP="007A72C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529B30C" w14:textId="77777777" w:rsidR="007A72C9" w:rsidRDefault="007A72C9" w:rsidP="007A72C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BC6AE19" w14:textId="77777777" w:rsidR="007A72C9" w:rsidRDefault="007A72C9" w:rsidP="007A72C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011CDA6" w14:textId="77777777" w:rsidR="007A72C9" w:rsidRPr="000B45FE" w:rsidRDefault="007A72C9" w:rsidP="007A72C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60B279B" w14:textId="77777777" w:rsidR="007A72C9" w:rsidRDefault="007A72C9" w:rsidP="007A72C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04FB3809" w14:textId="77777777" w:rsidR="007A72C9" w:rsidRDefault="007A72C9" w:rsidP="007A72C9">
      <w:pPr>
        <w:jc w:val="both"/>
        <w:rPr>
          <w:sz w:val="22"/>
          <w:szCs w:val="22"/>
        </w:rPr>
      </w:pPr>
    </w:p>
    <w:p w14:paraId="34A152C3" w14:textId="77777777" w:rsidR="007A72C9" w:rsidRPr="00423B06" w:rsidRDefault="007A72C9" w:rsidP="007A72C9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2BF0E419" w14:textId="77777777" w:rsidR="007A72C9" w:rsidRDefault="007A72C9" w:rsidP="007A72C9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536B6414" w14:textId="77777777" w:rsidR="007A72C9" w:rsidRPr="001C0490" w:rsidRDefault="007A72C9" w:rsidP="007A72C9"/>
    <w:p w14:paraId="59EB3AAA" w14:textId="77777777" w:rsidR="007A72C9" w:rsidRPr="00EB41D5" w:rsidRDefault="007A72C9" w:rsidP="007A72C9"/>
    <w:p w14:paraId="6CE8DBB9" w14:textId="77777777" w:rsidR="00FE545C" w:rsidRPr="00575271" w:rsidRDefault="00FE545C" w:rsidP="00575271"/>
    <w:sectPr w:rsidR="00FE545C" w:rsidRPr="0057527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E42AB" w14:textId="77777777" w:rsidR="00F9370B" w:rsidRDefault="00F9370B">
      <w:r>
        <w:separator/>
      </w:r>
    </w:p>
  </w:endnote>
  <w:endnote w:type="continuationSeparator" w:id="0">
    <w:p w14:paraId="6C00243F" w14:textId="77777777" w:rsidR="00F9370B" w:rsidRDefault="00F93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CC441" w14:textId="77777777" w:rsidR="005C5C36" w:rsidRDefault="005C5C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5F3E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B463C" w14:textId="77777777" w:rsidR="005C5C36" w:rsidRDefault="005C5C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1DBDA" w14:textId="77777777" w:rsidR="00F9370B" w:rsidRDefault="00F9370B">
      <w:r>
        <w:separator/>
      </w:r>
    </w:p>
  </w:footnote>
  <w:footnote w:type="continuationSeparator" w:id="0">
    <w:p w14:paraId="361A765B" w14:textId="77777777" w:rsidR="00F9370B" w:rsidRDefault="00F937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12D6B" w14:textId="77777777" w:rsidR="005C5C36" w:rsidRDefault="005C5C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150D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69533" w14:textId="77777777" w:rsidR="005C5C36" w:rsidRDefault="005C5C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919517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94674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2299704">
    <w:abstractNumId w:val="0"/>
  </w:num>
  <w:num w:numId="4" w16cid:durableId="13878707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370B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3C0E"/>
    <w:rsid w:val="004B7300"/>
    <w:rsid w:val="004C6753"/>
    <w:rsid w:val="00575271"/>
    <w:rsid w:val="00595C87"/>
    <w:rsid w:val="005C5C36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A72C9"/>
    <w:rsid w:val="00833933"/>
    <w:rsid w:val="00853083"/>
    <w:rsid w:val="008B2F0C"/>
    <w:rsid w:val="008B4928"/>
    <w:rsid w:val="008D2AB8"/>
    <w:rsid w:val="008F1C66"/>
    <w:rsid w:val="00970FE4"/>
    <w:rsid w:val="009762D8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9370B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08D5B18"/>
  <w15:chartTrackingRefBased/>
  <w15:docId w15:val="{1DE1AC93-637D-415C-9758-7625BE764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72C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494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2022-06-15T08:58:00Z</cp:lastPrinted>
  <dcterms:created xsi:type="dcterms:W3CDTF">2022-06-15T08:46:00Z</dcterms:created>
  <dcterms:modified xsi:type="dcterms:W3CDTF">2022-06-15T09:01:00Z</dcterms:modified>
</cp:coreProperties>
</file>