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A53" w:rsidRPr="008D737E" w:rsidRDefault="00773A53" w:rsidP="00773A53">
      <w:pPr>
        <w:tabs>
          <w:tab w:val="right" w:pos="8220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</w:t>
      </w:r>
      <w:r>
        <w:rPr>
          <w:rFonts w:ascii="Verdana" w:hAnsi="Verdana"/>
          <w:sz w:val="16"/>
          <w:szCs w:val="16"/>
        </w:rPr>
        <w:t>-356/22</w:t>
      </w:r>
      <w:r w:rsidRPr="008D737E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>Kraków, 20.06.2022r.</w:t>
      </w:r>
    </w:p>
    <w:p w:rsidR="00773A53" w:rsidRPr="00E7004D" w:rsidRDefault="00773A53" w:rsidP="00773A53">
      <w:pPr>
        <w:ind w:left="4536"/>
        <w:rPr>
          <w:sz w:val="20"/>
          <w:szCs w:val="20"/>
        </w:rPr>
      </w:pPr>
    </w:p>
    <w:p w:rsidR="00773A53" w:rsidRDefault="00773A53" w:rsidP="00773A53">
      <w:pPr>
        <w:ind w:left="3828" w:firstLine="708"/>
        <w:rPr>
          <w:rFonts w:ascii="Verdana" w:hAnsi="Verdana"/>
          <w:b/>
          <w:sz w:val="20"/>
          <w:szCs w:val="20"/>
        </w:rPr>
      </w:pPr>
    </w:p>
    <w:p w:rsidR="00773A53" w:rsidRPr="00E7004D" w:rsidRDefault="00773A53" w:rsidP="00773A53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773A53" w:rsidRPr="00E7004D" w:rsidRDefault="00773A53" w:rsidP="00773A53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SWZ</w:t>
      </w:r>
    </w:p>
    <w:p w:rsidR="00773A53" w:rsidRPr="00E7004D" w:rsidRDefault="00773A53" w:rsidP="00773A5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73A53" w:rsidRPr="008D737E" w:rsidRDefault="00773A53" w:rsidP="00773A5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773A53" w:rsidRPr="008D737E" w:rsidRDefault="00773A53" w:rsidP="00773A53">
      <w:pPr>
        <w:rPr>
          <w:rFonts w:ascii="Verdana" w:hAnsi="Verdana"/>
          <w:sz w:val="20"/>
          <w:szCs w:val="20"/>
        </w:rPr>
      </w:pPr>
    </w:p>
    <w:p w:rsidR="00773A53" w:rsidRPr="004A388E" w:rsidRDefault="00773A53" w:rsidP="00773A53">
      <w:pPr>
        <w:ind w:left="952" w:hanging="910"/>
        <w:jc w:val="both"/>
        <w:rPr>
          <w:rFonts w:ascii="Verdana" w:hAnsi="Verdana"/>
          <w:b/>
          <w:bCs/>
          <w:iCs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9D1D1D">
        <w:rPr>
          <w:rFonts w:ascii="Verdana" w:hAnsi="Verdana"/>
          <w:sz w:val="20"/>
          <w:szCs w:val="20"/>
        </w:rPr>
        <w:t>ogłoszenia w postępowaniu na</w:t>
      </w:r>
      <w:r w:rsidRPr="009D1D1D">
        <w:rPr>
          <w:rFonts w:ascii="Verdana" w:hAnsi="Verdana"/>
          <w:b/>
          <w:sz w:val="20"/>
          <w:szCs w:val="20"/>
        </w:rPr>
        <w:t xml:space="preserve"> </w:t>
      </w:r>
      <w:r w:rsidR="002573A0" w:rsidRPr="002573A0">
        <w:rPr>
          <w:rFonts w:ascii="Verdana" w:hAnsi="Verdana"/>
          <w:b/>
          <w:bCs/>
          <w:iCs/>
          <w:sz w:val="20"/>
          <w:szCs w:val="20"/>
        </w:rPr>
        <w:t xml:space="preserve">dostawa systemu do dyfrakcji elektronów wstecznie rozproszonych dla </w:t>
      </w:r>
      <w:proofErr w:type="spellStart"/>
      <w:r w:rsidR="002573A0" w:rsidRPr="002573A0">
        <w:rPr>
          <w:rFonts w:ascii="Verdana" w:hAnsi="Verdana"/>
          <w:b/>
          <w:bCs/>
          <w:iCs/>
          <w:sz w:val="20"/>
          <w:szCs w:val="20"/>
        </w:rPr>
        <w:t>WIMiIP</w:t>
      </w:r>
      <w:proofErr w:type="spellEnd"/>
      <w:r w:rsidR="002573A0" w:rsidRPr="002573A0">
        <w:rPr>
          <w:rFonts w:ascii="Verdana" w:hAnsi="Verdana"/>
          <w:b/>
          <w:bCs/>
          <w:iCs/>
          <w:sz w:val="20"/>
          <w:szCs w:val="20"/>
        </w:rPr>
        <w:t xml:space="preserve"> - KC-zp.272-356/22</w:t>
      </w:r>
      <w:r>
        <w:rPr>
          <w:rFonts w:ascii="Verdana" w:hAnsi="Verdana"/>
          <w:b/>
          <w:bCs/>
          <w:iCs/>
          <w:sz w:val="20"/>
          <w:szCs w:val="20"/>
        </w:rPr>
        <w:t>.</w:t>
      </w:r>
    </w:p>
    <w:p w:rsidR="00773A53" w:rsidRPr="009D1D1D" w:rsidRDefault="00773A53" w:rsidP="00773A53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773A53" w:rsidRPr="008D737E" w:rsidRDefault="00773A53" w:rsidP="00773A53">
      <w:pPr>
        <w:jc w:val="both"/>
        <w:rPr>
          <w:rFonts w:ascii="Verdana" w:hAnsi="Verdana"/>
          <w:bCs/>
          <w:sz w:val="20"/>
          <w:szCs w:val="20"/>
        </w:rPr>
      </w:pPr>
    </w:p>
    <w:p w:rsidR="00773A53" w:rsidRPr="008D737E" w:rsidRDefault="00773A53" w:rsidP="00773A53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20.06.2022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73A53" w:rsidRPr="008D737E" w:rsidRDefault="00773A53" w:rsidP="00773A53">
      <w:pPr>
        <w:jc w:val="both"/>
        <w:rPr>
          <w:rFonts w:ascii="Verdana" w:hAnsi="Verdana"/>
          <w:sz w:val="20"/>
          <w:szCs w:val="20"/>
        </w:rPr>
      </w:pPr>
    </w:p>
    <w:p w:rsidR="00773A53" w:rsidRPr="008D737E" w:rsidRDefault="00773A53" w:rsidP="00773A53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90.1.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73A53" w:rsidRDefault="00773A53" w:rsidP="00773A53"/>
    <w:p w:rsidR="00773A53" w:rsidRDefault="00773A53" w:rsidP="00773A53"/>
    <w:p w:rsidR="00773A53" w:rsidRDefault="00773A53" w:rsidP="00773A53">
      <w:pPr>
        <w:pStyle w:val="Zwykytekst"/>
      </w:pPr>
    </w:p>
    <w:p w:rsidR="00773A53" w:rsidRDefault="00773A53" w:rsidP="00773A53"/>
    <w:p w:rsidR="00773A53" w:rsidRDefault="00773A53" w:rsidP="00773A53"/>
    <w:p w:rsidR="00BD2553" w:rsidRPr="00773A53" w:rsidRDefault="00BD2553" w:rsidP="00773A53"/>
    <w:sectPr w:rsidR="00BD2553" w:rsidRPr="00773A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5F8" w:rsidRDefault="00D935F8">
      <w:r>
        <w:separator/>
      </w:r>
    </w:p>
  </w:endnote>
  <w:endnote w:type="continuationSeparator" w:id="0">
    <w:p w:rsidR="00D935F8" w:rsidRDefault="00D93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5F8" w:rsidRDefault="00D935F8">
      <w:r>
        <w:separator/>
      </w:r>
    </w:p>
  </w:footnote>
  <w:footnote w:type="continuationSeparator" w:id="0">
    <w:p w:rsidR="00D935F8" w:rsidRDefault="00D93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573A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573A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5F8"/>
    <w:rsid w:val="001B6005"/>
    <w:rsid w:val="002319A6"/>
    <w:rsid w:val="002573A0"/>
    <w:rsid w:val="00292C4D"/>
    <w:rsid w:val="00392574"/>
    <w:rsid w:val="003E2CA9"/>
    <w:rsid w:val="003F2DC3"/>
    <w:rsid w:val="00421ADF"/>
    <w:rsid w:val="005F4C81"/>
    <w:rsid w:val="00773A53"/>
    <w:rsid w:val="007762E7"/>
    <w:rsid w:val="007A7965"/>
    <w:rsid w:val="00824E27"/>
    <w:rsid w:val="00A36A97"/>
    <w:rsid w:val="00BB24B9"/>
    <w:rsid w:val="00BD2553"/>
    <w:rsid w:val="00BF3F7B"/>
    <w:rsid w:val="00D935F8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2430B483"/>
  <w15:chartTrackingRefBased/>
  <w15:docId w15:val="{60578973-E164-4D5E-836E-CAA248B1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3A53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character" w:customStyle="1" w:styleId="ZwykytekstZnak">
    <w:name w:val="Zwykły tekst Znak"/>
    <w:link w:val="Zwykytekst"/>
    <w:rsid w:val="00773A5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63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2022-06-20T11:27:00Z</dcterms:created>
  <dcterms:modified xsi:type="dcterms:W3CDTF">2022-06-20T11:35:00Z</dcterms:modified>
</cp:coreProperties>
</file>