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06C82" w14:textId="4A107AAB" w:rsidR="00FB7F50" w:rsidRPr="002245BE" w:rsidRDefault="008B53E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B53E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B53E3">
        <w:rPr>
          <w:sz w:val="22"/>
          <w:szCs w:val="22"/>
        </w:rPr>
        <w:t>2022-0</w:t>
      </w:r>
      <w:r w:rsidR="00437F07">
        <w:rPr>
          <w:sz w:val="22"/>
          <w:szCs w:val="22"/>
        </w:rPr>
        <w:t>6</w:t>
      </w:r>
      <w:r w:rsidRPr="008B53E3">
        <w:rPr>
          <w:sz w:val="22"/>
          <w:szCs w:val="22"/>
        </w:rPr>
        <w:t>-</w:t>
      </w:r>
      <w:r w:rsidR="00437F07">
        <w:rPr>
          <w:sz w:val="22"/>
          <w:szCs w:val="22"/>
        </w:rPr>
        <w:t>02</w:t>
      </w:r>
    </w:p>
    <w:p w14:paraId="263FA8A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336821B" w14:textId="77777777" w:rsidR="008B53E3" w:rsidRPr="008B53E3" w:rsidRDefault="008B53E3" w:rsidP="00FB7F50">
      <w:pPr>
        <w:spacing w:after="40"/>
        <w:rPr>
          <w:b/>
          <w:bCs/>
          <w:sz w:val="22"/>
          <w:szCs w:val="22"/>
        </w:rPr>
      </w:pPr>
      <w:r w:rsidRPr="008B53E3">
        <w:rPr>
          <w:b/>
          <w:bCs/>
          <w:sz w:val="22"/>
          <w:szCs w:val="22"/>
        </w:rPr>
        <w:t>Akademia Górniczo - Hutnicza</w:t>
      </w:r>
    </w:p>
    <w:p w14:paraId="0D2A4BC9" w14:textId="77777777" w:rsidR="008B53E3" w:rsidRPr="008B53E3" w:rsidRDefault="008B53E3" w:rsidP="00FB7F50">
      <w:pPr>
        <w:spacing w:after="40"/>
        <w:rPr>
          <w:b/>
          <w:bCs/>
          <w:sz w:val="22"/>
          <w:szCs w:val="22"/>
        </w:rPr>
      </w:pPr>
      <w:r w:rsidRPr="008B53E3">
        <w:rPr>
          <w:b/>
          <w:bCs/>
          <w:sz w:val="22"/>
          <w:szCs w:val="22"/>
        </w:rPr>
        <w:t>im. Stanisława Staszica w Krakowie</w:t>
      </w:r>
    </w:p>
    <w:p w14:paraId="2AAA08CE" w14:textId="77777777" w:rsidR="00FB7F50" w:rsidRPr="002245BE" w:rsidRDefault="008B53E3" w:rsidP="00FB7F50">
      <w:pPr>
        <w:spacing w:after="40"/>
        <w:rPr>
          <w:b/>
          <w:bCs/>
          <w:sz w:val="22"/>
          <w:szCs w:val="22"/>
        </w:rPr>
      </w:pPr>
      <w:r w:rsidRPr="008B53E3">
        <w:rPr>
          <w:b/>
          <w:bCs/>
          <w:sz w:val="22"/>
          <w:szCs w:val="22"/>
        </w:rPr>
        <w:t>Dział Zamówień Publicznych</w:t>
      </w:r>
    </w:p>
    <w:p w14:paraId="582095CF" w14:textId="77777777" w:rsidR="00FB7F50" w:rsidRPr="002245BE" w:rsidRDefault="008B53E3" w:rsidP="00FB7F50">
      <w:pPr>
        <w:rPr>
          <w:sz w:val="22"/>
          <w:szCs w:val="22"/>
        </w:rPr>
      </w:pPr>
      <w:r w:rsidRPr="008B53E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B53E3">
        <w:rPr>
          <w:sz w:val="22"/>
          <w:szCs w:val="22"/>
        </w:rPr>
        <w:t>30</w:t>
      </w:r>
    </w:p>
    <w:p w14:paraId="75201145" w14:textId="77777777" w:rsidR="00FB7F50" w:rsidRPr="002245BE" w:rsidRDefault="008B53E3" w:rsidP="00FB7F50">
      <w:pPr>
        <w:rPr>
          <w:sz w:val="22"/>
          <w:szCs w:val="22"/>
        </w:rPr>
      </w:pPr>
      <w:r w:rsidRPr="008B53E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B53E3">
        <w:rPr>
          <w:sz w:val="22"/>
          <w:szCs w:val="22"/>
        </w:rPr>
        <w:t>Kraków</w:t>
      </w:r>
    </w:p>
    <w:p w14:paraId="6A43738F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8B51994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6A31A6F" w14:textId="40DAEED4" w:rsidR="008642B3" w:rsidRDefault="00C602BA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0A39DBBC" w14:textId="2EEACBAA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437F07">
        <w:rPr>
          <w:b/>
          <w:sz w:val="28"/>
        </w:rPr>
        <w:t xml:space="preserve"> </w:t>
      </w:r>
      <w:r w:rsidR="00437F07">
        <w:rPr>
          <w:b/>
          <w:color w:val="FF0000"/>
          <w:sz w:val="28"/>
        </w:rPr>
        <w:t>po ponownej ocenie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8B53E3" w:rsidRPr="00607F9B" w14:paraId="64A8A08A" w14:textId="77777777" w:rsidTr="00D20C77">
        <w:trPr>
          <w:trHeight w:val="638"/>
        </w:trPr>
        <w:tc>
          <w:tcPr>
            <w:tcW w:w="959" w:type="dxa"/>
            <w:shd w:val="clear" w:color="auto" w:fill="auto"/>
          </w:tcPr>
          <w:p w14:paraId="68AF72BE" w14:textId="77777777" w:rsidR="008B53E3" w:rsidRPr="00607F9B" w:rsidRDefault="008B53E3" w:rsidP="00D20C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DD1CCC0" w14:textId="2BF3BF41" w:rsidR="008B53E3" w:rsidRPr="00607F9B" w:rsidRDefault="008B53E3" w:rsidP="00D20C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B53E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B53E3">
              <w:rPr>
                <w:b/>
                <w:bCs/>
                <w:sz w:val="22"/>
                <w:szCs w:val="22"/>
              </w:rPr>
              <w:t>Dostaw</w:t>
            </w:r>
            <w:r w:rsidR="00C602BA">
              <w:rPr>
                <w:b/>
                <w:bCs/>
                <w:sz w:val="22"/>
                <w:szCs w:val="22"/>
              </w:rPr>
              <w:t>ę</w:t>
            </w:r>
            <w:r w:rsidRPr="008B53E3">
              <w:rPr>
                <w:b/>
                <w:bCs/>
                <w:sz w:val="22"/>
                <w:szCs w:val="22"/>
              </w:rPr>
              <w:t xml:space="preserve"> materiałów reklamowych i promocyjnych dla Wydziału </w:t>
            </w:r>
            <w:proofErr w:type="spellStart"/>
            <w:r w:rsidRPr="008B53E3">
              <w:rPr>
                <w:b/>
                <w:bCs/>
                <w:sz w:val="22"/>
                <w:szCs w:val="22"/>
              </w:rPr>
              <w:t>EAIiIB</w:t>
            </w:r>
            <w:proofErr w:type="spellEnd"/>
            <w:r w:rsidRPr="008B53E3">
              <w:rPr>
                <w:b/>
                <w:bCs/>
                <w:sz w:val="22"/>
                <w:szCs w:val="22"/>
              </w:rPr>
              <w:t xml:space="preserve"> - KC-</w:t>
            </w:r>
            <w:proofErr w:type="spellStart"/>
            <w:r w:rsidRPr="008B53E3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8B53E3">
              <w:rPr>
                <w:b/>
                <w:bCs/>
                <w:sz w:val="22"/>
                <w:szCs w:val="22"/>
              </w:rPr>
              <w:t>. 272-184/22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B53E3">
              <w:rPr>
                <w:b/>
                <w:sz w:val="22"/>
                <w:szCs w:val="22"/>
              </w:rPr>
              <w:t>KC-</w:t>
            </w:r>
            <w:proofErr w:type="spellStart"/>
            <w:r w:rsidRPr="008B53E3">
              <w:rPr>
                <w:b/>
                <w:sz w:val="22"/>
                <w:szCs w:val="22"/>
              </w:rPr>
              <w:t>zp</w:t>
            </w:r>
            <w:proofErr w:type="spellEnd"/>
            <w:r w:rsidRPr="008B53E3">
              <w:rPr>
                <w:b/>
                <w:sz w:val="22"/>
                <w:szCs w:val="22"/>
              </w:rPr>
              <w:t>. 272-184/22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423B037" w14:textId="77777777" w:rsidR="008B53E3" w:rsidRPr="008B53E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B53E3" w:rsidRPr="008B53E3">
        <w:rPr>
          <w:b/>
          <w:sz w:val="22"/>
          <w:szCs w:val="22"/>
        </w:rPr>
        <w:t>Akademia Górniczo - Hutnicza</w:t>
      </w:r>
    </w:p>
    <w:p w14:paraId="582BFEE7" w14:textId="77777777" w:rsidR="008B53E3" w:rsidRPr="008B53E3" w:rsidRDefault="008B53E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8B53E3">
        <w:rPr>
          <w:b/>
          <w:sz w:val="22"/>
          <w:szCs w:val="22"/>
        </w:rPr>
        <w:t>im. Stanisława Staszica w Krakowie</w:t>
      </w:r>
    </w:p>
    <w:p w14:paraId="2ADEC45A" w14:textId="7D337F93" w:rsidR="008642B3" w:rsidRDefault="008B53E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B53E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B53E3">
        <w:rPr>
          <w:sz w:val="22"/>
          <w:szCs w:val="22"/>
        </w:rPr>
        <w:t>(</w:t>
      </w:r>
      <w:proofErr w:type="spellStart"/>
      <w:r w:rsidRPr="008B53E3">
        <w:rPr>
          <w:sz w:val="22"/>
          <w:szCs w:val="22"/>
        </w:rPr>
        <w:t>t.j</w:t>
      </w:r>
      <w:proofErr w:type="spellEnd"/>
      <w:r w:rsidRPr="008B53E3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C602BA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B53E3" w14:paraId="2A9CC9A5" w14:textId="77777777" w:rsidTr="00D20C77">
        <w:trPr>
          <w:cantSplit/>
        </w:trPr>
        <w:tc>
          <w:tcPr>
            <w:tcW w:w="10150" w:type="dxa"/>
          </w:tcPr>
          <w:p w14:paraId="3F1F81C5" w14:textId="77777777" w:rsidR="008B53E3" w:rsidRPr="00D26ED6" w:rsidRDefault="008B53E3" w:rsidP="00D20C7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53E3">
              <w:rPr>
                <w:b/>
                <w:sz w:val="22"/>
                <w:szCs w:val="22"/>
              </w:rPr>
              <w:t>Agencja Reklamy Eureka Plus Barbara Fedorowicz Ryszard Fedorowicz</w:t>
            </w:r>
          </w:p>
          <w:p w14:paraId="36C22A93" w14:textId="0F5A3371" w:rsidR="008B53E3" w:rsidRPr="009F0E5C" w:rsidRDefault="008B53E3" w:rsidP="00D20C77">
            <w:pPr>
              <w:jc w:val="both"/>
              <w:rPr>
                <w:bCs/>
                <w:sz w:val="22"/>
                <w:szCs w:val="22"/>
              </w:rPr>
            </w:pPr>
            <w:r w:rsidRPr="008B53E3">
              <w:rPr>
                <w:bCs/>
                <w:sz w:val="22"/>
                <w:szCs w:val="22"/>
              </w:rPr>
              <w:t>ul. 3 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B53E3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1E8123B" w14:textId="77777777" w:rsidR="008B53E3" w:rsidRPr="009F0E5C" w:rsidRDefault="008B53E3" w:rsidP="00D20C77">
            <w:pPr>
              <w:jc w:val="both"/>
              <w:rPr>
                <w:bCs/>
                <w:sz w:val="22"/>
                <w:szCs w:val="22"/>
              </w:rPr>
            </w:pPr>
            <w:r w:rsidRPr="008B53E3">
              <w:rPr>
                <w:bCs/>
                <w:sz w:val="22"/>
                <w:szCs w:val="22"/>
              </w:rPr>
              <w:t>35-030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B53E3">
              <w:rPr>
                <w:bCs/>
                <w:sz w:val="22"/>
                <w:szCs w:val="22"/>
              </w:rPr>
              <w:t>Rzeszów</w:t>
            </w:r>
          </w:p>
          <w:p w14:paraId="3FEF1960" w14:textId="445FDEBD" w:rsidR="008B53E3" w:rsidRPr="00D26ED6" w:rsidRDefault="008B53E3" w:rsidP="00C602BA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C602BA">
              <w:rPr>
                <w:sz w:val="22"/>
                <w:szCs w:val="22"/>
              </w:rPr>
              <w:t xml:space="preserve"> </w:t>
            </w:r>
            <w:r w:rsidRPr="008B53E3">
              <w:rPr>
                <w:sz w:val="22"/>
                <w:szCs w:val="22"/>
              </w:rPr>
              <w:t>Dostaw</w:t>
            </w:r>
            <w:r w:rsidR="00C602BA">
              <w:rPr>
                <w:sz w:val="22"/>
                <w:szCs w:val="22"/>
              </w:rPr>
              <w:t>ę</w:t>
            </w:r>
            <w:r w:rsidRPr="008B53E3">
              <w:rPr>
                <w:sz w:val="22"/>
                <w:szCs w:val="22"/>
              </w:rPr>
              <w:t xml:space="preserve"> materiałów reklamowych i promocyjnych dla Wydziału </w:t>
            </w:r>
            <w:proofErr w:type="spellStart"/>
            <w:r w:rsidRPr="008B53E3">
              <w:rPr>
                <w:sz w:val="22"/>
                <w:szCs w:val="22"/>
              </w:rPr>
              <w:t>EAIiIB</w:t>
            </w:r>
            <w:proofErr w:type="spellEnd"/>
            <w:r w:rsidRPr="008B53E3">
              <w:rPr>
                <w:sz w:val="22"/>
                <w:szCs w:val="22"/>
              </w:rPr>
              <w:t xml:space="preserve"> - KC-</w:t>
            </w:r>
            <w:proofErr w:type="spellStart"/>
            <w:r w:rsidRPr="008B53E3">
              <w:rPr>
                <w:sz w:val="22"/>
                <w:szCs w:val="22"/>
              </w:rPr>
              <w:t>zp</w:t>
            </w:r>
            <w:proofErr w:type="spellEnd"/>
            <w:r w:rsidRPr="008B53E3">
              <w:rPr>
                <w:sz w:val="22"/>
                <w:szCs w:val="22"/>
              </w:rPr>
              <w:t>. 272-184/22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C602BA">
              <w:rPr>
                <w:sz w:val="22"/>
                <w:szCs w:val="22"/>
              </w:rPr>
              <w:br/>
            </w:r>
            <w:r w:rsidRPr="008B53E3">
              <w:rPr>
                <w:b/>
                <w:sz w:val="22"/>
                <w:szCs w:val="22"/>
              </w:rPr>
              <w:t>44 134.61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B280D8D" w14:textId="21FB1EFC" w:rsidR="008B53E3" w:rsidRPr="00C602BA" w:rsidRDefault="008B53E3" w:rsidP="00C602B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C602BA">
              <w:rPr>
                <w:color w:val="000000"/>
                <w:sz w:val="22"/>
                <w:szCs w:val="22"/>
              </w:rPr>
              <w:t xml:space="preserve"> oferta najkorzystniejsza zgodnie z kryteriami oceny ofert.</w:t>
            </w:r>
          </w:p>
        </w:tc>
      </w:tr>
    </w:tbl>
    <w:p w14:paraId="5BF0763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9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851"/>
      </w:tblGrid>
      <w:tr w:rsidR="00C602BA" w:rsidRPr="008567C7" w14:paraId="54B42881" w14:textId="77777777" w:rsidTr="00C602BA">
        <w:trPr>
          <w:trHeight w:val="510"/>
        </w:trPr>
        <w:tc>
          <w:tcPr>
            <w:tcW w:w="709" w:type="dxa"/>
            <w:vAlign w:val="center"/>
          </w:tcPr>
          <w:p w14:paraId="32F4DDF3" w14:textId="77777777" w:rsidR="00C602BA" w:rsidRPr="008567C7" w:rsidRDefault="00C602B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6F37A4E" w14:textId="77777777" w:rsidR="00C602BA" w:rsidRPr="008567C7" w:rsidRDefault="00C602B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5A80A07" w14:textId="77777777" w:rsidR="00C602BA" w:rsidRPr="008567C7" w:rsidRDefault="00C602B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A95ACF2" w14:textId="77777777" w:rsidR="00C602BA" w:rsidRPr="008567C7" w:rsidRDefault="00C602B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851" w:type="dxa"/>
            <w:vAlign w:val="center"/>
          </w:tcPr>
          <w:p w14:paraId="34AC653A" w14:textId="77777777" w:rsidR="00C602BA" w:rsidRPr="008567C7" w:rsidRDefault="00C602B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602BA" w:rsidRPr="008567C7" w14:paraId="4F6C697C" w14:textId="77777777" w:rsidTr="00C602BA">
        <w:tc>
          <w:tcPr>
            <w:tcW w:w="709" w:type="dxa"/>
            <w:vAlign w:val="center"/>
          </w:tcPr>
          <w:p w14:paraId="1E82ACD0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162C7A23" w14:textId="77777777" w:rsidR="00C602BA" w:rsidRPr="002B6761" w:rsidRDefault="00C602BA" w:rsidP="00D20C7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/>
                <w:sz w:val="18"/>
                <w:szCs w:val="18"/>
              </w:rPr>
              <w:t>Agencja Reklamy Eureka Plus Barbara Fedorowicz Ryszard Fedorowicz</w:t>
            </w:r>
          </w:p>
          <w:p w14:paraId="43564AA2" w14:textId="131CC4EF" w:rsidR="00C602BA" w:rsidRPr="008567C7" w:rsidRDefault="00C602BA" w:rsidP="00D20C7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ul. 3 Maja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07A1259" w14:textId="77777777" w:rsidR="00C602BA" w:rsidRPr="001B7815" w:rsidRDefault="00C602BA" w:rsidP="00D20C7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35-030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134" w:type="dxa"/>
            <w:vAlign w:val="center"/>
          </w:tcPr>
          <w:p w14:paraId="461ED6F2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50,48</w:t>
            </w:r>
          </w:p>
        </w:tc>
        <w:tc>
          <w:tcPr>
            <w:tcW w:w="1134" w:type="dxa"/>
            <w:vAlign w:val="center"/>
          </w:tcPr>
          <w:p w14:paraId="2828C9FF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14:paraId="641331DA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90,48</w:t>
            </w:r>
          </w:p>
        </w:tc>
      </w:tr>
      <w:tr w:rsidR="00C602BA" w:rsidRPr="008567C7" w14:paraId="6277C3AE" w14:textId="77777777" w:rsidTr="00C602BA">
        <w:tc>
          <w:tcPr>
            <w:tcW w:w="709" w:type="dxa"/>
            <w:vAlign w:val="center"/>
          </w:tcPr>
          <w:p w14:paraId="0D17AC77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04012B7" w14:textId="1F42EAF4" w:rsidR="00C602BA" w:rsidRPr="002B6761" w:rsidRDefault="00C602BA" w:rsidP="00D20C7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/>
                <w:sz w:val="18"/>
                <w:szCs w:val="18"/>
              </w:rPr>
              <w:t>XD GIFTS Sp</w:t>
            </w:r>
            <w:r w:rsidR="00184AFA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Pr="008B53E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z.o.o</w:t>
            </w:r>
          </w:p>
          <w:p w14:paraId="151AED3F" w14:textId="77777777" w:rsidR="00C602BA" w:rsidRPr="008567C7" w:rsidRDefault="00C602BA" w:rsidP="00D20C7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ul. Bratnia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50C398B" w14:textId="77777777" w:rsidR="00C602BA" w:rsidRPr="001B7815" w:rsidRDefault="00C602BA" w:rsidP="00D20C7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60-185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Skórzewo</w:t>
            </w:r>
          </w:p>
        </w:tc>
        <w:tc>
          <w:tcPr>
            <w:tcW w:w="1134" w:type="dxa"/>
            <w:vAlign w:val="center"/>
          </w:tcPr>
          <w:p w14:paraId="0108510F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71A4B78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851" w:type="dxa"/>
            <w:vAlign w:val="center"/>
          </w:tcPr>
          <w:p w14:paraId="62DD64FA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84,00</w:t>
            </w:r>
          </w:p>
        </w:tc>
      </w:tr>
      <w:tr w:rsidR="00C602BA" w:rsidRPr="008567C7" w14:paraId="0B66F664" w14:textId="77777777" w:rsidTr="00C602BA">
        <w:tc>
          <w:tcPr>
            <w:tcW w:w="709" w:type="dxa"/>
            <w:vAlign w:val="center"/>
          </w:tcPr>
          <w:p w14:paraId="279AC387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127" w:type="dxa"/>
            <w:vAlign w:val="center"/>
          </w:tcPr>
          <w:p w14:paraId="774BD94C" w14:textId="413E470D" w:rsidR="00C602BA" w:rsidRPr="002B6761" w:rsidRDefault="00C602BA" w:rsidP="00D20C7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/>
                <w:sz w:val="18"/>
                <w:szCs w:val="18"/>
              </w:rPr>
              <w:t>PPHU LIR El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ż</w:t>
            </w:r>
            <w:r w:rsidRPr="008B53E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bieta </w:t>
            </w:r>
            <w:proofErr w:type="spellStart"/>
            <w:r w:rsidRPr="008B53E3">
              <w:rPr>
                <w:rFonts w:ascii="Times New Roman" w:hAnsi="Times New Roman" w:cs="Times New Roman"/>
                <w:b/>
                <w:sz w:val="18"/>
                <w:szCs w:val="18"/>
              </w:rPr>
              <w:t>Zajet</w:t>
            </w:r>
            <w:proofErr w:type="spellEnd"/>
          </w:p>
          <w:p w14:paraId="33DC2ED9" w14:textId="77777777" w:rsidR="00C602BA" w:rsidRPr="008567C7" w:rsidRDefault="00C602BA" w:rsidP="00D20C7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ul. 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0FE0696" w14:textId="77777777" w:rsidR="00C602BA" w:rsidRPr="001B7815" w:rsidRDefault="00C602BA" w:rsidP="00D20C7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1134" w:type="dxa"/>
            <w:vAlign w:val="center"/>
          </w:tcPr>
          <w:p w14:paraId="4C4F7478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52,50</w:t>
            </w:r>
          </w:p>
        </w:tc>
        <w:tc>
          <w:tcPr>
            <w:tcW w:w="1134" w:type="dxa"/>
            <w:vAlign w:val="center"/>
          </w:tcPr>
          <w:p w14:paraId="1F34007A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851" w:type="dxa"/>
            <w:vAlign w:val="center"/>
          </w:tcPr>
          <w:p w14:paraId="39ABB5B7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76,50</w:t>
            </w:r>
          </w:p>
        </w:tc>
      </w:tr>
      <w:tr w:rsidR="00C602BA" w:rsidRPr="008567C7" w14:paraId="1DA1885A" w14:textId="77777777" w:rsidTr="00C602BA">
        <w:tc>
          <w:tcPr>
            <w:tcW w:w="709" w:type="dxa"/>
            <w:vAlign w:val="center"/>
          </w:tcPr>
          <w:p w14:paraId="080703B1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7" w:type="dxa"/>
            <w:vAlign w:val="center"/>
          </w:tcPr>
          <w:p w14:paraId="10255AF8" w14:textId="77777777" w:rsidR="00C602BA" w:rsidRPr="002B6761" w:rsidRDefault="00C602BA" w:rsidP="00D20C7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/>
                <w:sz w:val="18"/>
                <w:szCs w:val="18"/>
              </w:rPr>
              <w:t>Podarowane.pl Biedrzycki Spółka Jawna</w:t>
            </w:r>
          </w:p>
          <w:p w14:paraId="041FA261" w14:textId="77777777" w:rsidR="00C602BA" w:rsidRPr="008567C7" w:rsidRDefault="00C602BA" w:rsidP="00D20C7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ul. Kasztanowa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CA52540" w14:textId="77777777" w:rsidR="00C602BA" w:rsidRPr="001B7815" w:rsidRDefault="00C602BA" w:rsidP="00D20C7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Rzeszotary</w:t>
            </w:r>
          </w:p>
        </w:tc>
        <w:tc>
          <w:tcPr>
            <w:tcW w:w="1134" w:type="dxa"/>
            <w:vAlign w:val="center"/>
          </w:tcPr>
          <w:p w14:paraId="7692E30F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54,44</w:t>
            </w:r>
          </w:p>
        </w:tc>
        <w:tc>
          <w:tcPr>
            <w:tcW w:w="1134" w:type="dxa"/>
            <w:vAlign w:val="center"/>
          </w:tcPr>
          <w:p w14:paraId="7C1DBC58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851" w:type="dxa"/>
            <w:vAlign w:val="center"/>
          </w:tcPr>
          <w:p w14:paraId="2BD175D0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70,44</w:t>
            </w:r>
          </w:p>
        </w:tc>
      </w:tr>
      <w:tr w:rsidR="00C602BA" w:rsidRPr="008567C7" w14:paraId="4CFACDB8" w14:textId="77777777" w:rsidTr="00C602BA">
        <w:tc>
          <w:tcPr>
            <w:tcW w:w="709" w:type="dxa"/>
            <w:vAlign w:val="center"/>
          </w:tcPr>
          <w:p w14:paraId="58F8ABBA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56E0DFE7" w14:textId="108DB7DF" w:rsidR="00C602BA" w:rsidRPr="002B6761" w:rsidRDefault="00C602BA" w:rsidP="00D20C7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B53E3">
              <w:rPr>
                <w:rFonts w:ascii="Times New Roman" w:hAnsi="Times New Roman" w:cs="Times New Roman"/>
                <w:b/>
                <w:sz w:val="18"/>
                <w:szCs w:val="18"/>
              </w:rPr>
              <w:t>Rekus</w:t>
            </w:r>
            <w:proofErr w:type="spellEnd"/>
            <w:r w:rsidRPr="008B53E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Kinga Świderska &amp; Michał Świderski </w:t>
            </w:r>
            <w:r w:rsidR="00184AFA">
              <w:rPr>
                <w:rFonts w:ascii="Times New Roman" w:hAnsi="Times New Roman" w:cs="Times New Roman"/>
                <w:b/>
                <w:sz w:val="18"/>
                <w:szCs w:val="18"/>
              </w:rPr>
              <w:t>s.c.</w:t>
            </w:r>
          </w:p>
          <w:p w14:paraId="0BFA78E3" w14:textId="27D38F60" w:rsidR="00C602BA" w:rsidRPr="008567C7" w:rsidRDefault="00C602BA" w:rsidP="00D20C7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ul. Inowłodzka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5/004</w:t>
            </w:r>
          </w:p>
          <w:p w14:paraId="22FC5962" w14:textId="77777777" w:rsidR="00C602BA" w:rsidRPr="001B7815" w:rsidRDefault="00C602BA" w:rsidP="00D20C7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03-237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45FDD1ED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43,79</w:t>
            </w:r>
          </w:p>
        </w:tc>
        <w:tc>
          <w:tcPr>
            <w:tcW w:w="1134" w:type="dxa"/>
            <w:vAlign w:val="center"/>
          </w:tcPr>
          <w:p w14:paraId="356B5C52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851" w:type="dxa"/>
            <w:vAlign w:val="center"/>
          </w:tcPr>
          <w:p w14:paraId="06CBA162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67,79</w:t>
            </w:r>
          </w:p>
        </w:tc>
      </w:tr>
      <w:tr w:rsidR="00C602BA" w:rsidRPr="008567C7" w14:paraId="43D63FDD" w14:textId="77777777" w:rsidTr="00C602BA">
        <w:tc>
          <w:tcPr>
            <w:tcW w:w="709" w:type="dxa"/>
            <w:vAlign w:val="center"/>
          </w:tcPr>
          <w:p w14:paraId="4CB2F09F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07C5E95E" w14:textId="6C75C5D5" w:rsidR="00C602BA" w:rsidRPr="002B6761" w:rsidRDefault="00C602BA" w:rsidP="00D20C7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B53E3">
              <w:rPr>
                <w:rFonts w:ascii="Times New Roman" w:hAnsi="Times New Roman" w:cs="Times New Roman"/>
                <w:b/>
                <w:sz w:val="18"/>
                <w:szCs w:val="18"/>
              </w:rPr>
              <w:t>Aera</w:t>
            </w:r>
            <w:proofErr w:type="spellEnd"/>
            <w:r w:rsidRPr="008B53E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8B53E3"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  <w:r w:rsidRPr="008B53E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</w:t>
            </w:r>
            <w:r w:rsidRPr="008B53E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 o.o.</w:t>
            </w:r>
          </w:p>
          <w:p w14:paraId="4E967A50" w14:textId="77777777" w:rsidR="00C602BA" w:rsidRPr="008567C7" w:rsidRDefault="00C602BA" w:rsidP="00D20C7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ul. Zdunów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/33</w:t>
            </w:r>
          </w:p>
          <w:p w14:paraId="7DDF2D9E" w14:textId="77777777" w:rsidR="00C602BA" w:rsidRPr="001B7815" w:rsidRDefault="00C602BA" w:rsidP="00D20C7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30-428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3E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75E60F70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46,16</w:t>
            </w:r>
          </w:p>
        </w:tc>
        <w:tc>
          <w:tcPr>
            <w:tcW w:w="1134" w:type="dxa"/>
            <w:vAlign w:val="center"/>
          </w:tcPr>
          <w:p w14:paraId="15EB446F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851" w:type="dxa"/>
            <w:vAlign w:val="center"/>
          </w:tcPr>
          <w:p w14:paraId="454359BB" w14:textId="77777777" w:rsidR="00C602BA" w:rsidRPr="008567C7" w:rsidRDefault="00C602BA" w:rsidP="00D20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3E3">
              <w:rPr>
                <w:rFonts w:ascii="Times New Roman" w:hAnsi="Times New Roman" w:cs="Times New Roman"/>
                <w:sz w:val="18"/>
                <w:szCs w:val="18"/>
              </w:rPr>
              <w:t xml:space="preserve">  54,16</w:t>
            </w:r>
          </w:p>
        </w:tc>
      </w:tr>
    </w:tbl>
    <w:p w14:paraId="0D5CCE7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C69622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31E7517A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791EE676" w14:textId="2A0903C6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1562C" w14:textId="77777777" w:rsidR="004F3982" w:rsidRDefault="004F3982">
      <w:r>
        <w:separator/>
      </w:r>
    </w:p>
  </w:endnote>
  <w:endnote w:type="continuationSeparator" w:id="0">
    <w:p w14:paraId="7BF2B282" w14:textId="77777777" w:rsidR="004F3982" w:rsidRDefault="004F3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01B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CE9E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F65EE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A43DF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AB2D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8C336" w14:textId="77777777" w:rsidR="004F3982" w:rsidRDefault="004F3982">
      <w:r>
        <w:separator/>
      </w:r>
    </w:p>
  </w:footnote>
  <w:footnote w:type="continuationSeparator" w:id="0">
    <w:p w14:paraId="2139B18E" w14:textId="77777777" w:rsidR="004F3982" w:rsidRDefault="004F3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DDF4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A88A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1FE6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117"/>
    <w:rsid w:val="00005838"/>
    <w:rsid w:val="00022322"/>
    <w:rsid w:val="00042497"/>
    <w:rsid w:val="000C1E6F"/>
    <w:rsid w:val="000D2117"/>
    <w:rsid w:val="000E4E56"/>
    <w:rsid w:val="00184AFA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37F07"/>
    <w:rsid w:val="004657DA"/>
    <w:rsid w:val="004B2665"/>
    <w:rsid w:val="004C3459"/>
    <w:rsid w:val="004E324A"/>
    <w:rsid w:val="004E7234"/>
    <w:rsid w:val="004F3982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53E3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2BA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7049"/>
    <w:rsid w:val="00E30B2D"/>
    <w:rsid w:val="00E62859"/>
    <w:rsid w:val="00E85D70"/>
    <w:rsid w:val="00F33C66"/>
    <w:rsid w:val="00F960D7"/>
    <w:rsid w:val="00FB7F50"/>
    <w:rsid w:val="00FF4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5A7A3E"/>
  <w15:chartTrackingRefBased/>
  <w15:docId w15:val="{464DA581-E657-4DB8-9FF6-8E94E84C0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2022-05-27T13:46:00Z</cp:lastPrinted>
  <dcterms:created xsi:type="dcterms:W3CDTF">2022-06-02T12:11:00Z</dcterms:created>
  <dcterms:modified xsi:type="dcterms:W3CDTF">2022-06-02T12:11:00Z</dcterms:modified>
</cp:coreProperties>
</file>