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491B7" w14:textId="77777777" w:rsidR="00F64CA4" w:rsidRDefault="008C47E2" w:rsidP="00F64CA4">
      <w:pPr>
        <w:pStyle w:val="Nagwek3"/>
        <w:spacing w:before="0"/>
        <w:jc w:val="right"/>
        <w:rPr>
          <w:b w:val="0"/>
          <w:sz w:val="22"/>
          <w:szCs w:val="22"/>
        </w:rPr>
      </w:pPr>
      <w:r>
        <w:pict w14:anchorId="13737462">
          <v:roundrect id="_x0000_s1027" style="position:absolute;left:0;text-align:left;margin-left:-19.5pt;margin-top:18.35pt;width:162pt;height:1in;z-index:251658240" arcsize="10923f"/>
        </w:pict>
      </w:r>
      <w:r w:rsidR="00F64CA4">
        <w:rPr>
          <w:b w:val="0"/>
          <w:sz w:val="22"/>
          <w:szCs w:val="22"/>
        </w:rPr>
        <w:tab/>
      </w:r>
      <w:r w:rsidR="00F64CA4">
        <w:rPr>
          <w:b w:val="0"/>
          <w:sz w:val="22"/>
          <w:szCs w:val="22"/>
        </w:rPr>
        <w:tab/>
      </w:r>
      <w:r w:rsidR="00F64CA4">
        <w:rPr>
          <w:b w:val="0"/>
          <w:sz w:val="22"/>
          <w:szCs w:val="22"/>
        </w:rPr>
        <w:tab/>
      </w:r>
      <w:r w:rsidR="00F64CA4">
        <w:rPr>
          <w:b w:val="0"/>
          <w:sz w:val="22"/>
          <w:szCs w:val="22"/>
        </w:rPr>
        <w:tab/>
      </w:r>
      <w:r w:rsidR="00F64CA4">
        <w:rPr>
          <w:b w:val="0"/>
          <w:sz w:val="22"/>
          <w:szCs w:val="22"/>
        </w:rPr>
        <w:tab/>
      </w:r>
      <w:r w:rsidR="00F64CA4">
        <w:rPr>
          <w:b w:val="0"/>
          <w:sz w:val="22"/>
          <w:szCs w:val="22"/>
        </w:rPr>
        <w:tab/>
      </w:r>
      <w:r w:rsidR="00F64CA4">
        <w:rPr>
          <w:b w:val="0"/>
          <w:sz w:val="22"/>
          <w:szCs w:val="22"/>
        </w:rPr>
        <w:tab/>
      </w:r>
    </w:p>
    <w:p w14:paraId="14970993" w14:textId="77777777" w:rsidR="00F64CA4" w:rsidRDefault="00F64CA4" w:rsidP="00F64CA4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14:paraId="01571C0E" w14:textId="77777777" w:rsidR="00F64CA4" w:rsidRDefault="00F64CA4" w:rsidP="00F64CA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5DBFBCA" w14:textId="77777777" w:rsidR="00F64CA4" w:rsidRDefault="00F64CA4" w:rsidP="00F64CA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357186C" w14:textId="77777777" w:rsidR="00F64CA4" w:rsidRDefault="00F64CA4" w:rsidP="00F64CA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F50DABC" w14:textId="77777777" w:rsidR="00F64CA4" w:rsidRDefault="00F64CA4" w:rsidP="00F64CA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BE41D4F" w14:textId="77777777" w:rsidR="00F64CA4" w:rsidRDefault="00F64CA4" w:rsidP="00F64CA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794556AF" w14:textId="77777777" w:rsidR="00F64CA4" w:rsidRDefault="00F64CA4" w:rsidP="00F64CA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41B627E" w14:textId="77777777" w:rsidR="00F64CA4" w:rsidRDefault="00F64CA4" w:rsidP="00F64CA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599E83C4" w14:textId="77777777" w:rsidR="00F64CA4" w:rsidRDefault="00F64CA4" w:rsidP="00F64CA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3131EA1E" w14:textId="77777777" w:rsidR="00F64CA4" w:rsidRDefault="00F64CA4" w:rsidP="00F64CA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62EF5AA9" w14:textId="77777777" w:rsidR="00F64CA4" w:rsidRDefault="00F64CA4" w:rsidP="00F64CA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375F677" w14:textId="77777777" w:rsidR="00F64CA4" w:rsidRDefault="00F64CA4" w:rsidP="00F64CA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F7CEA61" w14:textId="77777777" w:rsidR="00F64CA4" w:rsidRDefault="00F64CA4" w:rsidP="00F64CA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6385916" w14:textId="77777777" w:rsidR="00F64CA4" w:rsidRDefault="00F64CA4" w:rsidP="00F64CA4">
      <w:pPr>
        <w:spacing w:line="360" w:lineRule="auto"/>
      </w:pPr>
      <w:r>
        <w:t>Do: Nazwa i siedziba Zamawiającego:</w:t>
      </w:r>
    </w:p>
    <w:p w14:paraId="1ABE96A2" w14:textId="77777777" w:rsidR="00F64CA4" w:rsidRDefault="00F64CA4" w:rsidP="00F64CA4">
      <w:pPr>
        <w:ind w:right="-110"/>
        <w:rPr>
          <w:b/>
        </w:rPr>
      </w:pPr>
      <w:r>
        <w:rPr>
          <w:b/>
        </w:rPr>
        <w:t>Akademia Górniczo – Hutnicza im. Stanisława Staszica w Krakowie</w:t>
      </w:r>
    </w:p>
    <w:p w14:paraId="1CA57F13" w14:textId="77777777" w:rsidR="00F64CA4" w:rsidRDefault="00F64CA4" w:rsidP="00F64CA4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1408B48D" w14:textId="77777777" w:rsidR="00F64CA4" w:rsidRDefault="00F64CA4" w:rsidP="00F64CA4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2D0344FD" w14:textId="77777777" w:rsidR="00F64CA4" w:rsidRDefault="00F64CA4" w:rsidP="00F64CA4">
      <w:pPr>
        <w:ind w:firstLine="3969"/>
        <w:rPr>
          <w:b/>
        </w:rPr>
      </w:pPr>
    </w:p>
    <w:p w14:paraId="717A677D" w14:textId="77777777" w:rsidR="00F64CA4" w:rsidRDefault="00F64CA4" w:rsidP="00F64CA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bCs/>
          <w:sz w:val="22"/>
          <w:szCs w:val="22"/>
        </w:rPr>
        <w:t>Usługa transportowa - Wynajem autobusów i busów wraz z kierowcą na zajęcia terenowe - Kc-zp.272-326/22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7FE10E7B" w14:textId="77777777" w:rsidR="00F64CA4" w:rsidRDefault="00F64CA4" w:rsidP="00F64CA4">
      <w:pPr>
        <w:pStyle w:val="Tekstpodstawowy"/>
        <w:spacing w:line="240" w:lineRule="auto"/>
        <w:rPr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985"/>
        <w:gridCol w:w="3118"/>
        <w:gridCol w:w="2835"/>
      </w:tblGrid>
      <w:tr w:rsidR="00F64CA4" w14:paraId="1C7169F1" w14:textId="77777777" w:rsidTr="008C47E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5906C" w14:textId="77777777" w:rsidR="00F64CA4" w:rsidRDefault="00F64CA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2764C" w14:textId="77777777" w:rsidR="00F64CA4" w:rsidRDefault="00F64CA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pojazdu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0D37" w14:textId="3C5DDE92" w:rsidR="00F64CA4" w:rsidRDefault="00F64CA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brutto za maksymalną liczbę km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4B506" w14:textId="77777777" w:rsidR="00F64CA4" w:rsidRDefault="00F64CA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1 km trasy</w:t>
            </w:r>
          </w:p>
        </w:tc>
      </w:tr>
      <w:tr w:rsidR="00F64CA4" w14:paraId="688D9373" w14:textId="77777777" w:rsidTr="008C47E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A1652" w14:textId="77777777" w:rsidR="00F64CA4" w:rsidRDefault="00F64CA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7247A" w14:textId="77777777" w:rsidR="00F64CA4" w:rsidRDefault="00F64CA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2A3F" w14:textId="7D5E32D8" w:rsidR="00F64CA4" w:rsidRPr="008C47E2" w:rsidRDefault="008C47E2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8C47E2">
              <w:rPr>
                <w:sz w:val="22"/>
                <w:szCs w:val="22"/>
              </w:rPr>
              <w:t xml:space="preserve"> …… zł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8C47E2">
              <w:rPr>
                <w:color w:val="FF0000"/>
                <w:sz w:val="22"/>
                <w:szCs w:val="22"/>
              </w:rPr>
              <w:t xml:space="preserve">(tj. za </w:t>
            </w:r>
            <w:r>
              <w:rPr>
                <w:color w:val="FF0000"/>
                <w:sz w:val="22"/>
                <w:szCs w:val="22"/>
              </w:rPr>
              <w:t>8 000</w:t>
            </w:r>
            <w:r w:rsidRPr="008C47E2">
              <w:rPr>
                <w:color w:val="FF0000"/>
                <w:sz w:val="22"/>
                <w:szCs w:val="22"/>
              </w:rPr>
              <w:t xml:space="preserve"> km)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8922" w14:textId="3C9F1264" w:rsidR="00F64CA4" w:rsidRDefault="008C47E2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8C47E2">
              <w:rPr>
                <w:sz w:val="22"/>
                <w:szCs w:val="22"/>
              </w:rPr>
              <w:t>…… zł</w:t>
            </w:r>
          </w:p>
        </w:tc>
      </w:tr>
      <w:tr w:rsidR="00F64CA4" w14:paraId="48D9DEFF" w14:textId="77777777" w:rsidTr="008C47E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822A" w14:textId="77777777" w:rsidR="00F64CA4" w:rsidRDefault="00F64CA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44180" w14:textId="77777777" w:rsidR="00F64CA4" w:rsidRDefault="00F64CA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Autobus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A6D7" w14:textId="6DB3D1AA" w:rsidR="00F64CA4" w:rsidRPr="008C47E2" w:rsidRDefault="008C47E2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 </w:t>
            </w:r>
            <w:r w:rsidRPr="008C47E2">
              <w:rPr>
                <w:sz w:val="22"/>
                <w:szCs w:val="22"/>
              </w:rPr>
              <w:t>…… zł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8C47E2">
              <w:rPr>
                <w:color w:val="FF0000"/>
                <w:sz w:val="22"/>
                <w:szCs w:val="22"/>
              </w:rPr>
              <w:t xml:space="preserve">(tj. za </w:t>
            </w:r>
            <w:r>
              <w:rPr>
                <w:color w:val="FF0000"/>
                <w:sz w:val="22"/>
                <w:szCs w:val="22"/>
              </w:rPr>
              <w:t>9 000</w:t>
            </w:r>
            <w:r w:rsidRPr="008C47E2">
              <w:rPr>
                <w:color w:val="FF0000"/>
                <w:sz w:val="22"/>
                <w:szCs w:val="22"/>
              </w:rPr>
              <w:t xml:space="preserve"> km)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49B1" w14:textId="3D914977" w:rsidR="00F64CA4" w:rsidRDefault="008C47E2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8C47E2">
              <w:rPr>
                <w:sz w:val="22"/>
                <w:szCs w:val="22"/>
              </w:rPr>
              <w:t>…… zł</w:t>
            </w:r>
          </w:p>
        </w:tc>
      </w:tr>
      <w:tr w:rsidR="008C47E2" w14:paraId="47E49C83" w14:textId="77777777" w:rsidTr="008C47E2"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C8DF" w14:textId="34FF8551" w:rsidR="008C47E2" w:rsidRDefault="008C47E2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Łącznie cena brutto: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D698" w14:textId="461A21D9" w:rsidR="008C47E2" w:rsidRDefault="008C47E2">
            <w:pPr>
              <w:pStyle w:val="Tekstpodstawowy"/>
              <w:spacing w:line="240" w:lineRule="auto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8C47E2">
              <w:rPr>
                <w:sz w:val="22"/>
                <w:szCs w:val="22"/>
              </w:rPr>
              <w:t>…… zł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7F47" w14:textId="77777777" w:rsidR="008C47E2" w:rsidRDefault="008C47E2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  <w:tr w:rsidR="00F64CA4" w14:paraId="3E631F1B" w14:textId="77777777" w:rsidTr="008C47E2">
        <w:tc>
          <w:tcPr>
            <w:tcW w:w="9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CB25A" w14:textId="6FE811CB" w:rsidR="00F64CA4" w:rsidRDefault="00F64CA4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</w:tbl>
    <w:p w14:paraId="7BAD24AC" w14:textId="77777777" w:rsidR="00F64CA4" w:rsidRDefault="00F64CA4" w:rsidP="00F64CA4">
      <w:pPr>
        <w:jc w:val="both"/>
        <w:rPr>
          <w:b/>
          <w:sz w:val="22"/>
          <w:szCs w:val="22"/>
        </w:rPr>
      </w:pPr>
    </w:p>
    <w:p w14:paraId="3C64E0D5" w14:textId="791CC4A5" w:rsidR="00F64CA4" w:rsidRDefault="00F64CA4" w:rsidP="00F64CA4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  <w:r w:rsidR="008C47E2" w:rsidRPr="008C47E2">
        <w:rPr>
          <w:b/>
          <w:color w:val="FF0000"/>
          <w:sz w:val="22"/>
          <w:szCs w:val="22"/>
          <w:u w:val="single"/>
        </w:rPr>
        <w:t>/kryterium oceny ofert/</w:t>
      </w:r>
    </w:p>
    <w:p w14:paraId="2258FBF8" w14:textId="392CE518" w:rsidR="00F64CA4" w:rsidRDefault="00F64CA4" w:rsidP="00F64CA4">
      <w:pPr>
        <w:numPr>
          <w:ilvl w:val="0"/>
          <w:numId w:val="5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pojazdu /</w:t>
      </w:r>
      <w:proofErr w:type="spellStart"/>
      <w:r>
        <w:rPr>
          <w:b/>
          <w:sz w:val="22"/>
          <w:szCs w:val="22"/>
        </w:rPr>
        <w:t>bus</w:t>
      </w:r>
      <w:proofErr w:type="spellEnd"/>
      <w:r>
        <w:rPr>
          <w:b/>
          <w:sz w:val="22"/>
          <w:szCs w:val="22"/>
        </w:rPr>
        <w:t>/</w:t>
      </w:r>
      <w:r>
        <w:rPr>
          <w:sz w:val="22"/>
          <w:szCs w:val="22"/>
        </w:rPr>
        <w:t xml:space="preserve">  - …………… o numerze rejestracyjnym  …………………….. </w:t>
      </w:r>
      <w:r>
        <w:rPr>
          <w:i/>
          <w:sz w:val="22"/>
          <w:szCs w:val="22"/>
        </w:rPr>
        <w:t>/proszę wpisać/.</w:t>
      </w:r>
    </w:p>
    <w:p w14:paraId="4AC71B8E" w14:textId="0A5D8EE2" w:rsidR="00F64CA4" w:rsidRDefault="00F64CA4" w:rsidP="00F64CA4">
      <w:pPr>
        <w:numPr>
          <w:ilvl w:val="0"/>
          <w:numId w:val="5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pojazdu /</w:t>
      </w:r>
      <w:proofErr w:type="spellStart"/>
      <w:r>
        <w:rPr>
          <w:b/>
          <w:sz w:val="22"/>
          <w:szCs w:val="22"/>
        </w:rPr>
        <w:t>bus</w:t>
      </w:r>
      <w:proofErr w:type="spellEnd"/>
      <w:r>
        <w:rPr>
          <w:b/>
          <w:sz w:val="22"/>
          <w:szCs w:val="22"/>
        </w:rPr>
        <w:t>/</w:t>
      </w:r>
      <w:r>
        <w:rPr>
          <w:sz w:val="22"/>
          <w:szCs w:val="22"/>
        </w:rPr>
        <w:t xml:space="preserve">  - …………… o numerze rejestracyjnym  …………………….. </w:t>
      </w:r>
      <w:r>
        <w:rPr>
          <w:i/>
          <w:sz w:val="22"/>
          <w:szCs w:val="22"/>
        </w:rPr>
        <w:t>/proszę wpisać/.</w:t>
      </w:r>
    </w:p>
    <w:p w14:paraId="5378F4D8" w14:textId="423F1A51" w:rsidR="00F64CA4" w:rsidRDefault="00F64CA4" w:rsidP="00F64CA4">
      <w:pPr>
        <w:numPr>
          <w:ilvl w:val="0"/>
          <w:numId w:val="5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pojazdu /</w:t>
      </w:r>
      <w:proofErr w:type="spellStart"/>
      <w:r>
        <w:rPr>
          <w:b/>
          <w:sz w:val="22"/>
          <w:szCs w:val="22"/>
        </w:rPr>
        <w:t>bus</w:t>
      </w:r>
      <w:proofErr w:type="spellEnd"/>
      <w:r>
        <w:rPr>
          <w:b/>
          <w:sz w:val="22"/>
          <w:szCs w:val="22"/>
        </w:rPr>
        <w:t>/</w:t>
      </w:r>
      <w:r>
        <w:rPr>
          <w:sz w:val="22"/>
          <w:szCs w:val="22"/>
        </w:rPr>
        <w:t xml:space="preserve">  - …………… o numerze rejestracyjnym  …………………….. </w:t>
      </w:r>
      <w:r>
        <w:rPr>
          <w:i/>
          <w:sz w:val="22"/>
          <w:szCs w:val="22"/>
        </w:rPr>
        <w:t>/proszę wpisać/.</w:t>
      </w:r>
    </w:p>
    <w:p w14:paraId="6255EFA3" w14:textId="09E16155" w:rsidR="00F64CA4" w:rsidRDefault="00F64CA4" w:rsidP="00F64CA4">
      <w:pPr>
        <w:numPr>
          <w:ilvl w:val="0"/>
          <w:numId w:val="5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pojazdu /</w:t>
      </w:r>
      <w:proofErr w:type="spellStart"/>
      <w:r>
        <w:rPr>
          <w:b/>
          <w:sz w:val="22"/>
          <w:szCs w:val="22"/>
        </w:rPr>
        <w:t>bus</w:t>
      </w:r>
      <w:proofErr w:type="spellEnd"/>
      <w:r>
        <w:rPr>
          <w:b/>
          <w:sz w:val="22"/>
          <w:szCs w:val="22"/>
        </w:rPr>
        <w:t>/</w:t>
      </w:r>
      <w:r>
        <w:rPr>
          <w:sz w:val="22"/>
          <w:szCs w:val="22"/>
        </w:rPr>
        <w:t xml:space="preserve">  - …………… o numerze rejestracyjnym  …………………….. </w:t>
      </w:r>
      <w:r>
        <w:rPr>
          <w:i/>
          <w:sz w:val="22"/>
          <w:szCs w:val="22"/>
        </w:rPr>
        <w:t>/proszę wpisać/.</w:t>
      </w:r>
    </w:p>
    <w:p w14:paraId="15D73302" w14:textId="77777777" w:rsidR="00F64CA4" w:rsidRDefault="00F64CA4" w:rsidP="00F64CA4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--------------------------------------------------------------------------------------------------------------------</w:t>
      </w:r>
    </w:p>
    <w:p w14:paraId="7BCC91B0" w14:textId="265FAD6E" w:rsidR="00F64CA4" w:rsidRDefault="00F64CA4" w:rsidP="00F64CA4">
      <w:pPr>
        <w:numPr>
          <w:ilvl w:val="0"/>
          <w:numId w:val="6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pojazdu I /autobus/</w:t>
      </w:r>
      <w:r>
        <w:rPr>
          <w:sz w:val="22"/>
          <w:szCs w:val="22"/>
        </w:rPr>
        <w:t xml:space="preserve">  - …………… o numerze rejestracyjnym  …………………….. </w:t>
      </w:r>
      <w:r>
        <w:rPr>
          <w:i/>
          <w:sz w:val="22"/>
          <w:szCs w:val="22"/>
        </w:rPr>
        <w:t>/proszę wpisać/.</w:t>
      </w:r>
    </w:p>
    <w:p w14:paraId="71FE1574" w14:textId="3F8D2D9A" w:rsidR="00F64CA4" w:rsidRDefault="00F64CA4" w:rsidP="00F64CA4">
      <w:pPr>
        <w:numPr>
          <w:ilvl w:val="0"/>
          <w:numId w:val="6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pojazdu II /autobus/</w:t>
      </w:r>
      <w:r>
        <w:rPr>
          <w:sz w:val="22"/>
          <w:szCs w:val="22"/>
        </w:rPr>
        <w:t xml:space="preserve">  - ……………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B8A018C" w14:textId="261B4237" w:rsidR="00F64CA4" w:rsidRDefault="00F64CA4" w:rsidP="00F64CA4">
      <w:pPr>
        <w:numPr>
          <w:ilvl w:val="0"/>
          <w:numId w:val="6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pojazdu III /autobus/</w:t>
      </w:r>
      <w:r>
        <w:rPr>
          <w:sz w:val="22"/>
          <w:szCs w:val="22"/>
        </w:rPr>
        <w:t xml:space="preserve">  - …………… o numerze rejestracyjnym  …………………….. </w:t>
      </w:r>
      <w:r>
        <w:rPr>
          <w:i/>
          <w:sz w:val="22"/>
          <w:szCs w:val="22"/>
        </w:rPr>
        <w:t>/proszę wpisać/.</w:t>
      </w:r>
    </w:p>
    <w:p w14:paraId="386A1BD2" w14:textId="77777777" w:rsidR="00F64CA4" w:rsidRDefault="00F64CA4" w:rsidP="00F64CA4">
      <w:pPr>
        <w:jc w:val="both"/>
        <w:rPr>
          <w:b/>
          <w:sz w:val="22"/>
          <w:szCs w:val="22"/>
        </w:rPr>
      </w:pPr>
    </w:p>
    <w:p w14:paraId="59BA1776" w14:textId="77777777" w:rsidR="00F64CA4" w:rsidRDefault="00F64CA4" w:rsidP="00F64CA4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lastRenderedPageBreak/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5322F158" w14:textId="77777777" w:rsidR="00F64CA4" w:rsidRDefault="00F64CA4" w:rsidP="00F64CA4">
      <w:pPr>
        <w:jc w:val="both"/>
        <w:rPr>
          <w:i/>
          <w:sz w:val="22"/>
          <w:szCs w:val="22"/>
        </w:rPr>
      </w:pPr>
    </w:p>
    <w:p w14:paraId="7E9190E3" w14:textId="77777777" w:rsidR="00F64CA4" w:rsidRDefault="00F64CA4" w:rsidP="00F64CA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</w:rPr>
        <w:t xml:space="preserve">Termin realizacji umowy: </w:t>
      </w:r>
      <w:r>
        <w:rPr>
          <w:sz w:val="22"/>
          <w:szCs w:val="22"/>
        </w:rPr>
        <w:t>od daty podpisania umowy do 31/12/2022 r.</w:t>
      </w:r>
    </w:p>
    <w:p w14:paraId="31703F17" w14:textId="77777777" w:rsidR="00F64CA4" w:rsidRDefault="00F64CA4" w:rsidP="00F64CA4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3A311B1D" w14:textId="7D43C700" w:rsidR="00F64CA4" w:rsidRDefault="00F64CA4" w:rsidP="00F64CA4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 xml:space="preserve">Każdorazowo, po zrealizowaniu wyjazdu, na podstawie protokołu odbioru podpisanego przez prowadzącego zajęcia, w terminie </w:t>
      </w:r>
      <w:r w:rsidRPr="008C47E2">
        <w:rPr>
          <w:sz w:val="22"/>
        </w:rPr>
        <w:t xml:space="preserve">do </w:t>
      </w:r>
      <w:r w:rsidR="008C47E2" w:rsidRPr="008C47E2">
        <w:rPr>
          <w:sz w:val="22"/>
        </w:rPr>
        <w:t>21</w:t>
      </w:r>
      <w:r w:rsidRPr="008C47E2">
        <w:rPr>
          <w:sz w:val="22"/>
        </w:rPr>
        <w:t xml:space="preserve"> dni od daty otrzymania</w:t>
      </w:r>
      <w:r>
        <w:rPr>
          <w:sz w:val="22"/>
        </w:rPr>
        <w:t xml:space="preserve"> przez Zamawiającego poprawnie wystawionej przez Wykonawcę faktury VAT. Na fakturze Vat winno być wyszczególnione: data wyjazdu(-ów), miejsce(-a), liczba km, stawka za km. </w:t>
      </w:r>
    </w:p>
    <w:p w14:paraId="08EA0580" w14:textId="77777777" w:rsidR="00F64CA4" w:rsidRDefault="00F64CA4" w:rsidP="00F64CA4">
      <w:pPr>
        <w:tabs>
          <w:tab w:val="left" w:pos="426"/>
        </w:tabs>
        <w:jc w:val="both"/>
        <w:rPr>
          <w:sz w:val="18"/>
          <w:szCs w:val="18"/>
        </w:rPr>
      </w:pPr>
    </w:p>
    <w:p w14:paraId="14E1AA70" w14:textId="77777777" w:rsidR="00F64CA4" w:rsidRDefault="00F64CA4" w:rsidP="00F64CA4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054413D" w14:textId="77777777" w:rsidR="00F64CA4" w:rsidRDefault="00F64CA4" w:rsidP="00F64CA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2B577DA1" w14:textId="77777777" w:rsidR="00F64CA4" w:rsidRDefault="00F64CA4" w:rsidP="00F64CA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67B535E" w14:textId="77777777" w:rsidR="00F64CA4" w:rsidRDefault="00F64CA4" w:rsidP="00F64C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543A1ABC" w14:textId="77777777" w:rsidR="00F64CA4" w:rsidRDefault="00F64CA4" w:rsidP="00F64CA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20731D" w14:textId="77777777" w:rsidR="00F64CA4" w:rsidRDefault="00F64CA4" w:rsidP="00F64CA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ED110C" w14:textId="77777777" w:rsidR="00F64CA4" w:rsidRDefault="00F64CA4" w:rsidP="00F64C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4CA4" w14:paraId="62F489B8" w14:textId="77777777" w:rsidTr="00F64C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400AE" w14:textId="77777777" w:rsidR="00F64CA4" w:rsidRDefault="00F64C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8AEEDA" w14:textId="77777777" w:rsidR="00F64CA4" w:rsidRDefault="00F64C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0F9DA4B" w14:textId="77777777" w:rsidR="00F64CA4" w:rsidRDefault="00F64C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83276" w14:textId="77777777" w:rsidR="00F64CA4" w:rsidRDefault="00F64C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64CA4" w14:paraId="4EDA24C5" w14:textId="77777777" w:rsidTr="00F64C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44DAB" w14:textId="77777777" w:rsidR="00F64CA4" w:rsidRDefault="00F64CA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477FA" w14:textId="77777777" w:rsidR="00F64CA4" w:rsidRDefault="00F64CA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BB060" w14:textId="77777777" w:rsidR="00F64CA4" w:rsidRDefault="00F64CA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1C187DD" w14:textId="77777777" w:rsidR="00F64CA4" w:rsidRDefault="00F64CA4" w:rsidP="00F64CA4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  <w:r>
        <w:rPr>
          <w:b/>
          <w:sz w:val="22"/>
          <w:szCs w:val="22"/>
          <w:lang w:eastAsia="zh-CN"/>
        </w:rPr>
        <w:t xml:space="preserve">Oświadczenie, w przypadku </w:t>
      </w:r>
      <w:r>
        <w:rPr>
          <w:b/>
          <w:sz w:val="22"/>
          <w:szCs w:val="22"/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sz w:val="22"/>
          <w:szCs w:val="22"/>
          <w:lang w:eastAsia="zh-CN"/>
        </w:rPr>
        <w:t>zgodne z pkt 14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64CA4" w14:paraId="77380A56" w14:textId="77777777" w:rsidTr="00F64CA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885EB26" w14:textId="77777777" w:rsidR="00F64CA4" w:rsidRDefault="00F64CA4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9ADDAE" w14:textId="77777777" w:rsidR="00F64CA4" w:rsidRDefault="00F64CA4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743FD" w14:textId="77777777" w:rsidR="00F64CA4" w:rsidRDefault="00F64CA4">
            <w:pPr>
              <w:rPr>
                <w:lang w:eastAsia="zh-CN"/>
              </w:rPr>
            </w:pPr>
          </w:p>
        </w:tc>
      </w:tr>
      <w:tr w:rsidR="00F64CA4" w14:paraId="02939188" w14:textId="77777777" w:rsidTr="00F64CA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BF185BF" w14:textId="77777777" w:rsidR="00F64CA4" w:rsidRDefault="00F64CA4">
            <w:pPr>
              <w:suppressAutoHyphens/>
              <w:autoSpaceDE w:val="0"/>
              <w:snapToGrid w:val="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A4B7A5" w14:textId="77777777" w:rsidR="00F64CA4" w:rsidRDefault="00F64CA4">
            <w:pPr>
              <w:suppressAutoHyphens/>
              <w:autoSpaceDE w:val="0"/>
              <w:snapToGrid w:val="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604D1" w14:textId="77777777" w:rsidR="00F64CA4" w:rsidRDefault="00F64CA4">
            <w:pPr>
              <w:suppressAutoHyphens/>
              <w:autoSpaceDE w:val="0"/>
              <w:snapToGrid w:val="0"/>
              <w:rPr>
                <w:sz w:val="22"/>
                <w:szCs w:val="22"/>
                <w:lang w:eastAsia="zh-CN"/>
              </w:rPr>
            </w:pPr>
          </w:p>
        </w:tc>
      </w:tr>
    </w:tbl>
    <w:p w14:paraId="7242CC72" w14:textId="77777777" w:rsidR="00F64CA4" w:rsidRDefault="00F64CA4" w:rsidP="00F64CA4">
      <w:pPr>
        <w:numPr>
          <w:ilvl w:val="0"/>
          <w:numId w:val="1"/>
        </w:numPr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>Upoważnionymi do reprezentowania naszej firmy są następujące osoby:</w:t>
      </w:r>
    </w:p>
    <w:p w14:paraId="07AA1A8B" w14:textId="77777777" w:rsidR="00F64CA4" w:rsidRDefault="00F64CA4" w:rsidP="00F64CA4">
      <w:pPr>
        <w:keepNext/>
        <w:numPr>
          <w:ilvl w:val="0"/>
          <w:numId w:val="7"/>
        </w:numPr>
        <w:suppressAutoHyphens/>
        <w:outlineLvl w:val="0"/>
        <w:rPr>
          <w:b/>
          <w:bCs/>
          <w:kern w:val="32"/>
          <w:sz w:val="32"/>
          <w:szCs w:val="32"/>
          <w:lang w:eastAsia="zh-CN"/>
        </w:rPr>
      </w:pPr>
      <w:r>
        <w:rPr>
          <w:b/>
          <w:bCs/>
          <w:kern w:val="32"/>
          <w:sz w:val="22"/>
          <w:szCs w:val="22"/>
          <w:lang w:eastAsia="zh-CN"/>
        </w:rPr>
        <w:tab/>
        <w:t>Imię i Nazwisko</w:t>
      </w:r>
      <w:r>
        <w:rPr>
          <w:b/>
          <w:bCs/>
          <w:kern w:val="32"/>
          <w:sz w:val="22"/>
          <w:szCs w:val="22"/>
          <w:lang w:eastAsia="zh-CN"/>
        </w:rPr>
        <w:tab/>
      </w:r>
      <w:r>
        <w:rPr>
          <w:b/>
          <w:bCs/>
          <w:kern w:val="32"/>
          <w:sz w:val="22"/>
          <w:szCs w:val="22"/>
          <w:lang w:eastAsia="zh-CN"/>
        </w:rPr>
        <w:tab/>
      </w:r>
      <w:r>
        <w:rPr>
          <w:b/>
          <w:bCs/>
          <w:kern w:val="32"/>
          <w:sz w:val="22"/>
          <w:szCs w:val="22"/>
          <w:lang w:eastAsia="zh-CN"/>
        </w:rPr>
        <w:tab/>
      </w:r>
      <w:r>
        <w:rPr>
          <w:b/>
          <w:bCs/>
          <w:kern w:val="32"/>
          <w:sz w:val="22"/>
          <w:szCs w:val="22"/>
          <w:lang w:eastAsia="zh-CN"/>
        </w:rPr>
        <w:tab/>
      </w:r>
      <w:r>
        <w:rPr>
          <w:b/>
          <w:bCs/>
          <w:kern w:val="32"/>
          <w:sz w:val="22"/>
          <w:szCs w:val="22"/>
          <w:lang w:eastAsia="zh-CN"/>
        </w:rPr>
        <w:tab/>
      </w:r>
      <w:r>
        <w:rPr>
          <w:b/>
          <w:bCs/>
          <w:kern w:val="32"/>
          <w:sz w:val="22"/>
          <w:szCs w:val="22"/>
          <w:lang w:eastAsia="zh-CN"/>
        </w:rPr>
        <w:tab/>
      </w:r>
      <w:r>
        <w:rPr>
          <w:b/>
          <w:bCs/>
          <w:kern w:val="32"/>
          <w:sz w:val="22"/>
          <w:szCs w:val="22"/>
          <w:lang w:eastAsia="zh-CN"/>
        </w:rPr>
        <w:tab/>
      </w:r>
    </w:p>
    <w:p w14:paraId="23C90AE8" w14:textId="77777777" w:rsidR="00F64CA4" w:rsidRDefault="00F64CA4" w:rsidP="00F64CA4">
      <w:pPr>
        <w:tabs>
          <w:tab w:val="left" w:pos="0"/>
          <w:tab w:val="left" w:pos="420"/>
          <w:tab w:val="left" w:pos="5474"/>
        </w:tabs>
        <w:suppressAutoHyphens/>
        <w:ind w:left="283" w:right="1" w:firstLine="137"/>
        <w:jc w:val="both"/>
        <w:rPr>
          <w:sz w:val="18"/>
          <w:szCs w:val="18"/>
          <w:lang w:eastAsia="zh-CN"/>
        </w:rPr>
      </w:pPr>
    </w:p>
    <w:p w14:paraId="72B439E6" w14:textId="77777777" w:rsidR="00F64CA4" w:rsidRDefault="00F64CA4" w:rsidP="00F64CA4">
      <w:pPr>
        <w:tabs>
          <w:tab w:val="left" w:pos="426"/>
        </w:tabs>
        <w:suppressAutoHyphens/>
        <w:ind w:left="426" w:right="1"/>
        <w:jc w:val="both"/>
        <w:rPr>
          <w:lang w:eastAsia="zh-CN"/>
        </w:rPr>
      </w:pPr>
      <w:r>
        <w:rPr>
          <w:sz w:val="18"/>
          <w:szCs w:val="18"/>
          <w:lang w:eastAsia="zh-CN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  <w:lang w:eastAsia="zh-CN"/>
        </w:rPr>
        <w:tab/>
      </w:r>
      <w:r>
        <w:rPr>
          <w:sz w:val="18"/>
          <w:szCs w:val="18"/>
          <w:lang w:eastAsia="zh-CN"/>
        </w:rPr>
        <w:tab/>
        <w:t xml:space="preserve"> </w:t>
      </w:r>
    </w:p>
    <w:p w14:paraId="071E21AC" w14:textId="77777777" w:rsidR="00F64CA4" w:rsidRDefault="00F64CA4" w:rsidP="00F64CA4">
      <w:pPr>
        <w:tabs>
          <w:tab w:val="left" w:pos="426"/>
        </w:tabs>
        <w:suppressAutoHyphens/>
        <w:ind w:left="426" w:right="1"/>
        <w:jc w:val="both"/>
        <w:rPr>
          <w:sz w:val="18"/>
          <w:szCs w:val="18"/>
          <w:lang w:eastAsia="zh-CN"/>
        </w:rPr>
      </w:pPr>
    </w:p>
    <w:p w14:paraId="29FE735D" w14:textId="77777777" w:rsidR="00F64CA4" w:rsidRDefault="00F64CA4" w:rsidP="00F64CA4">
      <w:pPr>
        <w:numPr>
          <w:ilvl w:val="0"/>
          <w:numId w:val="1"/>
        </w:numPr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>upoważnienie dla powyżej wskazanych osób wynika z następującego (</w:t>
      </w:r>
      <w:proofErr w:type="spellStart"/>
      <w:r>
        <w:rPr>
          <w:sz w:val="22"/>
          <w:szCs w:val="22"/>
          <w:lang w:eastAsia="zh-CN"/>
        </w:rPr>
        <w:t>ych</w:t>
      </w:r>
      <w:proofErr w:type="spellEnd"/>
      <w:r>
        <w:rPr>
          <w:sz w:val="22"/>
          <w:szCs w:val="22"/>
          <w:lang w:eastAsia="zh-CN"/>
        </w:rPr>
        <w:t>) dokumentu(ów)</w:t>
      </w:r>
    </w:p>
    <w:p w14:paraId="219C9340" w14:textId="77777777" w:rsidR="00F64CA4" w:rsidRDefault="00F64CA4" w:rsidP="00F64CA4">
      <w:pPr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>…………………………………………………………………...........................……które dołączamy do oferty.</w:t>
      </w:r>
    </w:p>
    <w:p w14:paraId="0EC9B746" w14:textId="77777777" w:rsidR="00F64CA4" w:rsidRDefault="00F64CA4" w:rsidP="00F64CA4">
      <w:pPr>
        <w:numPr>
          <w:ilvl w:val="0"/>
          <w:numId w:val="1"/>
        </w:numPr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>załącznikami do niniejszej oferty są:</w:t>
      </w:r>
    </w:p>
    <w:p w14:paraId="6B88B4AB" w14:textId="77777777" w:rsidR="00F64CA4" w:rsidRDefault="00F64CA4" w:rsidP="00F64CA4">
      <w:pPr>
        <w:numPr>
          <w:ilvl w:val="1"/>
          <w:numId w:val="8"/>
        </w:numPr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>………………………………………………………………………………………….</w:t>
      </w:r>
    </w:p>
    <w:p w14:paraId="768805D2" w14:textId="77777777" w:rsidR="00F64CA4" w:rsidRDefault="00F64CA4" w:rsidP="00F64CA4">
      <w:pPr>
        <w:numPr>
          <w:ilvl w:val="1"/>
          <w:numId w:val="8"/>
        </w:numPr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>……………………………………………..……………………………………………</w:t>
      </w:r>
    </w:p>
    <w:p w14:paraId="5B543350" w14:textId="77777777" w:rsidR="00F64CA4" w:rsidRDefault="00F64CA4" w:rsidP="00F64CA4">
      <w:pPr>
        <w:numPr>
          <w:ilvl w:val="1"/>
          <w:numId w:val="8"/>
        </w:numPr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>...............................................................................</w:t>
      </w:r>
    </w:p>
    <w:p w14:paraId="48415ECD" w14:textId="77777777" w:rsidR="00F64CA4" w:rsidRDefault="00F64CA4" w:rsidP="00F64CA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  <w:lang w:eastAsia="zh-CN"/>
        </w:rPr>
      </w:pPr>
      <w:r>
        <w:rPr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0EDEB70B" w14:textId="77777777" w:rsidR="00F64CA4" w:rsidRDefault="00F64CA4" w:rsidP="00F64CA4">
      <w:pPr>
        <w:tabs>
          <w:tab w:val="left" w:pos="0"/>
        </w:tabs>
        <w:suppressAutoHyphens/>
        <w:ind w:left="720" w:right="1"/>
        <w:contextualSpacing/>
        <w:jc w:val="center"/>
        <w:rPr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p w14:paraId="5FFB176D" w14:textId="77777777" w:rsidR="00FE545C" w:rsidRPr="00F64CA4" w:rsidRDefault="00FE545C" w:rsidP="00F64CA4"/>
    <w:sectPr w:rsidR="00FE545C" w:rsidRPr="00F64C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55EF4" w14:textId="77777777" w:rsidR="004D4E39" w:rsidRDefault="004D4E39">
      <w:r>
        <w:separator/>
      </w:r>
    </w:p>
  </w:endnote>
  <w:endnote w:type="continuationSeparator" w:id="0">
    <w:p w14:paraId="6468D197" w14:textId="77777777" w:rsidR="004D4E39" w:rsidRDefault="004D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3A62A" w14:textId="77777777" w:rsidR="00C353E6" w:rsidRDefault="00C353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64F7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63992" w14:textId="77777777" w:rsidR="00C353E6" w:rsidRDefault="00C353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91524" w14:textId="77777777" w:rsidR="004D4E39" w:rsidRDefault="004D4E39">
      <w:r>
        <w:separator/>
      </w:r>
    </w:p>
  </w:footnote>
  <w:footnote w:type="continuationSeparator" w:id="0">
    <w:p w14:paraId="7CD16D68" w14:textId="77777777" w:rsidR="004D4E39" w:rsidRDefault="004D4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81C3" w14:textId="77777777" w:rsidR="00C353E6" w:rsidRDefault="00C353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1302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1CFCF" w14:textId="77777777" w:rsidR="00C353E6" w:rsidRDefault="00C353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54D75"/>
    <w:multiLevelType w:val="hybridMultilevel"/>
    <w:tmpl w:val="7CA062DC"/>
    <w:lvl w:ilvl="0" w:tplc="22C42126">
      <w:start w:val="1"/>
      <w:numFmt w:val="decimal"/>
      <w:lvlText w:val="%1)"/>
      <w:lvlJc w:val="left"/>
      <w:pPr>
        <w:ind w:left="720" w:hanging="360"/>
      </w:pPr>
      <w:rPr>
        <w:b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C2598F"/>
    <w:multiLevelType w:val="hybridMultilevel"/>
    <w:tmpl w:val="6462A01E"/>
    <w:lvl w:ilvl="0" w:tplc="3DD6CB8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79369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55140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9355526">
    <w:abstractNumId w:val="3"/>
  </w:num>
  <w:num w:numId="4" w16cid:durableId="821509748">
    <w:abstractNumId w:val="6"/>
  </w:num>
  <w:num w:numId="5" w16cid:durableId="212481031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0028547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403748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690989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4E3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D4E3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47E2"/>
    <w:rsid w:val="008D2AB8"/>
    <w:rsid w:val="008F1C66"/>
    <w:rsid w:val="00970FE4"/>
    <w:rsid w:val="00A0022B"/>
    <w:rsid w:val="00A346FE"/>
    <w:rsid w:val="00A47B4D"/>
    <w:rsid w:val="00A83018"/>
    <w:rsid w:val="00B774DC"/>
    <w:rsid w:val="00C353E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64CA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FB9D399"/>
  <w15:chartTrackingRefBased/>
  <w15:docId w15:val="{0DE07C30-0CF9-4C59-922C-2B5BAA3F8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C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616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2022-05-24T09:08:00Z</dcterms:created>
  <dcterms:modified xsi:type="dcterms:W3CDTF">2022-05-26T10:35:00Z</dcterms:modified>
</cp:coreProperties>
</file>