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573E06A" w14:textId="067EF390" w:rsidR="008D2AB8" w:rsidRPr="00240E71" w:rsidRDefault="0039387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C755C0" wp14:editId="5D7256F6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75720E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97509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01943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9F84F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7BD4E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86C7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9F7B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5936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F8BC5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31B5F">
        <w:rPr>
          <w:sz w:val="22"/>
          <w:lang w:val="en-US"/>
        </w:rPr>
        <w:t>……………………………………………………………………………………………..</w:t>
      </w:r>
    </w:p>
    <w:p w14:paraId="30322C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31B5F">
        <w:rPr>
          <w:sz w:val="22"/>
          <w:lang w:val="en-US"/>
        </w:rPr>
        <w:t>…………………………………………………………………………………………….</w:t>
      </w:r>
    </w:p>
    <w:p w14:paraId="0FEB21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8093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1A972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AD744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51D6BA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Akademia Górniczo - Hutnicza</w:t>
      </w:r>
    </w:p>
    <w:p w14:paraId="6FA773BC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im. Stanisława Staszica w Krakowie</w:t>
      </w:r>
    </w:p>
    <w:p w14:paraId="060FEF28" w14:textId="77777777" w:rsidR="008D2AB8" w:rsidRDefault="00F9280B" w:rsidP="008D2AB8">
      <w:pPr>
        <w:ind w:right="-110"/>
        <w:rPr>
          <w:b/>
        </w:rPr>
      </w:pPr>
      <w:r w:rsidRPr="00F9280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FAF1E97" w14:textId="0652277A" w:rsidR="008D2AB8" w:rsidRDefault="00F9280B" w:rsidP="00931B5F">
      <w:pPr>
        <w:ind w:right="-110"/>
        <w:rPr>
          <w:b/>
        </w:rPr>
      </w:pPr>
      <w:r w:rsidRPr="00F9280B">
        <w:rPr>
          <w:b/>
        </w:rPr>
        <w:t>Al. Mickiewicza</w:t>
      </w:r>
      <w:r w:rsidR="008D2AB8">
        <w:rPr>
          <w:b/>
        </w:rPr>
        <w:t xml:space="preserve"> </w:t>
      </w:r>
      <w:r w:rsidRPr="00F9280B">
        <w:rPr>
          <w:b/>
        </w:rPr>
        <w:t>30</w:t>
      </w:r>
      <w:r w:rsidR="00931B5F">
        <w:rPr>
          <w:b/>
        </w:rPr>
        <w:t xml:space="preserve">, </w:t>
      </w:r>
      <w:r w:rsidRPr="00F9280B">
        <w:rPr>
          <w:b/>
        </w:rPr>
        <w:t>30-059</w:t>
      </w:r>
      <w:r w:rsidR="008D2AB8">
        <w:rPr>
          <w:b/>
        </w:rPr>
        <w:t xml:space="preserve"> </w:t>
      </w:r>
      <w:r w:rsidRPr="00F9280B">
        <w:rPr>
          <w:b/>
        </w:rPr>
        <w:t>Kraków</w:t>
      </w:r>
      <w:r w:rsidR="008D2AB8">
        <w:rPr>
          <w:b/>
        </w:rPr>
        <w:t xml:space="preserve">,  </w:t>
      </w:r>
    </w:p>
    <w:p w14:paraId="312E1F00" w14:textId="2E68A07D" w:rsidR="008D2AB8" w:rsidRPr="00604C74" w:rsidRDefault="00604C74" w:rsidP="00423828">
      <w:pPr>
        <w:spacing w:before="60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8D2AB8" w:rsidRPr="00A633BF">
        <w:rPr>
          <w:sz w:val="22"/>
          <w:szCs w:val="22"/>
        </w:rPr>
        <w:t xml:space="preserve">rzystępując do postępowania o udzielenie zamówienia publicznego, którego przedmiotem jest </w:t>
      </w:r>
      <w:bookmarkStart w:id="1" w:name="_Hlk103764883"/>
      <w:r w:rsidRPr="00604C74">
        <w:rPr>
          <w:b/>
          <w:sz w:val="22"/>
          <w:szCs w:val="22"/>
        </w:rPr>
        <w:t xml:space="preserve">dostawa rolet wraz z montażem do 28 okien na </w:t>
      </w:r>
      <w:proofErr w:type="spellStart"/>
      <w:r w:rsidRPr="00604C74">
        <w:rPr>
          <w:b/>
          <w:sz w:val="22"/>
          <w:szCs w:val="22"/>
        </w:rPr>
        <w:t>WIMiR</w:t>
      </w:r>
      <w:proofErr w:type="spellEnd"/>
      <w:r w:rsidRPr="00604C74">
        <w:rPr>
          <w:b/>
          <w:sz w:val="22"/>
          <w:szCs w:val="22"/>
        </w:rPr>
        <w:t xml:space="preserve"> - KC-zp.272-289/22</w:t>
      </w:r>
      <w:bookmarkEnd w:id="1"/>
      <w:r w:rsidR="008D2AB8" w:rsidRPr="00604C74">
        <w:rPr>
          <w:sz w:val="22"/>
          <w:szCs w:val="22"/>
        </w:rPr>
        <w:t xml:space="preserve">, </w:t>
      </w:r>
      <w:r w:rsidR="008D2AB8" w:rsidRPr="00A633BF">
        <w:rPr>
          <w:sz w:val="22"/>
          <w:szCs w:val="22"/>
        </w:rPr>
        <w:t>oferuję realizację przedmiotu zamówienia , zgodnie z zasadami określonymi w specyfikacji istotnych warunków zamówienia</w:t>
      </w:r>
      <w:r w:rsidR="008D2AB8" w:rsidRPr="00604C74">
        <w:rPr>
          <w:sz w:val="22"/>
          <w:szCs w:val="22"/>
        </w:rPr>
        <w:t>.</w:t>
      </w:r>
    </w:p>
    <w:p w14:paraId="5168114D" w14:textId="77777777" w:rsidR="008D2AB8" w:rsidRDefault="008D2AB8" w:rsidP="008D2AB8">
      <w:pPr>
        <w:tabs>
          <w:tab w:val="right" w:pos="9000"/>
        </w:tabs>
      </w:pPr>
    </w:p>
    <w:p w14:paraId="06F0A2B0" w14:textId="77777777" w:rsidR="00E1431D" w:rsidRDefault="00E1431D" w:rsidP="00E1431D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765"/>
        <w:gridCol w:w="1503"/>
        <w:gridCol w:w="1276"/>
        <w:gridCol w:w="1559"/>
      </w:tblGrid>
      <w:tr w:rsidR="00E1431D" w14:paraId="4762043B" w14:textId="77777777" w:rsidTr="002B6399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DE34C" w14:textId="77777777" w:rsidR="00E1431D" w:rsidRDefault="00E1431D" w:rsidP="00DE1C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25BEA4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0F0F5FDD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DD634C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7C094FC4" w14:textId="3CE04630" w:rsidR="00E1431D" w:rsidRDefault="00E1431D" w:rsidP="00E143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4602C0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E42CA1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91151F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E43130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53FB9B5" w14:textId="77777777" w:rsidR="00E1431D" w:rsidRDefault="00E1431D" w:rsidP="00DE1C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8C4223A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1431D" w14:paraId="7F708A73" w14:textId="77777777" w:rsidTr="002B6399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491A43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81331E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2B0E9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99982A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6F3B9A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4E7390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B43560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E1431D" w14:paraId="41377B1B" w14:textId="77777777" w:rsidTr="002B6399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7C512B" w14:textId="77777777" w:rsidR="00E1431D" w:rsidRDefault="00E1431D" w:rsidP="00DE1CC3">
            <w:pPr>
              <w:ind w:right="425"/>
              <w:rPr>
                <w:sz w:val="22"/>
              </w:rPr>
            </w:pPr>
          </w:p>
          <w:p w14:paraId="0B42ADF9" w14:textId="77777777" w:rsidR="00E1431D" w:rsidRDefault="00E1431D" w:rsidP="00DE1CC3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EAA6" w14:textId="77777777" w:rsidR="00E1431D" w:rsidRDefault="00E1431D" w:rsidP="00DE1CC3">
            <w:pPr>
              <w:rPr>
                <w:sz w:val="18"/>
                <w:szCs w:val="18"/>
              </w:rPr>
            </w:pPr>
          </w:p>
          <w:p w14:paraId="0EEE96D5" w14:textId="2A289319" w:rsidR="00E1431D" w:rsidRPr="002707E8" w:rsidRDefault="000E628E" w:rsidP="00DE1C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wraz montażem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2984" w14:textId="77777777" w:rsidR="00E1431D" w:rsidRDefault="00E1431D" w:rsidP="00DE1CC3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995F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  <w:p w14:paraId="07DECB6C" w14:textId="263F093D" w:rsidR="00E1431D" w:rsidRDefault="002B6399" w:rsidP="00DE1CC3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B605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91BD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FB24" w14:textId="77777777" w:rsidR="00E1431D" w:rsidRDefault="00E1431D" w:rsidP="00DE1CC3">
            <w:pPr>
              <w:ind w:right="425"/>
              <w:rPr>
                <w:sz w:val="22"/>
              </w:rPr>
            </w:pPr>
          </w:p>
        </w:tc>
      </w:tr>
    </w:tbl>
    <w:p w14:paraId="087A8B49" w14:textId="20DE7F01" w:rsidR="00E1431D" w:rsidRDefault="00E1431D" w:rsidP="00E1431D">
      <w:pPr>
        <w:widowControl w:val="0"/>
        <w:jc w:val="both"/>
      </w:pPr>
      <w:r>
        <w:rPr>
          <w:b/>
        </w:rPr>
        <w:t xml:space="preserve">Termin realizacji umowy: </w:t>
      </w:r>
      <w:r w:rsidRPr="00E1431D">
        <w:rPr>
          <w:highlight w:val="yellow"/>
        </w:rPr>
        <w:t>…………</w:t>
      </w:r>
      <w:r>
        <w:t xml:space="preserve"> dni od daty podpisania umowy</w:t>
      </w:r>
      <w:r w:rsidR="00604C74">
        <w:t>/Kryterium oceny ofert/</w:t>
      </w:r>
    </w:p>
    <w:p w14:paraId="4B4A1CE0" w14:textId="2BD8A664" w:rsidR="00E1431D" w:rsidRPr="003126B0" w:rsidRDefault="00E1431D" w:rsidP="00E1431D">
      <w:pPr>
        <w:widowControl w:val="0"/>
        <w:jc w:val="both"/>
        <w:rPr>
          <w:b/>
        </w:rPr>
      </w:pPr>
      <w:r>
        <w:rPr>
          <w:b/>
        </w:rPr>
        <w:t>Gwarancja</w:t>
      </w:r>
      <w:r w:rsidRPr="003126B0">
        <w:rPr>
          <w:b/>
        </w:rPr>
        <w:t xml:space="preserve">: </w:t>
      </w:r>
      <w:r w:rsidRPr="00E1431D">
        <w:rPr>
          <w:b/>
          <w:highlight w:val="yellow"/>
        </w:rPr>
        <w:t>…….</w:t>
      </w:r>
      <w:r w:rsidRPr="003126B0">
        <w:rPr>
          <w:b/>
        </w:rPr>
        <w:t xml:space="preserve"> </w:t>
      </w:r>
      <w:r>
        <w:rPr>
          <w:b/>
        </w:rPr>
        <w:t>miesięcy</w:t>
      </w:r>
      <w:r w:rsidR="00604C74">
        <w:t>/Kryterium oceny ofert/</w:t>
      </w:r>
    </w:p>
    <w:p w14:paraId="3B479CEA" w14:textId="394E9263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  <w:r w:rsidRPr="001658B3">
        <w:rPr>
          <w:b/>
          <w:sz w:val="22"/>
          <w:szCs w:val="22"/>
        </w:rPr>
        <w:t xml:space="preserve">Termin płatności: </w:t>
      </w:r>
      <w:r w:rsidRPr="001658B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B47729" w14:textId="77777777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3EC928C1" w14:textId="455B82C4" w:rsidR="001658B3" w:rsidRPr="001658B3" w:rsidRDefault="001658B3" w:rsidP="001658B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1658B3">
        <w:rPr>
          <w:b/>
          <w:sz w:val="22"/>
          <w:szCs w:val="22"/>
          <w:u w:val="single"/>
        </w:rPr>
        <w:t>Jednocześnie oświadczamy, że:</w:t>
      </w:r>
    </w:p>
    <w:p w14:paraId="462D505A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370572C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658B3">
        <w:rPr>
          <w:color w:val="000000"/>
          <w:sz w:val="22"/>
          <w:szCs w:val="22"/>
        </w:rPr>
        <w:t xml:space="preserve"> i nie wnosimy do nich żadnych zastrzeżeń.</w:t>
      </w:r>
    </w:p>
    <w:p w14:paraId="17CD21F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9C67DB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490AB6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2CACE7" w14:textId="77777777" w:rsidR="001658B3" w:rsidRPr="001658B3" w:rsidRDefault="001658B3" w:rsidP="001658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58B3" w:rsidRPr="001658B3" w14:paraId="41820043" w14:textId="77777777" w:rsidTr="001658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1EA05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B7BF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 xml:space="preserve">Opis części zamówienia, którą wykonawca </w:t>
            </w:r>
          </w:p>
          <w:p w14:paraId="7BBF6468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BD40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Nazwa podwykonawcy</w:t>
            </w:r>
            <w:r w:rsidRPr="001658B3">
              <w:rPr>
                <w:sz w:val="22"/>
                <w:szCs w:val="22"/>
              </w:rPr>
              <w:br/>
              <w:t>(o ile jest znana)</w:t>
            </w:r>
          </w:p>
        </w:tc>
      </w:tr>
      <w:tr w:rsidR="001658B3" w:rsidRPr="001658B3" w14:paraId="20B40EA8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DD96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195C4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449E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658B3" w:rsidRPr="001658B3" w14:paraId="2D99A5F3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311C8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DFBD3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2A325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01724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Upoważnionymi do reprezentowania naszej firmy są następujące osoby:</w:t>
      </w:r>
    </w:p>
    <w:p w14:paraId="1F04C54E" w14:textId="77777777" w:rsidR="001658B3" w:rsidRPr="001658B3" w:rsidRDefault="001658B3" w:rsidP="001658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658B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</w:p>
    <w:p w14:paraId="1511F351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6CB023D2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C5B0E60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0C433FB0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upoważnienie dla powyżej wskazanych osób wynika z następującego (</w:t>
      </w:r>
      <w:proofErr w:type="spellStart"/>
      <w:r w:rsidRPr="001658B3">
        <w:rPr>
          <w:sz w:val="22"/>
          <w:szCs w:val="22"/>
        </w:rPr>
        <w:t>ych</w:t>
      </w:r>
      <w:proofErr w:type="spellEnd"/>
      <w:r w:rsidRPr="001658B3">
        <w:rPr>
          <w:sz w:val="22"/>
          <w:szCs w:val="22"/>
        </w:rPr>
        <w:t>) dokumentu(ów)</w:t>
      </w:r>
    </w:p>
    <w:p w14:paraId="0AEEE901" w14:textId="77777777" w:rsidR="001658B3" w:rsidRPr="001658B3" w:rsidRDefault="001658B3" w:rsidP="001658B3">
      <w:p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6D895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załącznikami do niniejszej oferty są:</w:t>
      </w:r>
    </w:p>
    <w:p w14:paraId="273A3DAC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005CC76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02598A3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1724E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52EEEB5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32C6A505" w14:textId="77777777" w:rsidR="001658B3" w:rsidRPr="001658B3" w:rsidRDefault="001658B3" w:rsidP="001658B3">
      <w:pPr>
        <w:jc w:val="both"/>
        <w:rPr>
          <w:sz w:val="22"/>
          <w:szCs w:val="22"/>
        </w:rPr>
      </w:pPr>
    </w:p>
    <w:p w14:paraId="09B590CE" w14:textId="77777777" w:rsidR="001658B3" w:rsidRPr="001658B3" w:rsidRDefault="001658B3" w:rsidP="001658B3">
      <w:pPr>
        <w:jc w:val="right"/>
        <w:rPr>
          <w:sz w:val="22"/>
          <w:szCs w:val="22"/>
        </w:rPr>
      </w:pPr>
    </w:p>
    <w:p w14:paraId="1580D61A" w14:textId="77777777" w:rsidR="001658B3" w:rsidRPr="001658B3" w:rsidRDefault="001658B3" w:rsidP="001658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28AD984" w14:textId="77777777" w:rsidR="00FE545C" w:rsidRPr="001658B3" w:rsidRDefault="00FE545C" w:rsidP="001658B3">
      <w:pPr>
        <w:widowControl w:val="0"/>
        <w:spacing w:line="264" w:lineRule="auto"/>
        <w:ind w:right="1"/>
        <w:rPr>
          <w:sz w:val="22"/>
          <w:szCs w:val="22"/>
        </w:rPr>
      </w:pPr>
    </w:p>
    <w:sectPr w:rsidR="00FE545C" w:rsidRPr="001658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D27E4" w14:textId="77777777" w:rsidR="00723884" w:rsidRDefault="00723884">
      <w:r>
        <w:separator/>
      </w:r>
    </w:p>
  </w:endnote>
  <w:endnote w:type="continuationSeparator" w:id="0">
    <w:p w14:paraId="39344E09" w14:textId="77777777" w:rsidR="00723884" w:rsidRDefault="00723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4061" w14:textId="77777777" w:rsidR="00F9280B" w:rsidRDefault="00F92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C4B4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B3CD7" w14:textId="77777777" w:rsidR="00F9280B" w:rsidRDefault="00F92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A16C1" w14:textId="77777777" w:rsidR="00723884" w:rsidRDefault="00723884">
      <w:r>
        <w:separator/>
      </w:r>
    </w:p>
  </w:footnote>
  <w:footnote w:type="continuationSeparator" w:id="0">
    <w:p w14:paraId="013A5BA6" w14:textId="77777777" w:rsidR="00723884" w:rsidRDefault="00723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BD18" w14:textId="77777777" w:rsidR="00F9280B" w:rsidRDefault="00F92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70C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DE5CC" w14:textId="77777777" w:rsidR="00F9280B" w:rsidRDefault="00F92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F7"/>
    <w:rsid w:val="00012286"/>
    <w:rsid w:val="00071CCC"/>
    <w:rsid w:val="000B731D"/>
    <w:rsid w:val="000D6134"/>
    <w:rsid w:val="000E09C7"/>
    <w:rsid w:val="000E628E"/>
    <w:rsid w:val="000F6589"/>
    <w:rsid w:val="00106636"/>
    <w:rsid w:val="00116EC6"/>
    <w:rsid w:val="001306FA"/>
    <w:rsid w:val="001658B3"/>
    <w:rsid w:val="001801DD"/>
    <w:rsid w:val="001D4612"/>
    <w:rsid w:val="00207E98"/>
    <w:rsid w:val="002723B0"/>
    <w:rsid w:val="002B6399"/>
    <w:rsid w:val="00315A4A"/>
    <w:rsid w:val="00345AF7"/>
    <w:rsid w:val="00393877"/>
    <w:rsid w:val="00423828"/>
    <w:rsid w:val="004B7300"/>
    <w:rsid w:val="004C6753"/>
    <w:rsid w:val="00595C87"/>
    <w:rsid w:val="005D2C65"/>
    <w:rsid w:val="005E6D94"/>
    <w:rsid w:val="00604C74"/>
    <w:rsid w:val="0063384F"/>
    <w:rsid w:val="00643C6F"/>
    <w:rsid w:val="00646202"/>
    <w:rsid w:val="0065290F"/>
    <w:rsid w:val="006815F6"/>
    <w:rsid w:val="00723884"/>
    <w:rsid w:val="007748F0"/>
    <w:rsid w:val="007A4321"/>
    <w:rsid w:val="00833933"/>
    <w:rsid w:val="00853083"/>
    <w:rsid w:val="008B2F0C"/>
    <w:rsid w:val="008B4928"/>
    <w:rsid w:val="008D2AB8"/>
    <w:rsid w:val="008F1C66"/>
    <w:rsid w:val="00931B5F"/>
    <w:rsid w:val="00970FE4"/>
    <w:rsid w:val="00A0022B"/>
    <w:rsid w:val="00A346FE"/>
    <w:rsid w:val="00A47B4D"/>
    <w:rsid w:val="00A633BF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431D"/>
    <w:rsid w:val="00E44371"/>
    <w:rsid w:val="00E82130"/>
    <w:rsid w:val="00E949B0"/>
    <w:rsid w:val="00F00591"/>
    <w:rsid w:val="00F51688"/>
    <w:rsid w:val="00F53146"/>
    <w:rsid w:val="00F91018"/>
    <w:rsid w:val="00F928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C410F"/>
  <w15:chartTrackingRefBased/>
  <w15:docId w15:val="{040EAECD-C9A3-447C-AE41-06EFD0CE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2D48-A5C7-4FA9-92BE-F4D792061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465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2</cp:revision>
  <cp:lastPrinted>2022-05-19T11:38:00Z</cp:lastPrinted>
  <dcterms:created xsi:type="dcterms:W3CDTF">2022-05-24T12:55:00Z</dcterms:created>
  <dcterms:modified xsi:type="dcterms:W3CDTF">2022-05-24T12:55:00Z</dcterms:modified>
</cp:coreProperties>
</file>