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B6975" w14:textId="77777777" w:rsidR="00526EDE" w:rsidRPr="00E874DC" w:rsidRDefault="00526EDE" w:rsidP="00526EDE">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7D98E4F" w14:textId="77777777" w:rsidR="00526EDE" w:rsidRDefault="00526EDE" w:rsidP="00526EDE">
      <w:pPr>
        <w:spacing w:before="48" w:line="240" w:lineRule="atLeast"/>
        <w:jc w:val="right"/>
        <w:rPr>
          <w:b/>
          <w:sz w:val="24"/>
          <w:szCs w:val="24"/>
          <w:lang w:val="pl-PL"/>
        </w:rPr>
      </w:pPr>
    </w:p>
    <w:p w14:paraId="7035609C" w14:textId="77777777" w:rsidR="00526EDE" w:rsidRDefault="00526EDE" w:rsidP="00526EDE">
      <w:pPr>
        <w:spacing w:before="48" w:line="240" w:lineRule="atLeast"/>
        <w:jc w:val="center"/>
        <w:rPr>
          <w:b/>
          <w:sz w:val="24"/>
          <w:szCs w:val="24"/>
          <w:lang w:val="pl-PL"/>
        </w:rPr>
      </w:pPr>
      <w:r>
        <w:rPr>
          <w:b/>
          <w:sz w:val="24"/>
          <w:szCs w:val="24"/>
          <w:lang w:val="pl-PL"/>
        </w:rPr>
        <w:t>WZÓR UMOWY</w:t>
      </w:r>
    </w:p>
    <w:p w14:paraId="4AC840E0" w14:textId="77777777" w:rsidR="00526EDE" w:rsidRDefault="00526EDE" w:rsidP="00526EDE">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F6DA31E" w14:textId="77777777" w:rsidR="00526EDE" w:rsidRDefault="00526EDE" w:rsidP="00526EDE">
      <w:pPr>
        <w:spacing w:before="48" w:line="240" w:lineRule="atLeast"/>
        <w:jc w:val="center"/>
        <w:rPr>
          <w:b/>
          <w:sz w:val="28"/>
          <w:lang w:val="pl-PL"/>
        </w:rPr>
      </w:pPr>
    </w:p>
    <w:p w14:paraId="2C17BC9F" w14:textId="0F9EBBB0" w:rsidR="00526EDE" w:rsidRPr="00AA2A22" w:rsidRDefault="00526EDE" w:rsidP="00526EDE">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KC-zp.272-2</w:t>
      </w:r>
      <w:r w:rsidR="00C42A81">
        <w:rPr>
          <w:rFonts w:ascii="Times New Roman" w:hAnsi="Times New Roman"/>
        </w:rPr>
        <w:t>87</w:t>
      </w:r>
      <w:r>
        <w:rPr>
          <w:rFonts w:ascii="Times New Roman" w:hAnsi="Times New Roman"/>
        </w:rPr>
        <w:t>/22</w:t>
      </w:r>
      <w:r w:rsidRPr="00AA2A22">
        <w:rPr>
          <w:rFonts w:ascii="Times New Roman" w:hAnsi="Times New Roman"/>
        </w:rPr>
        <w:t xml:space="preserve"> </w:t>
      </w:r>
    </w:p>
    <w:p w14:paraId="25ABEA05" w14:textId="77777777" w:rsidR="00526EDE" w:rsidRDefault="00526EDE" w:rsidP="00526EDE">
      <w:pPr>
        <w:pStyle w:val="Tekstpodstawowy"/>
        <w:ind w:right="-47"/>
        <w:jc w:val="both"/>
        <w:rPr>
          <w:rFonts w:ascii="Times New Roman" w:hAnsi="Times New Roman"/>
        </w:rPr>
      </w:pPr>
      <w:r w:rsidRPr="00AA2A22">
        <w:rPr>
          <w:rFonts w:ascii="Times New Roman" w:hAnsi="Times New Roman"/>
        </w:rPr>
        <w:t>pomiędzy</w:t>
      </w:r>
    </w:p>
    <w:p w14:paraId="4F3D7584" w14:textId="77777777" w:rsidR="00526EDE" w:rsidRDefault="00526EDE" w:rsidP="00526EDE">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3D22F89" w14:textId="77777777" w:rsidR="00526EDE" w:rsidRDefault="00526EDE" w:rsidP="00526EDE">
      <w:pPr>
        <w:pStyle w:val="Tekstpodstawowy"/>
        <w:ind w:right="-47"/>
        <w:jc w:val="both"/>
        <w:rPr>
          <w:rFonts w:ascii="Times New Roman" w:hAnsi="Times New Roman"/>
        </w:rPr>
      </w:pPr>
      <w:r>
        <w:rPr>
          <w:rFonts w:ascii="Times New Roman" w:hAnsi="Times New Roman"/>
        </w:rPr>
        <w:t>reprezentowana przez:</w:t>
      </w:r>
    </w:p>
    <w:p w14:paraId="3176416F" w14:textId="77777777" w:rsidR="00526EDE" w:rsidRDefault="00526EDE" w:rsidP="00526EDE">
      <w:pPr>
        <w:pStyle w:val="Tekstpodstawowy"/>
        <w:ind w:right="-47"/>
        <w:jc w:val="both"/>
        <w:rPr>
          <w:rFonts w:ascii="Times New Roman" w:hAnsi="Times New Roman"/>
        </w:rPr>
      </w:pPr>
      <w:r>
        <w:rPr>
          <w:rFonts w:ascii="Times New Roman" w:hAnsi="Times New Roman"/>
        </w:rPr>
        <w:t xml:space="preserve">1.Dziekana Wydziału /Kierownika Jednostki/............................................................................. </w:t>
      </w:r>
    </w:p>
    <w:p w14:paraId="20B90EAD" w14:textId="77777777" w:rsidR="00526EDE" w:rsidRDefault="00526EDE" w:rsidP="00526EDE">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674C408" w14:textId="77777777" w:rsidR="00526EDE" w:rsidRDefault="00526EDE" w:rsidP="00526EDE">
      <w:pPr>
        <w:pStyle w:val="Tekstpodstawowy"/>
        <w:ind w:right="-47"/>
        <w:jc w:val="both"/>
        <w:rPr>
          <w:rFonts w:ascii="Times New Roman" w:hAnsi="Times New Roman"/>
        </w:rPr>
      </w:pPr>
      <w:r>
        <w:rPr>
          <w:rFonts w:ascii="Times New Roman" w:hAnsi="Times New Roman"/>
        </w:rPr>
        <w:t>zwaną dalej KUPUJĄCYM</w:t>
      </w:r>
    </w:p>
    <w:p w14:paraId="78916828" w14:textId="77777777" w:rsidR="00526EDE" w:rsidRDefault="00526EDE" w:rsidP="00526EDE">
      <w:pPr>
        <w:pStyle w:val="Tekstpodstawowy"/>
        <w:ind w:right="-47"/>
        <w:jc w:val="both"/>
        <w:rPr>
          <w:rFonts w:ascii="Times New Roman" w:hAnsi="Times New Roman"/>
        </w:rPr>
      </w:pPr>
      <w:r>
        <w:rPr>
          <w:rFonts w:ascii="Times New Roman" w:hAnsi="Times New Roman"/>
        </w:rPr>
        <w:t xml:space="preserve">a </w:t>
      </w:r>
    </w:p>
    <w:p w14:paraId="7D55AD1B" w14:textId="77777777" w:rsidR="00526EDE" w:rsidRDefault="00526EDE" w:rsidP="00526EDE">
      <w:pPr>
        <w:pStyle w:val="Tekstpodstawowy"/>
        <w:ind w:right="-47"/>
        <w:jc w:val="both"/>
        <w:rPr>
          <w:rFonts w:ascii="Times New Roman" w:hAnsi="Times New Roman"/>
        </w:rPr>
      </w:pPr>
      <w:r>
        <w:rPr>
          <w:rFonts w:ascii="Times New Roman" w:hAnsi="Times New Roman"/>
        </w:rPr>
        <w:t>......................................................................................................................................................</w:t>
      </w:r>
    </w:p>
    <w:p w14:paraId="5ADED846" w14:textId="77777777" w:rsidR="00526EDE" w:rsidRDefault="00526EDE" w:rsidP="00526EDE">
      <w:pPr>
        <w:pStyle w:val="Tekstpodstawowy"/>
        <w:ind w:right="-47"/>
        <w:jc w:val="both"/>
        <w:rPr>
          <w:rFonts w:ascii="Times New Roman" w:hAnsi="Times New Roman"/>
        </w:rPr>
      </w:pPr>
      <w:r>
        <w:rPr>
          <w:rFonts w:ascii="Times New Roman" w:hAnsi="Times New Roman"/>
        </w:rPr>
        <w:t>......................................................................................................................................................</w:t>
      </w:r>
    </w:p>
    <w:p w14:paraId="321BCBD3" w14:textId="77777777" w:rsidR="00526EDE" w:rsidRDefault="00526EDE" w:rsidP="00526EDE">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F6721AF" w14:textId="77777777" w:rsidR="00526EDE" w:rsidRDefault="00526EDE" w:rsidP="00526EDE">
      <w:pPr>
        <w:pStyle w:val="Tekstpodstawowy"/>
        <w:ind w:right="-47"/>
        <w:jc w:val="both"/>
        <w:rPr>
          <w:rFonts w:ascii="Times New Roman" w:hAnsi="Times New Roman"/>
        </w:rPr>
      </w:pPr>
      <w:r>
        <w:rPr>
          <w:rFonts w:ascii="Times New Roman" w:hAnsi="Times New Roman"/>
        </w:rPr>
        <w:t>reprezentowanym przez:</w:t>
      </w:r>
    </w:p>
    <w:p w14:paraId="62843414" w14:textId="77777777" w:rsidR="00526EDE" w:rsidRDefault="00526EDE" w:rsidP="00526EDE">
      <w:pPr>
        <w:pStyle w:val="Tekstpodstawowy"/>
        <w:ind w:right="-47"/>
        <w:jc w:val="both"/>
        <w:rPr>
          <w:rFonts w:ascii="Times New Roman" w:hAnsi="Times New Roman"/>
        </w:rPr>
      </w:pPr>
      <w:r>
        <w:rPr>
          <w:rFonts w:ascii="Times New Roman" w:hAnsi="Times New Roman"/>
        </w:rPr>
        <w:t>1...................................................................................................................................................</w:t>
      </w:r>
    </w:p>
    <w:p w14:paraId="04CEC6B3" w14:textId="77777777" w:rsidR="00526EDE" w:rsidRDefault="00526EDE" w:rsidP="00526EDE">
      <w:pPr>
        <w:pStyle w:val="Tekstpodstawowy"/>
        <w:ind w:right="-47"/>
        <w:jc w:val="both"/>
        <w:rPr>
          <w:rFonts w:ascii="Times New Roman" w:hAnsi="Times New Roman"/>
        </w:rPr>
      </w:pPr>
      <w:r>
        <w:rPr>
          <w:rFonts w:ascii="Times New Roman" w:hAnsi="Times New Roman"/>
        </w:rPr>
        <w:t xml:space="preserve">2................................................................................................................................................... </w:t>
      </w:r>
    </w:p>
    <w:p w14:paraId="0BA975EE" w14:textId="77777777" w:rsidR="00526EDE" w:rsidRDefault="00526EDE" w:rsidP="00526EDE">
      <w:pPr>
        <w:pStyle w:val="Tekstpodstawowy"/>
        <w:ind w:right="-47"/>
        <w:jc w:val="both"/>
        <w:rPr>
          <w:rFonts w:ascii="Times New Roman" w:hAnsi="Times New Roman"/>
        </w:rPr>
      </w:pPr>
      <w:r>
        <w:rPr>
          <w:rFonts w:ascii="Times New Roman" w:hAnsi="Times New Roman"/>
        </w:rPr>
        <w:t>zwanym dalej SPRZEDAWCĄ</w:t>
      </w:r>
    </w:p>
    <w:p w14:paraId="7F1DE813" w14:textId="77777777" w:rsidR="00526EDE" w:rsidRDefault="00526EDE" w:rsidP="00526EDE">
      <w:pPr>
        <w:pStyle w:val="Tekstpodstawowy"/>
        <w:ind w:right="-47"/>
        <w:jc w:val="center"/>
        <w:rPr>
          <w:rFonts w:ascii="Times New Roman" w:hAnsi="Times New Roman"/>
        </w:rPr>
      </w:pPr>
    </w:p>
    <w:p w14:paraId="395D1F15" w14:textId="77777777" w:rsidR="00526EDE" w:rsidRPr="00877B92" w:rsidRDefault="00526EDE" w:rsidP="00526EDE">
      <w:pPr>
        <w:pStyle w:val="Tekstpodstawowy"/>
        <w:ind w:right="-47"/>
        <w:jc w:val="center"/>
        <w:rPr>
          <w:rFonts w:ascii="Times New Roman" w:hAnsi="Times New Roman"/>
          <w:b/>
        </w:rPr>
      </w:pPr>
      <w:r w:rsidRPr="00877B92">
        <w:rPr>
          <w:rFonts w:ascii="Times New Roman" w:hAnsi="Times New Roman"/>
          <w:b/>
        </w:rPr>
        <w:t>§ 1</w:t>
      </w:r>
    </w:p>
    <w:p w14:paraId="447E3DF9" w14:textId="547E8374" w:rsidR="00526EDE" w:rsidRPr="00C42A81" w:rsidRDefault="00526EDE" w:rsidP="00526EDE">
      <w:pPr>
        <w:pStyle w:val="Tekstpodstawowy"/>
        <w:numPr>
          <w:ilvl w:val="0"/>
          <w:numId w:val="2"/>
        </w:numPr>
        <w:tabs>
          <w:tab w:val="clear" w:pos="780"/>
          <w:tab w:val="num" w:pos="284"/>
        </w:tabs>
        <w:ind w:left="284" w:right="-47" w:hanging="284"/>
        <w:jc w:val="both"/>
        <w:rPr>
          <w:rFonts w:ascii="Times New Roman" w:hAnsi="Times New Roman"/>
          <w:bCs/>
          <w:szCs w:val="24"/>
        </w:rPr>
      </w:pPr>
      <w:r>
        <w:rPr>
          <w:rFonts w:ascii="Times New Roman" w:hAnsi="Times New Roman"/>
        </w:rPr>
        <w:t xml:space="preserve">Przedmiotem niniejszej umowy jest sprzedaż i </w:t>
      </w:r>
      <w:r w:rsidR="00C42A81">
        <w:rPr>
          <w:rFonts w:ascii="Times New Roman" w:hAnsi="Times New Roman"/>
          <w:b/>
          <w:szCs w:val="24"/>
        </w:rPr>
        <w:t>d</w:t>
      </w:r>
      <w:r w:rsidR="00C42A81" w:rsidRPr="00C42A81">
        <w:rPr>
          <w:rFonts w:ascii="Times New Roman" w:hAnsi="Times New Roman"/>
          <w:b/>
          <w:szCs w:val="24"/>
        </w:rPr>
        <w:t xml:space="preserve">ostawa wzorców pierwiastków w postaci </w:t>
      </w:r>
      <w:proofErr w:type="spellStart"/>
      <w:r w:rsidR="00C42A81" w:rsidRPr="00C42A81">
        <w:rPr>
          <w:rFonts w:ascii="Times New Roman" w:hAnsi="Times New Roman"/>
          <w:b/>
          <w:szCs w:val="24"/>
        </w:rPr>
        <w:t>nanoproszków</w:t>
      </w:r>
      <w:proofErr w:type="spellEnd"/>
      <w:r w:rsidR="00C42A81" w:rsidRPr="00C42A81">
        <w:rPr>
          <w:rFonts w:ascii="Times New Roman" w:hAnsi="Times New Roman"/>
          <w:b/>
          <w:szCs w:val="24"/>
        </w:rPr>
        <w:t xml:space="preserve"> do analizy mikro-XRF dla </w:t>
      </w:r>
      <w:proofErr w:type="spellStart"/>
      <w:r w:rsidR="00C42A81" w:rsidRPr="00C42A81">
        <w:rPr>
          <w:rFonts w:ascii="Times New Roman" w:hAnsi="Times New Roman"/>
          <w:b/>
          <w:szCs w:val="24"/>
        </w:rPr>
        <w:t>WFiIS</w:t>
      </w:r>
      <w:proofErr w:type="spellEnd"/>
      <w:r w:rsidRPr="00C42A81">
        <w:rPr>
          <w:rFonts w:ascii="Times New Roman" w:hAnsi="Times New Roman"/>
          <w:b/>
          <w:szCs w:val="24"/>
        </w:rPr>
        <w:t>.</w:t>
      </w:r>
    </w:p>
    <w:p w14:paraId="3A1C4F07" w14:textId="77777777" w:rsidR="00526EDE" w:rsidRPr="0043435F" w:rsidRDefault="00526EDE" w:rsidP="00526EDE">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6B1083A7" w14:textId="77777777" w:rsidR="00526EDE" w:rsidRPr="0043435F" w:rsidRDefault="00526EDE" w:rsidP="00526EDE">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3977BC6" w14:textId="77777777" w:rsidR="00526EDE" w:rsidRDefault="00526EDE" w:rsidP="00526EDE">
      <w:pPr>
        <w:pStyle w:val="Tekstpodstawowy"/>
        <w:ind w:right="-47"/>
        <w:jc w:val="both"/>
        <w:rPr>
          <w:rFonts w:ascii="Times New Roman" w:hAnsi="Times New Roman"/>
        </w:rPr>
      </w:pPr>
    </w:p>
    <w:p w14:paraId="15746088" w14:textId="77777777" w:rsidR="00526EDE" w:rsidRPr="00877B92" w:rsidRDefault="00526EDE" w:rsidP="00526EDE">
      <w:pPr>
        <w:pStyle w:val="Tekstpodstawowy"/>
        <w:ind w:right="-47"/>
        <w:jc w:val="center"/>
        <w:rPr>
          <w:rFonts w:ascii="Times New Roman" w:hAnsi="Times New Roman"/>
          <w:b/>
        </w:rPr>
      </w:pPr>
      <w:r w:rsidRPr="00877B92">
        <w:rPr>
          <w:rFonts w:ascii="Times New Roman" w:hAnsi="Times New Roman"/>
          <w:b/>
        </w:rPr>
        <w:t>§ 2</w:t>
      </w:r>
    </w:p>
    <w:p w14:paraId="2CA7EFCA" w14:textId="77777777" w:rsidR="00526EDE" w:rsidRPr="0043435F" w:rsidRDefault="00526EDE" w:rsidP="00526EDE">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r>
        <w:rPr>
          <w:rFonts w:ascii="Times New Roman" w:hAnsi="Times New Roman"/>
          <w:szCs w:val="24"/>
        </w:rPr>
        <w:t xml:space="preserve"> </w:t>
      </w:r>
    </w:p>
    <w:p w14:paraId="41A6DC91" w14:textId="77777777" w:rsidR="00526EDE" w:rsidRPr="0043435F" w:rsidRDefault="00526EDE" w:rsidP="00526EDE">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9688BC1" w14:textId="77777777" w:rsidR="00526EDE" w:rsidRPr="0043435F" w:rsidRDefault="00526EDE" w:rsidP="00526EDE">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AC64639" w14:textId="77777777" w:rsidR="00526EDE" w:rsidRDefault="00526EDE" w:rsidP="00526EDE">
      <w:pPr>
        <w:pStyle w:val="Tekstpodstawowy"/>
        <w:ind w:right="-47"/>
        <w:jc w:val="both"/>
        <w:rPr>
          <w:rFonts w:ascii="Times New Roman" w:hAnsi="Times New Roman"/>
        </w:rPr>
      </w:pPr>
    </w:p>
    <w:p w14:paraId="2380F41E" w14:textId="77777777" w:rsidR="00526EDE" w:rsidRPr="00877B92" w:rsidRDefault="00526EDE" w:rsidP="00526EDE">
      <w:pPr>
        <w:pStyle w:val="Tekstpodstawowy"/>
        <w:ind w:right="-47"/>
        <w:jc w:val="center"/>
        <w:rPr>
          <w:rFonts w:ascii="Times New Roman" w:hAnsi="Times New Roman"/>
          <w:b/>
        </w:rPr>
      </w:pPr>
      <w:r w:rsidRPr="00877B92">
        <w:rPr>
          <w:rFonts w:ascii="Times New Roman" w:hAnsi="Times New Roman"/>
          <w:b/>
        </w:rPr>
        <w:t>§ 3</w:t>
      </w:r>
    </w:p>
    <w:p w14:paraId="2521DCAC" w14:textId="77777777" w:rsidR="00526EDE" w:rsidRPr="0043435F" w:rsidRDefault="00526EDE" w:rsidP="00526EDE">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F1B67B0" w14:textId="77777777" w:rsidR="00526EDE" w:rsidRPr="0043435F" w:rsidRDefault="00526EDE" w:rsidP="00526EDE">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9657D10" w14:textId="77777777" w:rsidR="00526EDE" w:rsidRPr="0043435F" w:rsidRDefault="00526EDE" w:rsidP="00526EDE">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457BBC82" w14:textId="77777777" w:rsidR="00526EDE" w:rsidRPr="0043435F" w:rsidRDefault="00526EDE" w:rsidP="00526EDE">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r>
    </w:p>
    <w:p w14:paraId="36FB9E12" w14:textId="77777777" w:rsidR="00526EDE" w:rsidRPr="0043435F" w:rsidRDefault="00526EDE" w:rsidP="00526EDE">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6DEBE005" w14:textId="77777777" w:rsidR="00526EDE" w:rsidRDefault="00526EDE" w:rsidP="00526EDE">
      <w:pPr>
        <w:pStyle w:val="Tekstpodstawowy"/>
        <w:ind w:right="-47"/>
        <w:jc w:val="both"/>
        <w:rPr>
          <w:rFonts w:ascii="Times New Roman" w:hAnsi="Times New Roman"/>
        </w:rPr>
      </w:pPr>
    </w:p>
    <w:p w14:paraId="0CFE0499" w14:textId="77777777" w:rsidR="00526EDE" w:rsidRPr="00877B92" w:rsidRDefault="00526EDE" w:rsidP="00526EDE">
      <w:pPr>
        <w:pStyle w:val="Tekstpodstawowy"/>
        <w:ind w:right="-47"/>
        <w:jc w:val="center"/>
        <w:rPr>
          <w:rFonts w:ascii="Times New Roman" w:hAnsi="Times New Roman"/>
          <w:b/>
        </w:rPr>
      </w:pPr>
      <w:r w:rsidRPr="00877B92">
        <w:rPr>
          <w:rFonts w:ascii="Times New Roman" w:hAnsi="Times New Roman"/>
          <w:b/>
        </w:rPr>
        <w:t>§ 4</w:t>
      </w:r>
    </w:p>
    <w:p w14:paraId="080320E6" w14:textId="77777777" w:rsidR="00526EDE" w:rsidRDefault="00526EDE" w:rsidP="00526EDE">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B11DDAF" w14:textId="77777777" w:rsidR="00526EDE" w:rsidRDefault="00526EDE" w:rsidP="00526EDE">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772835F" w14:textId="77777777" w:rsidR="00526EDE" w:rsidRDefault="00526EDE" w:rsidP="00526EDE">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F26DD00" w14:textId="77777777" w:rsidR="00526EDE" w:rsidRPr="00593CEB" w:rsidRDefault="00526EDE" w:rsidP="00526EDE">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0F95532" w14:textId="77777777" w:rsidR="00526EDE" w:rsidRDefault="00526EDE" w:rsidP="00526EDE">
      <w:pPr>
        <w:pStyle w:val="Tekstpodstawowy"/>
        <w:ind w:right="-47"/>
        <w:jc w:val="center"/>
        <w:rPr>
          <w:rFonts w:ascii="Times New Roman" w:hAnsi="Times New Roman"/>
        </w:rPr>
      </w:pPr>
    </w:p>
    <w:p w14:paraId="48460CF2" w14:textId="77777777" w:rsidR="00526EDE" w:rsidRPr="00877B92" w:rsidRDefault="00526EDE" w:rsidP="00526EDE">
      <w:pPr>
        <w:pStyle w:val="Tekstpodstawowy"/>
        <w:ind w:right="-47"/>
        <w:jc w:val="center"/>
        <w:rPr>
          <w:rFonts w:ascii="Times New Roman" w:hAnsi="Times New Roman"/>
          <w:b/>
        </w:rPr>
      </w:pPr>
      <w:r w:rsidRPr="00877B92">
        <w:rPr>
          <w:rFonts w:ascii="Times New Roman" w:hAnsi="Times New Roman"/>
          <w:b/>
        </w:rPr>
        <w:t>§ 5</w:t>
      </w:r>
    </w:p>
    <w:p w14:paraId="426B7914" w14:textId="77777777" w:rsidR="00526EDE" w:rsidRPr="00C53B52" w:rsidRDefault="00526EDE" w:rsidP="00526ED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010D3F3" w14:textId="77777777" w:rsidR="00526EDE" w:rsidRPr="00C53B52" w:rsidRDefault="00526EDE" w:rsidP="00526ED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109FE965" w14:textId="77777777" w:rsidR="00526EDE" w:rsidRPr="00C53B52" w:rsidRDefault="00526EDE" w:rsidP="00526EDE">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1C9928B" w14:textId="77777777" w:rsidR="00526EDE" w:rsidRPr="00C53B52" w:rsidRDefault="00526EDE" w:rsidP="00526ED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D07C9F2" w14:textId="77777777" w:rsidR="00526EDE" w:rsidRPr="00C53B52" w:rsidRDefault="00526EDE" w:rsidP="00526ED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EDB0E85" w14:textId="77777777" w:rsidR="00526EDE" w:rsidRPr="00C53B52" w:rsidRDefault="00526EDE" w:rsidP="00526ED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34C8FAB4" w14:textId="77777777" w:rsidR="00526EDE" w:rsidRPr="00C53B52" w:rsidRDefault="00526EDE" w:rsidP="00526ED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D46A4EF" w14:textId="77777777" w:rsidR="00526EDE" w:rsidRPr="00C53B52" w:rsidRDefault="00526EDE" w:rsidP="00526EDE">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A321AA0" w14:textId="77777777" w:rsidR="00526EDE" w:rsidRPr="00C53B52" w:rsidRDefault="00526EDE" w:rsidP="00526EDE">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3B9DFDC3" w14:textId="77777777" w:rsidR="00B90415" w:rsidRPr="007D02D7" w:rsidRDefault="00B90415" w:rsidP="00B90415">
      <w:pPr>
        <w:pStyle w:val="Tekstpodstawowy"/>
        <w:numPr>
          <w:ilvl w:val="0"/>
          <w:numId w:val="6"/>
        </w:numPr>
        <w:tabs>
          <w:tab w:val="clear" w:pos="72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2F342FA3" w14:textId="54B92CC1" w:rsidR="00526EDE" w:rsidRDefault="00526EDE" w:rsidP="00526ED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0144CF2" w14:textId="77777777" w:rsidR="00526EDE" w:rsidRDefault="00526EDE" w:rsidP="00526EDE">
      <w:pPr>
        <w:pStyle w:val="Tekstpodstawowy"/>
        <w:ind w:right="-47"/>
        <w:jc w:val="center"/>
        <w:rPr>
          <w:rFonts w:ascii="Times New Roman" w:hAnsi="Times New Roman"/>
          <w:b/>
        </w:rPr>
      </w:pPr>
    </w:p>
    <w:p w14:paraId="25D89364" w14:textId="77777777" w:rsidR="00526EDE" w:rsidRDefault="00526EDE" w:rsidP="00526EDE">
      <w:pPr>
        <w:pStyle w:val="Tekstpodstawowy"/>
        <w:ind w:right="-47"/>
        <w:jc w:val="center"/>
        <w:rPr>
          <w:rFonts w:ascii="Times New Roman" w:hAnsi="Times New Roman"/>
          <w:b/>
        </w:rPr>
      </w:pPr>
    </w:p>
    <w:p w14:paraId="009B3501" w14:textId="77777777" w:rsidR="00526EDE" w:rsidRDefault="00526EDE" w:rsidP="00526EDE">
      <w:pPr>
        <w:pStyle w:val="Tekstpodstawowy"/>
        <w:ind w:right="-47"/>
        <w:jc w:val="center"/>
        <w:rPr>
          <w:rFonts w:ascii="Times New Roman" w:hAnsi="Times New Roman"/>
          <w:b/>
        </w:rPr>
      </w:pPr>
      <w:r w:rsidRPr="00877B92">
        <w:rPr>
          <w:rFonts w:ascii="Times New Roman" w:hAnsi="Times New Roman"/>
          <w:b/>
        </w:rPr>
        <w:t>§ 6</w:t>
      </w:r>
    </w:p>
    <w:p w14:paraId="5D4D2806" w14:textId="77777777" w:rsidR="00526EDE" w:rsidRDefault="00526EDE" w:rsidP="00526EDE">
      <w:pPr>
        <w:pStyle w:val="Tekstpodstawowy"/>
        <w:ind w:right="-47"/>
        <w:jc w:val="center"/>
        <w:rPr>
          <w:rFonts w:ascii="Times New Roman" w:hAnsi="Times New Roman"/>
          <w:b/>
        </w:rPr>
      </w:pPr>
    </w:p>
    <w:p w14:paraId="74056504" w14:textId="77777777" w:rsidR="00526EDE" w:rsidRDefault="00526EDE" w:rsidP="00526ED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E0132E8" w14:textId="77777777" w:rsidR="00526EDE" w:rsidRDefault="00526EDE" w:rsidP="00526ED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F0AA9D9" w14:textId="77777777" w:rsidR="00526EDE" w:rsidRDefault="00526EDE" w:rsidP="00526ED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722D32F" w14:textId="77777777" w:rsidR="00526EDE" w:rsidRDefault="00526EDE" w:rsidP="00526ED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E0C7463" w14:textId="77777777" w:rsidR="00526EDE" w:rsidRDefault="00526EDE" w:rsidP="00526EDE">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ED9CA4A" w14:textId="77777777" w:rsidR="00526EDE" w:rsidRPr="00877B92" w:rsidRDefault="00526EDE" w:rsidP="00526ED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43247EF" w14:textId="77777777" w:rsidR="00526EDE" w:rsidRPr="003F1749" w:rsidRDefault="00526EDE" w:rsidP="00526ED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7FE6780" w14:textId="77777777" w:rsidR="00526EDE" w:rsidRDefault="00526EDE" w:rsidP="00526ED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5D584E0" w14:textId="77777777" w:rsidR="00526EDE" w:rsidRDefault="00526EDE" w:rsidP="00526EDE">
      <w:pPr>
        <w:pStyle w:val="Tekstpodstawowy"/>
        <w:ind w:right="-47"/>
        <w:jc w:val="center"/>
        <w:rPr>
          <w:rFonts w:ascii="Times New Roman" w:hAnsi="Times New Roman"/>
        </w:rPr>
      </w:pPr>
    </w:p>
    <w:p w14:paraId="0AE55D14" w14:textId="77777777" w:rsidR="00526EDE" w:rsidRDefault="00526EDE" w:rsidP="00526EDE">
      <w:pPr>
        <w:pStyle w:val="Tekstpodstawowy"/>
        <w:ind w:left="284" w:right="-47"/>
        <w:jc w:val="both"/>
        <w:rPr>
          <w:rFonts w:ascii="Times New Roman" w:hAnsi="Times New Roman"/>
        </w:rPr>
      </w:pPr>
    </w:p>
    <w:p w14:paraId="1C306D95" w14:textId="7E31119B" w:rsidR="00526EDE" w:rsidRPr="00877B92" w:rsidRDefault="00526EDE" w:rsidP="00526EDE">
      <w:pPr>
        <w:pStyle w:val="Tekstpodstawowy"/>
        <w:ind w:right="-47"/>
        <w:jc w:val="center"/>
        <w:rPr>
          <w:rFonts w:ascii="Times New Roman" w:hAnsi="Times New Roman"/>
          <w:b/>
        </w:rPr>
      </w:pPr>
      <w:r w:rsidRPr="00877B92">
        <w:rPr>
          <w:rFonts w:ascii="Times New Roman" w:hAnsi="Times New Roman"/>
          <w:b/>
        </w:rPr>
        <w:t xml:space="preserve">§ </w:t>
      </w:r>
      <w:r w:rsidR="00AA13A5">
        <w:rPr>
          <w:rFonts w:ascii="Times New Roman" w:hAnsi="Times New Roman"/>
          <w:b/>
        </w:rPr>
        <w:t>8</w:t>
      </w:r>
    </w:p>
    <w:p w14:paraId="08E8B224" w14:textId="77777777" w:rsidR="00526EDE" w:rsidRDefault="00526EDE" w:rsidP="00526ED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206CDB7" w14:textId="77777777" w:rsidR="00526EDE" w:rsidRPr="009B2595" w:rsidRDefault="00526EDE" w:rsidP="00526ED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3A0EDFFD" w14:textId="77777777" w:rsidR="00526EDE" w:rsidRPr="009B2595" w:rsidRDefault="00526EDE" w:rsidP="00526ED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7B3C613" w14:textId="77777777" w:rsidR="00526EDE" w:rsidRPr="009B2595" w:rsidRDefault="00526EDE" w:rsidP="00526ED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6C2A695" w14:textId="77777777" w:rsidR="00526EDE" w:rsidRPr="009B2595" w:rsidRDefault="00526EDE" w:rsidP="00526EDE">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247DA09C" w14:textId="77777777" w:rsidR="00526EDE" w:rsidRPr="009B2595" w:rsidRDefault="00526EDE" w:rsidP="00526EDE">
      <w:pPr>
        <w:suppressAutoHyphens/>
        <w:autoSpaceDN w:val="0"/>
        <w:spacing w:after="147"/>
        <w:ind w:left="568"/>
        <w:jc w:val="both"/>
        <w:rPr>
          <w:color w:val="000000"/>
          <w:sz w:val="24"/>
          <w:szCs w:val="24"/>
          <w:lang w:val="pl-PL"/>
        </w:rPr>
      </w:pPr>
      <w:r w:rsidRPr="009B2595">
        <w:rPr>
          <w:color w:val="000000"/>
          <w:sz w:val="24"/>
          <w:szCs w:val="24"/>
          <w:lang w:val="pl-PL"/>
        </w:rPr>
        <w:t xml:space="preserve">a) z powodu przyczyn zewnętrznych niezależnych od Kupującego oraz Sprzedawcy, skutkujących niemożliwością realizacji przedmiotu Umowy, w szczególności z </w:t>
      </w:r>
      <w:r w:rsidRPr="009B2595">
        <w:rPr>
          <w:color w:val="000000"/>
          <w:sz w:val="24"/>
          <w:szCs w:val="24"/>
          <w:lang w:val="pl-PL"/>
        </w:rPr>
        <w:lastRenderedPageBreak/>
        <w:t>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02874B88" w14:textId="77777777" w:rsidR="00526EDE" w:rsidRPr="009B2595" w:rsidRDefault="00526EDE" w:rsidP="00526EDE">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B693F21" w14:textId="77777777" w:rsidR="00526EDE" w:rsidRPr="009B2595" w:rsidRDefault="00526EDE" w:rsidP="00526EDE">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2FA79A9A" w14:textId="77777777" w:rsidR="00526EDE" w:rsidRPr="009B2595" w:rsidRDefault="00526EDE" w:rsidP="00526EDE">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BE2C69C" w14:textId="77777777" w:rsidR="00526EDE" w:rsidRPr="009B2595" w:rsidRDefault="00526EDE" w:rsidP="00526EDE">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5EA1F25" w14:textId="77777777" w:rsidR="00526EDE" w:rsidRPr="009B2595" w:rsidRDefault="00526EDE" w:rsidP="00526EDE">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1B9AB6E" w14:textId="77777777" w:rsidR="00526EDE" w:rsidRPr="009B2595" w:rsidRDefault="00526EDE" w:rsidP="00526EDE">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AF25E66" w14:textId="77777777" w:rsidR="00526EDE" w:rsidRPr="00042F5C" w:rsidRDefault="00526EDE" w:rsidP="00526EDE">
      <w:pPr>
        <w:widowControl w:val="0"/>
        <w:suppressAutoHyphens/>
        <w:autoSpaceDN w:val="0"/>
        <w:ind w:left="360"/>
        <w:jc w:val="center"/>
        <w:textAlignment w:val="baseline"/>
        <w:rPr>
          <w:rFonts w:eastAsia="SimSun"/>
          <w:b/>
          <w:bCs/>
          <w:color w:val="000000"/>
          <w:kern w:val="2"/>
          <w:sz w:val="24"/>
          <w:szCs w:val="24"/>
          <w:lang w:val="pl-PL"/>
        </w:rPr>
      </w:pPr>
    </w:p>
    <w:p w14:paraId="5F1C34D0" w14:textId="56FB6743" w:rsidR="00526EDE" w:rsidRPr="009B2595" w:rsidRDefault="00526EDE" w:rsidP="00526EDE">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xml:space="preserve">§ </w:t>
      </w:r>
      <w:r w:rsidR="00AA13A5">
        <w:rPr>
          <w:rFonts w:eastAsia="SimSun"/>
          <w:b/>
          <w:bCs/>
          <w:color w:val="000000"/>
          <w:kern w:val="2"/>
          <w:sz w:val="24"/>
          <w:szCs w:val="24"/>
        </w:rPr>
        <w:t>9</w:t>
      </w:r>
    </w:p>
    <w:p w14:paraId="5822ED85" w14:textId="77777777" w:rsidR="00526EDE" w:rsidRPr="009B2595" w:rsidRDefault="00526EDE" w:rsidP="00526ED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EFEFEFA" w14:textId="77777777" w:rsidR="00526EDE" w:rsidRPr="009B2595" w:rsidRDefault="00526EDE" w:rsidP="00526ED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278899BC" w14:textId="77777777" w:rsidR="00526EDE" w:rsidRPr="009B2595" w:rsidRDefault="00526EDE" w:rsidP="00526ED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E7E7DC4" w14:textId="77777777" w:rsidR="00526EDE" w:rsidRPr="009B2595" w:rsidRDefault="00526EDE" w:rsidP="00526ED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5AB9216" w14:textId="77777777" w:rsidR="00526EDE" w:rsidRDefault="00526EDE" w:rsidP="00526EDE">
      <w:pPr>
        <w:pStyle w:val="Tekstpodstawowy"/>
        <w:ind w:right="-47"/>
        <w:rPr>
          <w:rFonts w:ascii="Times New Roman" w:hAnsi="Times New Roman"/>
        </w:rPr>
      </w:pPr>
    </w:p>
    <w:p w14:paraId="72100D36" w14:textId="77777777" w:rsidR="00526EDE" w:rsidRDefault="00526EDE" w:rsidP="00526EDE">
      <w:pPr>
        <w:pStyle w:val="Tekstpodstawowy"/>
        <w:ind w:right="-47"/>
        <w:jc w:val="center"/>
        <w:rPr>
          <w:rFonts w:ascii="Times New Roman" w:hAnsi="Times New Roman"/>
          <w:b/>
        </w:rPr>
      </w:pPr>
    </w:p>
    <w:p w14:paraId="6CD7CBCC" w14:textId="77777777" w:rsidR="00526EDE" w:rsidRDefault="00526EDE" w:rsidP="00526EDE">
      <w:pPr>
        <w:pStyle w:val="Tekstpodstawowy"/>
        <w:ind w:right="-47"/>
        <w:jc w:val="center"/>
        <w:rPr>
          <w:rFonts w:ascii="Times New Roman" w:hAnsi="Times New Roman"/>
          <w:b/>
        </w:rPr>
      </w:pPr>
    </w:p>
    <w:p w14:paraId="2DB242A1" w14:textId="1860813D" w:rsidR="00526EDE" w:rsidRPr="00877B92" w:rsidRDefault="00526EDE" w:rsidP="00526EDE">
      <w:pPr>
        <w:pStyle w:val="Tekstpodstawowy"/>
        <w:ind w:right="-47"/>
        <w:jc w:val="center"/>
        <w:rPr>
          <w:rFonts w:ascii="Times New Roman" w:hAnsi="Times New Roman"/>
          <w:b/>
        </w:rPr>
      </w:pPr>
      <w:r w:rsidRPr="00877B92">
        <w:rPr>
          <w:rFonts w:ascii="Times New Roman" w:hAnsi="Times New Roman"/>
          <w:b/>
        </w:rPr>
        <w:t>§1</w:t>
      </w:r>
      <w:r w:rsidR="00AA13A5">
        <w:rPr>
          <w:rFonts w:ascii="Times New Roman" w:hAnsi="Times New Roman"/>
          <w:b/>
        </w:rPr>
        <w:t>0</w:t>
      </w:r>
    </w:p>
    <w:p w14:paraId="2AB2D529" w14:textId="77777777" w:rsidR="00526EDE" w:rsidRDefault="00526EDE" w:rsidP="00526ED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9A841FD" w14:textId="77777777" w:rsidR="00526EDE" w:rsidRDefault="00526EDE" w:rsidP="00526EDE">
      <w:pPr>
        <w:pStyle w:val="Tekstpodstawowy"/>
        <w:ind w:right="-47"/>
        <w:jc w:val="center"/>
        <w:rPr>
          <w:rFonts w:ascii="Times New Roman" w:hAnsi="Times New Roman"/>
        </w:rPr>
      </w:pPr>
    </w:p>
    <w:p w14:paraId="36F85450" w14:textId="77777777" w:rsidR="00526EDE" w:rsidRDefault="00526EDE" w:rsidP="00526EDE">
      <w:pPr>
        <w:pStyle w:val="Tekstpodstawowy"/>
        <w:ind w:right="-47"/>
        <w:jc w:val="center"/>
        <w:rPr>
          <w:rFonts w:ascii="Times New Roman" w:hAnsi="Times New Roman"/>
        </w:rPr>
      </w:pPr>
    </w:p>
    <w:p w14:paraId="6FC74CE3" w14:textId="53457446" w:rsidR="00526EDE" w:rsidRPr="00877B92" w:rsidRDefault="00526EDE" w:rsidP="00526EDE">
      <w:pPr>
        <w:pStyle w:val="Tekstpodstawowy"/>
        <w:ind w:right="-47"/>
        <w:jc w:val="center"/>
        <w:rPr>
          <w:b/>
        </w:rPr>
      </w:pPr>
      <w:r w:rsidRPr="00877B92">
        <w:rPr>
          <w:rFonts w:ascii="Times New Roman" w:hAnsi="Times New Roman"/>
          <w:b/>
        </w:rPr>
        <w:t>§1</w:t>
      </w:r>
      <w:r w:rsidR="00AA13A5">
        <w:rPr>
          <w:rFonts w:ascii="Times New Roman" w:hAnsi="Times New Roman"/>
          <w:b/>
        </w:rPr>
        <w:t>1</w:t>
      </w:r>
    </w:p>
    <w:p w14:paraId="4BDD99C6" w14:textId="77777777" w:rsidR="00526EDE" w:rsidRDefault="00526EDE" w:rsidP="00526ED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F611DC5" w14:textId="77777777" w:rsidR="00526EDE" w:rsidRDefault="00526EDE" w:rsidP="00526EDE">
      <w:pPr>
        <w:pStyle w:val="NormalnyWeb"/>
        <w:jc w:val="both"/>
      </w:pPr>
      <w:r>
        <w:t xml:space="preserve">2. W razie wątpliwości, czy określona informacja stanowi tajemnicę Wykonawca zobowiązany jest zwrócić się w formie pisemnej do Zamawiającego o wyjaśnienie takiej wątpliwości. </w:t>
      </w:r>
    </w:p>
    <w:p w14:paraId="1BBFC411" w14:textId="77777777" w:rsidR="00526EDE" w:rsidRDefault="00526EDE" w:rsidP="00526EDE">
      <w:pPr>
        <w:pStyle w:val="NormalnyWeb"/>
        <w:jc w:val="both"/>
      </w:pPr>
      <w:r>
        <w:t xml:space="preserve">3. Wykonawca zobowiązuje się do wykorzystania uzyskanych, powyższych informacji jedynie w celu wykonania przedmiotu umowy. </w:t>
      </w:r>
    </w:p>
    <w:p w14:paraId="26D18E2E" w14:textId="77777777" w:rsidR="00526EDE" w:rsidRDefault="00526EDE" w:rsidP="00526EDE">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048318F" w14:textId="77777777" w:rsidR="00526EDE" w:rsidRDefault="00526EDE" w:rsidP="00526EDE">
      <w:pPr>
        <w:pStyle w:val="NormalnyWeb"/>
        <w:jc w:val="both"/>
      </w:pPr>
      <w:r>
        <w:t>5. Powyższe przepisy nie będą miały zastosowania wobec informacji powszechnie znanych lub opublikowanych oraz w przypadku żądania ich ujawnienia przez uprawniony organ.</w:t>
      </w:r>
    </w:p>
    <w:p w14:paraId="7CA21349" w14:textId="77777777" w:rsidR="00526EDE" w:rsidRDefault="00526EDE" w:rsidP="00526EDE">
      <w:pPr>
        <w:pStyle w:val="Tekstpodstawowy"/>
        <w:ind w:right="-47"/>
        <w:jc w:val="both"/>
        <w:rPr>
          <w:rFonts w:ascii="Times New Roman" w:hAnsi="Times New Roman"/>
        </w:rPr>
      </w:pPr>
    </w:p>
    <w:p w14:paraId="70CADDA3" w14:textId="3092D72E" w:rsidR="00526EDE" w:rsidRPr="00877B92" w:rsidRDefault="00526EDE" w:rsidP="00526EDE">
      <w:pPr>
        <w:pStyle w:val="Tekstpodstawowy"/>
        <w:ind w:right="-47"/>
        <w:jc w:val="center"/>
        <w:rPr>
          <w:rFonts w:ascii="Times New Roman" w:hAnsi="Times New Roman"/>
          <w:b/>
        </w:rPr>
      </w:pPr>
      <w:r w:rsidRPr="00877B92">
        <w:rPr>
          <w:rFonts w:ascii="Times New Roman" w:hAnsi="Times New Roman"/>
          <w:b/>
        </w:rPr>
        <w:t>§1</w:t>
      </w:r>
      <w:r w:rsidR="00AA13A5">
        <w:rPr>
          <w:rFonts w:ascii="Times New Roman" w:hAnsi="Times New Roman"/>
          <w:b/>
        </w:rPr>
        <w:t>2</w:t>
      </w:r>
    </w:p>
    <w:p w14:paraId="31A5BBD0" w14:textId="77777777" w:rsidR="00526EDE" w:rsidRDefault="00526EDE" w:rsidP="00526ED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E22EF4F" w14:textId="77777777" w:rsidR="00526EDE" w:rsidRDefault="00526EDE" w:rsidP="00526EDE">
      <w:pPr>
        <w:pStyle w:val="Tekstpodstawowy"/>
        <w:ind w:right="-47"/>
        <w:jc w:val="both"/>
        <w:rPr>
          <w:rFonts w:ascii="Times New Roman" w:hAnsi="Times New Roman"/>
        </w:rPr>
      </w:pPr>
    </w:p>
    <w:p w14:paraId="5D436DE2" w14:textId="512C4E90" w:rsidR="00526EDE" w:rsidRPr="00877B92" w:rsidRDefault="00526EDE" w:rsidP="00526EDE">
      <w:pPr>
        <w:pStyle w:val="Tekstpodstawowy"/>
        <w:ind w:right="-47"/>
        <w:jc w:val="center"/>
        <w:rPr>
          <w:rFonts w:ascii="Times New Roman" w:hAnsi="Times New Roman"/>
          <w:b/>
        </w:rPr>
      </w:pPr>
      <w:r w:rsidRPr="00877B92">
        <w:rPr>
          <w:rFonts w:ascii="Times New Roman" w:hAnsi="Times New Roman"/>
          <w:b/>
        </w:rPr>
        <w:t>§1</w:t>
      </w:r>
      <w:r w:rsidR="00AA13A5">
        <w:rPr>
          <w:rFonts w:ascii="Times New Roman" w:hAnsi="Times New Roman"/>
          <w:b/>
        </w:rPr>
        <w:t>3</w:t>
      </w:r>
    </w:p>
    <w:p w14:paraId="7EDB5C2D" w14:textId="77777777" w:rsidR="00526EDE" w:rsidRDefault="00526EDE" w:rsidP="00526EDE">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06C2BD3" w14:textId="77777777" w:rsidR="00526EDE" w:rsidRDefault="00526EDE" w:rsidP="00526EDE">
      <w:pPr>
        <w:pStyle w:val="Tekstpodstawowy"/>
        <w:ind w:right="-47"/>
        <w:jc w:val="both"/>
        <w:rPr>
          <w:rFonts w:ascii="Times New Roman" w:hAnsi="Times New Roman"/>
        </w:rPr>
      </w:pPr>
    </w:p>
    <w:p w14:paraId="10DA12B3" w14:textId="36E5F6BA" w:rsidR="00526EDE" w:rsidRPr="00877B92" w:rsidRDefault="00526EDE" w:rsidP="00526EDE">
      <w:pPr>
        <w:pStyle w:val="Tekstpodstawowy"/>
        <w:ind w:right="-47"/>
        <w:jc w:val="center"/>
        <w:rPr>
          <w:rFonts w:ascii="Times New Roman" w:hAnsi="Times New Roman"/>
          <w:b/>
        </w:rPr>
      </w:pPr>
      <w:r w:rsidRPr="00877B92">
        <w:rPr>
          <w:rFonts w:ascii="Times New Roman" w:hAnsi="Times New Roman"/>
          <w:b/>
        </w:rPr>
        <w:t>§1</w:t>
      </w:r>
      <w:r w:rsidR="00AA13A5">
        <w:rPr>
          <w:rFonts w:ascii="Times New Roman" w:hAnsi="Times New Roman"/>
          <w:b/>
        </w:rPr>
        <w:t>4</w:t>
      </w:r>
    </w:p>
    <w:p w14:paraId="190C16BA" w14:textId="77777777" w:rsidR="00526EDE" w:rsidRPr="004F0507" w:rsidRDefault="00526EDE" w:rsidP="00526ED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FD08BCC" w14:textId="77777777" w:rsidR="00526EDE" w:rsidRDefault="00526EDE" w:rsidP="00526EDE">
      <w:pPr>
        <w:pStyle w:val="Tekstpodstawowy2"/>
        <w:spacing w:line="240" w:lineRule="auto"/>
        <w:ind w:right="-47"/>
      </w:pPr>
    </w:p>
    <w:p w14:paraId="7E901415" w14:textId="77777777" w:rsidR="00526EDE" w:rsidRPr="004F0507" w:rsidRDefault="00526EDE" w:rsidP="00526EDE">
      <w:pPr>
        <w:pStyle w:val="Tekstpodstawowy2"/>
        <w:spacing w:line="240" w:lineRule="auto"/>
        <w:ind w:right="-47"/>
        <w:rPr>
          <w:b/>
          <w:sz w:val="24"/>
        </w:rPr>
      </w:pPr>
      <w:r>
        <w:rPr>
          <w:b/>
          <w:sz w:val="24"/>
        </w:rPr>
        <w:t xml:space="preserve">      </w:t>
      </w:r>
      <w:r w:rsidRPr="004F0507">
        <w:rPr>
          <w:b/>
          <w:sz w:val="24"/>
        </w:rPr>
        <w:t>Za Sprzedawcę                                                                                   Za Kupującego</w:t>
      </w:r>
    </w:p>
    <w:p w14:paraId="785F56F2" w14:textId="77777777" w:rsidR="00526EDE" w:rsidRPr="000936CA" w:rsidRDefault="00526EDE" w:rsidP="00526EDE">
      <w:pPr>
        <w:rPr>
          <w:lang w:val="pl-PL"/>
        </w:rPr>
      </w:pPr>
    </w:p>
    <w:p w14:paraId="7C9782B6" w14:textId="77777777" w:rsidR="00526EDE" w:rsidRDefault="00526EDE" w:rsidP="00526EDE">
      <w:pPr>
        <w:pStyle w:val="Zwykytekst"/>
        <w:rPr>
          <w:lang w:val="pl-PL"/>
        </w:rPr>
      </w:pPr>
    </w:p>
    <w:p w14:paraId="5B7E899C" w14:textId="77777777" w:rsidR="00526EDE" w:rsidRDefault="00526EDE" w:rsidP="00526EDE">
      <w:pPr>
        <w:pStyle w:val="Zwykytekst"/>
        <w:rPr>
          <w:lang w:val="pl-PL"/>
        </w:rPr>
      </w:pPr>
    </w:p>
    <w:p w14:paraId="20720B80" w14:textId="77777777" w:rsidR="00526EDE" w:rsidRDefault="00526EDE" w:rsidP="00526ED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2300192" w14:textId="77777777" w:rsidR="00526EDE" w:rsidRPr="00496551" w:rsidRDefault="00526EDE" w:rsidP="00526ED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6B9103D" w14:textId="77777777" w:rsidR="00526EDE" w:rsidRPr="00496551" w:rsidRDefault="00526EDE" w:rsidP="00526EDE">
      <w:pPr>
        <w:pStyle w:val="Zwykytekst"/>
        <w:rPr>
          <w:rFonts w:ascii="Times New Roman" w:hAnsi="Times New Roman" w:cs="Times New Roman"/>
          <w:sz w:val="16"/>
          <w:szCs w:val="16"/>
          <w:lang w:val="pl-PL"/>
        </w:rPr>
      </w:pPr>
    </w:p>
    <w:p w14:paraId="54B0B19A" w14:textId="77777777" w:rsidR="00526EDE" w:rsidRPr="00496551" w:rsidRDefault="00526EDE" w:rsidP="00526EDE">
      <w:pPr>
        <w:pStyle w:val="Zwykytekst"/>
        <w:rPr>
          <w:sz w:val="16"/>
          <w:szCs w:val="16"/>
          <w:lang w:val="pl-PL"/>
        </w:rPr>
      </w:pPr>
    </w:p>
    <w:p w14:paraId="199A38B0" w14:textId="77777777" w:rsidR="00526EDE" w:rsidRPr="00877B92" w:rsidRDefault="00526EDE" w:rsidP="00526EDE">
      <w:pPr>
        <w:rPr>
          <w:lang w:val="pl-PL"/>
        </w:rPr>
      </w:pPr>
    </w:p>
    <w:p w14:paraId="4C7D8650" w14:textId="77777777" w:rsidR="00526EDE" w:rsidRDefault="00526EDE" w:rsidP="00526EDE">
      <w:pPr>
        <w:rPr>
          <w:lang w:val="pl-PL"/>
        </w:rPr>
      </w:pPr>
    </w:p>
    <w:p w14:paraId="069684C1" w14:textId="77777777" w:rsidR="00526EDE" w:rsidRPr="009B06ED" w:rsidRDefault="00526EDE" w:rsidP="00526EDE">
      <w:pPr>
        <w:rPr>
          <w:lang w:val="pl-PL"/>
        </w:rPr>
      </w:pPr>
      <w:r>
        <w:rPr>
          <w:lang w:val="pl-PL"/>
        </w:rPr>
        <w:t>* Egzemplarz dla Wykonawcy / AGH</w:t>
      </w:r>
    </w:p>
    <w:p w14:paraId="576FA3D9" w14:textId="77777777" w:rsidR="00526EDE" w:rsidRPr="00456B64" w:rsidRDefault="00526EDE" w:rsidP="00526EDE">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70ED9D76" w14:textId="7BF893A9" w:rsidR="00526EDE" w:rsidRPr="00456B64" w:rsidRDefault="00526EDE" w:rsidP="00526EDE">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w:t>
      </w:r>
      <w:r w:rsidR="00AA13A5">
        <w:rPr>
          <w:rFonts w:ascii="Times New Roman" w:hAnsi="Times New Roman" w:cs="Times New Roman"/>
          <w:i/>
          <w:iCs/>
          <w:sz w:val="22"/>
          <w:szCs w:val="22"/>
          <w:lang w:val="pl-PL"/>
        </w:rPr>
        <w:t>materiałów</w:t>
      </w:r>
      <w:r w:rsidRPr="00456B64">
        <w:rPr>
          <w:rFonts w:ascii="Times New Roman" w:hAnsi="Times New Roman" w:cs="Times New Roman"/>
          <w:i/>
          <w:iCs/>
          <w:sz w:val="22"/>
          <w:szCs w:val="22"/>
          <w:lang w:val="pl-PL"/>
        </w:rPr>
        <w:t xml:space="preserve">/opis przedmiotu zamówienia </w:t>
      </w:r>
    </w:p>
    <w:p w14:paraId="66BEABB4" w14:textId="77777777" w:rsidR="00526EDE" w:rsidRPr="00456B64" w:rsidRDefault="00526EDE" w:rsidP="00526EDE">
      <w:pPr>
        <w:pStyle w:val="Zwykytekst"/>
        <w:tabs>
          <w:tab w:val="left" w:pos="7050"/>
        </w:tabs>
        <w:rPr>
          <w:rFonts w:ascii="Times New Roman" w:hAnsi="Times New Roman" w:cs="Times New Roman"/>
          <w:i/>
          <w:iCs/>
          <w:sz w:val="22"/>
          <w:szCs w:val="22"/>
          <w:lang w:val="pl-PL"/>
        </w:rPr>
      </w:pPr>
    </w:p>
    <w:p w14:paraId="3BCE11B3" w14:textId="77777777" w:rsidR="00526EDE" w:rsidRDefault="00526EDE" w:rsidP="00526EDE">
      <w:pPr>
        <w:widowControl w:val="0"/>
        <w:autoSpaceDE w:val="0"/>
        <w:autoSpaceDN w:val="0"/>
        <w:jc w:val="right"/>
        <w:textAlignment w:val="baseline"/>
        <w:rPr>
          <w:sz w:val="24"/>
          <w:szCs w:val="24"/>
          <w:lang w:val="pl-PL"/>
        </w:rPr>
      </w:pPr>
    </w:p>
    <w:p w14:paraId="6B89DCC9" w14:textId="77777777" w:rsidR="00526EDE" w:rsidRDefault="00526EDE" w:rsidP="00526EDE">
      <w:pPr>
        <w:widowControl w:val="0"/>
        <w:autoSpaceDE w:val="0"/>
        <w:autoSpaceDN w:val="0"/>
        <w:jc w:val="right"/>
        <w:textAlignment w:val="baseline"/>
        <w:rPr>
          <w:sz w:val="24"/>
          <w:szCs w:val="24"/>
          <w:lang w:val="pl-PL"/>
        </w:rPr>
      </w:pPr>
    </w:p>
    <w:p w14:paraId="22E80647" w14:textId="77777777" w:rsidR="00526EDE" w:rsidRDefault="00526EDE" w:rsidP="00526EDE">
      <w:pPr>
        <w:widowControl w:val="0"/>
        <w:autoSpaceDE w:val="0"/>
        <w:autoSpaceDN w:val="0"/>
        <w:jc w:val="right"/>
        <w:textAlignment w:val="baseline"/>
        <w:rPr>
          <w:sz w:val="24"/>
          <w:szCs w:val="24"/>
          <w:lang w:val="pl-PL"/>
        </w:rPr>
      </w:pPr>
    </w:p>
    <w:p w14:paraId="1CB104B8" w14:textId="77777777" w:rsidR="00526EDE" w:rsidRDefault="00526EDE" w:rsidP="00526EDE">
      <w:pPr>
        <w:widowControl w:val="0"/>
        <w:autoSpaceDE w:val="0"/>
        <w:autoSpaceDN w:val="0"/>
        <w:jc w:val="right"/>
        <w:textAlignment w:val="baseline"/>
        <w:rPr>
          <w:sz w:val="24"/>
          <w:szCs w:val="24"/>
          <w:lang w:val="pl-PL"/>
        </w:rPr>
      </w:pPr>
    </w:p>
    <w:p w14:paraId="4E0EB839" w14:textId="77777777" w:rsidR="00526EDE" w:rsidRDefault="00526EDE" w:rsidP="00526EDE">
      <w:pPr>
        <w:widowControl w:val="0"/>
        <w:autoSpaceDE w:val="0"/>
        <w:autoSpaceDN w:val="0"/>
        <w:jc w:val="right"/>
        <w:textAlignment w:val="baseline"/>
        <w:rPr>
          <w:sz w:val="24"/>
          <w:szCs w:val="24"/>
          <w:lang w:val="pl-PL"/>
        </w:rPr>
      </w:pPr>
    </w:p>
    <w:p w14:paraId="6361663A" w14:textId="77777777" w:rsidR="00496551" w:rsidRPr="00526EDE" w:rsidRDefault="00496551" w:rsidP="00656766">
      <w:pPr>
        <w:rPr>
          <w:lang w:val="pl-PL"/>
        </w:rPr>
      </w:pPr>
    </w:p>
    <w:sectPr w:rsidR="00496551" w:rsidRPr="00526EDE">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31795" w14:textId="77777777" w:rsidR="005E63BB" w:rsidRDefault="005E63BB">
      <w:r>
        <w:separator/>
      </w:r>
    </w:p>
  </w:endnote>
  <w:endnote w:type="continuationSeparator" w:id="0">
    <w:p w14:paraId="68A29EE8" w14:textId="77777777" w:rsidR="005E63BB" w:rsidRDefault="005E6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3EE0A" w14:textId="77777777" w:rsidR="00526EDE" w:rsidRDefault="00526EDE">
    <w:pPr>
      <w:pStyle w:val="Stopka"/>
      <w:jc w:val="right"/>
    </w:pPr>
    <w:r>
      <w:fldChar w:fldCharType="begin"/>
    </w:r>
    <w:r>
      <w:instrText>PAGE   \* MERGEFORMAT</w:instrText>
    </w:r>
    <w:r>
      <w:fldChar w:fldCharType="separate"/>
    </w:r>
    <w:r>
      <w:rPr>
        <w:lang w:val="pl-PL"/>
      </w:rPr>
      <w:t>2</w:t>
    </w:r>
    <w:r>
      <w:fldChar w:fldCharType="end"/>
    </w:r>
  </w:p>
  <w:p w14:paraId="78C13012" w14:textId="77777777" w:rsidR="00421B30" w:rsidRDefault="00421B3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800CA" w14:textId="77777777" w:rsidR="005E63BB" w:rsidRDefault="005E63BB">
      <w:r>
        <w:separator/>
      </w:r>
    </w:p>
  </w:footnote>
  <w:footnote w:type="continuationSeparator" w:id="0">
    <w:p w14:paraId="20BB8EC5" w14:textId="77777777" w:rsidR="005E63BB" w:rsidRDefault="005E6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900095895">
    <w:abstractNumId w:val="7"/>
  </w:num>
  <w:num w:numId="2" w16cid:durableId="71436461">
    <w:abstractNumId w:val="11"/>
  </w:num>
  <w:num w:numId="3" w16cid:durableId="2002804287">
    <w:abstractNumId w:val="2"/>
  </w:num>
  <w:num w:numId="4" w16cid:durableId="1875078316">
    <w:abstractNumId w:val="4"/>
  </w:num>
  <w:num w:numId="5" w16cid:durableId="2133745398">
    <w:abstractNumId w:val="13"/>
  </w:num>
  <w:num w:numId="6" w16cid:durableId="1453088996">
    <w:abstractNumId w:val="9"/>
  </w:num>
  <w:num w:numId="7" w16cid:durableId="1659266797">
    <w:abstractNumId w:val="8"/>
  </w:num>
  <w:num w:numId="8" w16cid:durableId="202326444">
    <w:abstractNumId w:val="10"/>
  </w:num>
  <w:num w:numId="9" w16cid:durableId="6239727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4664371">
    <w:abstractNumId w:val="3"/>
  </w:num>
  <w:num w:numId="11" w16cid:durableId="325475330">
    <w:abstractNumId w:val="12"/>
  </w:num>
  <w:num w:numId="12" w16cid:durableId="187754396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63BB"/>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21B30"/>
    <w:rsid w:val="00496551"/>
    <w:rsid w:val="004C4EC3"/>
    <w:rsid w:val="00512FD2"/>
    <w:rsid w:val="00523F87"/>
    <w:rsid w:val="00526EDE"/>
    <w:rsid w:val="00593CEB"/>
    <w:rsid w:val="005C6D38"/>
    <w:rsid w:val="005D2104"/>
    <w:rsid w:val="005E63BB"/>
    <w:rsid w:val="00614C95"/>
    <w:rsid w:val="00656766"/>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13A5"/>
    <w:rsid w:val="00AA7F39"/>
    <w:rsid w:val="00AF7449"/>
    <w:rsid w:val="00B90415"/>
    <w:rsid w:val="00BA1B11"/>
    <w:rsid w:val="00BA5498"/>
    <w:rsid w:val="00BD0C12"/>
    <w:rsid w:val="00BD5E3D"/>
    <w:rsid w:val="00C07E7C"/>
    <w:rsid w:val="00C12A61"/>
    <w:rsid w:val="00C14141"/>
    <w:rsid w:val="00C2196F"/>
    <w:rsid w:val="00C23E95"/>
    <w:rsid w:val="00C42A81"/>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AE8655"/>
  <w15:chartTrackingRefBased/>
  <w15:docId w15:val="{A777C993-9F80-41EF-8EC1-D2D488033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26ED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26ED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6</Pages>
  <Words>1681</Words>
  <Characters>11781</Characters>
  <Application>Microsoft Office Word</Application>
  <DocSecurity>0</DocSecurity>
  <Lines>98</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2022-05-20T11:51:00Z</cp:lastPrinted>
  <dcterms:created xsi:type="dcterms:W3CDTF">2022-05-16T10:50:00Z</dcterms:created>
  <dcterms:modified xsi:type="dcterms:W3CDTF">2022-05-20T12:00:00Z</dcterms:modified>
</cp:coreProperties>
</file>