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4A3E4" w14:textId="1685E974" w:rsidR="004075B0" w:rsidRPr="00240E71" w:rsidRDefault="0001460F" w:rsidP="004075B0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5362F60B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 w:rsidR="004075B0">
        <w:rPr>
          <w:b w:val="0"/>
          <w:sz w:val="22"/>
          <w:szCs w:val="22"/>
        </w:rPr>
        <w:tab/>
      </w:r>
      <w:r w:rsidR="004075B0">
        <w:rPr>
          <w:b w:val="0"/>
          <w:sz w:val="22"/>
          <w:szCs w:val="22"/>
        </w:rPr>
        <w:tab/>
      </w:r>
      <w:r w:rsidR="004075B0">
        <w:rPr>
          <w:b w:val="0"/>
          <w:sz w:val="22"/>
          <w:szCs w:val="22"/>
        </w:rPr>
        <w:tab/>
      </w:r>
      <w:r w:rsidR="004075B0">
        <w:rPr>
          <w:b w:val="0"/>
          <w:sz w:val="22"/>
          <w:szCs w:val="22"/>
        </w:rPr>
        <w:tab/>
      </w:r>
      <w:r w:rsidR="004075B0">
        <w:rPr>
          <w:b w:val="0"/>
          <w:sz w:val="22"/>
          <w:szCs w:val="22"/>
        </w:rPr>
        <w:tab/>
      </w:r>
      <w:r w:rsidR="004075B0">
        <w:rPr>
          <w:b w:val="0"/>
          <w:sz w:val="22"/>
          <w:szCs w:val="22"/>
        </w:rPr>
        <w:tab/>
      </w:r>
      <w:r w:rsidR="004075B0">
        <w:rPr>
          <w:b w:val="0"/>
          <w:sz w:val="22"/>
          <w:szCs w:val="22"/>
        </w:rPr>
        <w:tab/>
      </w:r>
      <w:r w:rsidR="004075B0" w:rsidRPr="004C278E">
        <w:rPr>
          <w:rFonts w:ascii="Times New Roman" w:hAnsi="Times New Roman"/>
        </w:rPr>
        <w:t xml:space="preserve">Załącznik nr </w:t>
      </w:r>
      <w:r w:rsidR="004075B0">
        <w:rPr>
          <w:rFonts w:ascii="Times New Roman" w:hAnsi="Times New Roman"/>
        </w:rPr>
        <w:t>1</w:t>
      </w:r>
    </w:p>
    <w:p w14:paraId="190056A5" w14:textId="77777777" w:rsidR="004075B0" w:rsidRDefault="004075B0" w:rsidP="004075B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D08B23C" w14:textId="77777777" w:rsidR="004075B0" w:rsidRPr="0022732C" w:rsidRDefault="004075B0" w:rsidP="004075B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1AA8DC7" w14:textId="77777777" w:rsidR="004075B0" w:rsidRDefault="004075B0" w:rsidP="004075B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70DC6EF" w14:textId="77777777" w:rsidR="004075B0" w:rsidRPr="0022732C" w:rsidRDefault="004075B0" w:rsidP="004075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695AF24" w14:textId="77777777" w:rsidR="004075B0" w:rsidRPr="0022732C" w:rsidRDefault="004075B0" w:rsidP="004075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76CDCA1" w14:textId="77777777" w:rsidR="004075B0" w:rsidRPr="0022732C" w:rsidRDefault="004075B0" w:rsidP="004075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659038D" w14:textId="77777777" w:rsidR="004075B0" w:rsidRPr="0022732C" w:rsidRDefault="004075B0" w:rsidP="004075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FEA03D3" w14:textId="77777777" w:rsidR="004075B0" w:rsidRPr="0022732C" w:rsidRDefault="004075B0" w:rsidP="004075B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243A3">
        <w:rPr>
          <w:sz w:val="22"/>
          <w:lang w:val="en-US"/>
        </w:rPr>
        <w:t>……………………………………………………………………………………………..</w:t>
      </w:r>
    </w:p>
    <w:p w14:paraId="0FA19A0F" w14:textId="77777777" w:rsidR="004075B0" w:rsidRPr="0022732C" w:rsidRDefault="004075B0" w:rsidP="004075B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243A3">
        <w:rPr>
          <w:sz w:val="22"/>
          <w:lang w:val="en-US"/>
        </w:rPr>
        <w:t>…………………………………………………………………………………………….</w:t>
      </w:r>
    </w:p>
    <w:p w14:paraId="459FF436" w14:textId="77777777" w:rsidR="004075B0" w:rsidRPr="0022732C" w:rsidRDefault="004075B0" w:rsidP="004075B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4688F64" w14:textId="77777777" w:rsidR="004075B0" w:rsidRPr="0022732C" w:rsidRDefault="004075B0" w:rsidP="004075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A51A5A6" w14:textId="77777777" w:rsidR="004075B0" w:rsidRPr="0022732C" w:rsidRDefault="004075B0" w:rsidP="004075B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94CC599" w14:textId="77777777" w:rsidR="004075B0" w:rsidRDefault="004075B0" w:rsidP="004075B0">
      <w:pPr>
        <w:spacing w:line="360" w:lineRule="auto"/>
      </w:pPr>
      <w:r>
        <w:t>Do: Nazwa i siedziba Zamawiającego:</w:t>
      </w:r>
    </w:p>
    <w:p w14:paraId="61452E76" w14:textId="77777777" w:rsidR="004075B0" w:rsidRPr="000A6710" w:rsidRDefault="004075B0" w:rsidP="004075B0">
      <w:pPr>
        <w:ind w:right="-110"/>
        <w:rPr>
          <w:b/>
        </w:rPr>
      </w:pPr>
      <w:r w:rsidRPr="000A6710">
        <w:rPr>
          <w:b/>
        </w:rPr>
        <w:t>Akademia Górniczo - Hutnicza</w:t>
      </w:r>
    </w:p>
    <w:p w14:paraId="36144154" w14:textId="77777777" w:rsidR="004075B0" w:rsidRPr="000A6710" w:rsidRDefault="004075B0" w:rsidP="004075B0">
      <w:pPr>
        <w:ind w:right="-110"/>
        <w:rPr>
          <w:b/>
        </w:rPr>
      </w:pPr>
      <w:r w:rsidRPr="000A6710">
        <w:rPr>
          <w:b/>
        </w:rPr>
        <w:t>im. Stanisława Staszica w Krakowie</w:t>
      </w:r>
    </w:p>
    <w:p w14:paraId="421B12E6" w14:textId="77777777" w:rsidR="004075B0" w:rsidRDefault="004075B0" w:rsidP="004075B0">
      <w:pPr>
        <w:ind w:right="-110"/>
        <w:rPr>
          <w:b/>
        </w:rPr>
      </w:pPr>
      <w:r w:rsidRPr="000A6710">
        <w:rPr>
          <w:b/>
        </w:rPr>
        <w:t>Dział Zamówień Publicznych</w:t>
      </w:r>
      <w:r>
        <w:rPr>
          <w:b/>
        </w:rPr>
        <w:t xml:space="preserve">  </w:t>
      </w:r>
    </w:p>
    <w:p w14:paraId="23B0E42A" w14:textId="77777777" w:rsidR="004075B0" w:rsidRDefault="004075B0" w:rsidP="004075B0">
      <w:pPr>
        <w:ind w:right="-110"/>
        <w:rPr>
          <w:b/>
        </w:rPr>
      </w:pPr>
      <w:r w:rsidRPr="000A6710">
        <w:rPr>
          <w:b/>
        </w:rPr>
        <w:t>Al. Mickiewicza</w:t>
      </w:r>
      <w:r>
        <w:rPr>
          <w:b/>
        </w:rPr>
        <w:t xml:space="preserve"> </w:t>
      </w:r>
      <w:r w:rsidRPr="000A6710">
        <w:rPr>
          <w:b/>
        </w:rPr>
        <w:t>30</w:t>
      </w:r>
      <w:r>
        <w:rPr>
          <w:b/>
        </w:rPr>
        <w:t xml:space="preserve"> </w:t>
      </w:r>
    </w:p>
    <w:p w14:paraId="542DD43B" w14:textId="77777777" w:rsidR="004075B0" w:rsidRDefault="004075B0" w:rsidP="004075B0">
      <w:pPr>
        <w:rPr>
          <w:b/>
        </w:rPr>
      </w:pPr>
      <w:r w:rsidRPr="000A6710">
        <w:rPr>
          <w:b/>
        </w:rPr>
        <w:t>30-059</w:t>
      </w:r>
      <w:r>
        <w:rPr>
          <w:b/>
        </w:rPr>
        <w:t xml:space="preserve"> </w:t>
      </w:r>
      <w:r w:rsidRPr="000A6710">
        <w:rPr>
          <w:b/>
        </w:rPr>
        <w:t>Kraków</w:t>
      </w:r>
      <w:r>
        <w:rPr>
          <w:b/>
        </w:rPr>
        <w:t xml:space="preserve">,  </w:t>
      </w:r>
    </w:p>
    <w:p w14:paraId="7D33C561" w14:textId="77777777" w:rsidR="004075B0" w:rsidRDefault="004075B0" w:rsidP="004075B0">
      <w:pPr>
        <w:ind w:firstLine="3969"/>
        <w:rPr>
          <w:b/>
        </w:rPr>
      </w:pPr>
    </w:p>
    <w:p w14:paraId="4628144C" w14:textId="1901EA9B" w:rsidR="004075B0" w:rsidRDefault="004075B0" w:rsidP="004075B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0A6710">
        <w:rPr>
          <w:b/>
        </w:rPr>
        <w:t>Naprawa i konserwacja instalacji wentylacyjnych zlokalizowanych w obiektach MS AGH w Krakowie - KC-zp.272-</w:t>
      </w:r>
      <w:r>
        <w:rPr>
          <w:b/>
        </w:rPr>
        <w:t>284</w:t>
      </w:r>
      <w:r w:rsidRPr="000A6710">
        <w:rPr>
          <w:b/>
        </w:rPr>
        <w:t>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0A9F7D68" w14:textId="77777777" w:rsidR="004075B0" w:rsidRDefault="004075B0" w:rsidP="004075B0">
      <w:pPr>
        <w:tabs>
          <w:tab w:val="right" w:pos="9000"/>
        </w:tabs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"/>
        <w:gridCol w:w="3157"/>
        <w:gridCol w:w="1163"/>
        <w:gridCol w:w="1141"/>
        <w:gridCol w:w="2097"/>
        <w:gridCol w:w="1411"/>
      </w:tblGrid>
      <w:tr w:rsidR="004075B0" w:rsidRPr="00EC5875" w14:paraId="7F159ED7" w14:textId="77777777" w:rsidTr="00F07A1D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B16F" w14:textId="77777777" w:rsidR="004075B0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C113" w14:textId="77777777" w:rsidR="004075B0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  <w:p w14:paraId="0C1CAFE6" w14:textId="77777777" w:rsidR="004075B0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4D4A9" w14:textId="77777777" w:rsidR="004075B0" w:rsidRPr="00EC5875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EC5875"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2F06" w14:textId="77777777" w:rsidR="004075B0" w:rsidRPr="00EC5875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EC5875">
              <w:rPr>
                <w:b/>
                <w:sz w:val="20"/>
                <w:szCs w:val="20"/>
              </w:rPr>
              <w:t xml:space="preserve">Cena brutto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BD03F" w14:textId="77777777" w:rsidR="004075B0" w:rsidRPr="00EC5875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EC5875"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0DD46" w14:textId="77777777" w:rsidR="004075B0" w:rsidRPr="00EC5875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EC5875">
              <w:rPr>
                <w:b/>
                <w:sz w:val="20"/>
                <w:szCs w:val="20"/>
              </w:rPr>
              <w:t>Podatek VAT .......... % tj.</w:t>
            </w:r>
          </w:p>
        </w:tc>
      </w:tr>
      <w:tr w:rsidR="004075B0" w:rsidRPr="00EC5875" w14:paraId="5F88E2CD" w14:textId="77777777" w:rsidTr="00F07A1D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BAB31" w14:textId="77777777" w:rsidR="004075B0" w:rsidRPr="00EC5875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EC587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37833" w14:textId="77777777" w:rsidR="004075B0" w:rsidRPr="00EC5875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EC5875">
              <w:rPr>
                <w:b/>
                <w:sz w:val="20"/>
                <w:szCs w:val="20"/>
              </w:rPr>
              <w:t xml:space="preserve">Cena za konserwację obliczona zgodnie z kalkulacją cenową za okres 24 miesięcy ”Konserwacja” (zał. nr 1B) 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310A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37C8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C3C1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A39F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4075B0" w:rsidRPr="00EC5875" w14:paraId="4A84A7C6" w14:textId="77777777" w:rsidTr="00F07A1D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BCB9" w14:textId="77777777" w:rsidR="004075B0" w:rsidRPr="00EC5875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EC587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1CE6A" w14:textId="77777777" w:rsidR="004075B0" w:rsidRPr="00EC5875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EC5875">
              <w:rPr>
                <w:b/>
                <w:sz w:val="20"/>
                <w:szCs w:val="20"/>
              </w:rPr>
              <w:t>Cena za materiały  obliczona na podstawie kalkulacji cenowej ”Pakiet usług naprawczych” (zał. nr 1A)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7DBD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B591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69E6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5773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4075B0" w:rsidRPr="00EC5875" w14:paraId="7E54CC25" w14:textId="77777777" w:rsidTr="00F07A1D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53E54" w14:textId="77777777" w:rsidR="004075B0" w:rsidRPr="00EC5875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EC587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0FD4" w14:textId="77777777" w:rsidR="004075B0" w:rsidRPr="00EC5875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 w:rsidRPr="00EC5875">
              <w:rPr>
                <w:b/>
                <w:sz w:val="20"/>
                <w:szCs w:val="20"/>
              </w:rPr>
              <w:t xml:space="preserve">Czas reakcji 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D26C2" w14:textId="77777777" w:rsidR="004075B0" w:rsidRPr="00EC5875" w:rsidRDefault="004075B0" w:rsidP="00F07A1D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 w:rsidRPr="00EC5875">
              <w:rPr>
                <w:sz w:val="20"/>
                <w:szCs w:val="20"/>
              </w:rPr>
              <w:t xml:space="preserve">……………………… minut od otrzymania zgłoszenia telefonicznego o awarii </w:t>
            </w:r>
          </w:p>
        </w:tc>
      </w:tr>
      <w:tr w:rsidR="004075B0" w:rsidRPr="000243A3" w14:paraId="34BBA2A4" w14:textId="77777777" w:rsidTr="00F07A1D">
        <w:trPr>
          <w:trHeight w:val="720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8A852" w14:textId="77777777" w:rsidR="004075B0" w:rsidRPr="00EC5875" w:rsidRDefault="004075B0" w:rsidP="00F07A1D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bookmarkStart w:id="0" w:name="_Hlk64551476" w:colFirst="1" w:colLast="5"/>
            <w:r w:rsidRPr="00EC5875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E1573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EC5875">
              <w:rPr>
                <w:b/>
                <w:sz w:val="20"/>
                <w:szCs w:val="20"/>
              </w:rPr>
              <w:t>CENA (suma wierszy 1 i 2)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B770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F3BA7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21CE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8ECA" w14:textId="77777777" w:rsidR="004075B0" w:rsidRPr="00EC5875" w:rsidRDefault="004075B0" w:rsidP="00F07A1D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</w:tbl>
    <w:bookmarkEnd w:id="0"/>
    <w:p w14:paraId="1D5B3D74" w14:textId="77777777" w:rsidR="004075B0" w:rsidRPr="00EC5875" w:rsidRDefault="004075B0" w:rsidP="004075B0">
      <w:pPr>
        <w:widowControl w:val="0"/>
        <w:tabs>
          <w:tab w:val="left" w:pos="360"/>
        </w:tabs>
        <w:spacing w:line="360" w:lineRule="auto"/>
        <w:rPr>
          <w:b/>
          <w:sz w:val="22"/>
          <w:szCs w:val="22"/>
        </w:rPr>
      </w:pPr>
      <w:r w:rsidRPr="00EC5875">
        <w:rPr>
          <w:b/>
          <w:sz w:val="22"/>
          <w:szCs w:val="22"/>
        </w:rPr>
        <w:t xml:space="preserve">Cena (stawka) roboczogodziny </w:t>
      </w:r>
      <w:r>
        <w:rPr>
          <w:b/>
          <w:bCs/>
          <w:sz w:val="22"/>
          <w:szCs w:val="22"/>
        </w:rPr>
        <w:t>z narzutami</w:t>
      </w:r>
      <w:r w:rsidRPr="00EC5875">
        <w:rPr>
          <w:b/>
          <w:bCs/>
          <w:sz w:val="22"/>
          <w:szCs w:val="22"/>
        </w:rPr>
        <w:t xml:space="preserve"> wyliczona zgodnie z </w:t>
      </w:r>
      <w:r w:rsidRPr="00D03851">
        <w:rPr>
          <w:b/>
          <w:bCs/>
          <w:sz w:val="22"/>
          <w:szCs w:val="22"/>
        </w:rPr>
        <w:t>pkt 22.2 SWZ wynosi</w:t>
      </w:r>
      <w:r w:rsidRPr="00EC5875">
        <w:rPr>
          <w:b/>
          <w:bCs/>
          <w:sz w:val="22"/>
          <w:szCs w:val="22"/>
        </w:rPr>
        <w:t>:</w:t>
      </w:r>
    </w:p>
    <w:p w14:paraId="505156BE" w14:textId="77777777" w:rsidR="004075B0" w:rsidRPr="00EC5875" w:rsidRDefault="004075B0" w:rsidP="004075B0">
      <w:pPr>
        <w:ind w:firstLine="360"/>
        <w:jc w:val="both"/>
        <w:rPr>
          <w:sz w:val="22"/>
          <w:szCs w:val="22"/>
        </w:rPr>
      </w:pPr>
      <w:r w:rsidRPr="00EC5875">
        <w:rPr>
          <w:b/>
          <w:sz w:val="22"/>
          <w:szCs w:val="22"/>
        </w:rPr>
        <w:t>C</w:t>
      </w:r>
      <w:r w:rsidRPr="00EC5875">
        <w:rPr>
          <w:b/>
          <w:sz w:val="22"/>
          <w:szCs w:val="22"/>
          <w:vertAlign w:val="subscript"/>
        </w:rPr>
        <w:t>RG</w:t>
      </w:r>
      <w:r w:rsidRPr="00EC5875">
        <w:rPr>
          <w:sz w:val="22"/>
          <w:szCs w:val="22"/>
        </w:rPr>
        <w:t xml:space="preserve"> </w:t>
      </w:r>
      <w:r w:rsidRPr="00EC5875">
        <w:rPr>
          <w:b/>
          <w:bCs/>
          <w:sz w:val="22"/>
          <w:szCs w:val="22"/>
        </w:rPr>
        <w:t xml:space="preserve">= </w:t>
      </w:r>
      <w:r w:rsidRPr="00EC5875">
        <w:rPr>
          <w:sz w:val="22"/>
          <w:szCs w:val="22"/>
        </w:rPr>
        <w:t>.  .  .  .  .  .  .  .  .  .  .  .  zł</w:t>
      </w:r>
    </w:p>
    <w:p w14:paraId="5B799B6D" w14:textId="77777777" w:rsidR="004075B0" w:rsidRPr="00EC5875" w:rsidRDefault="004075B0" w:rsidP="004075B0">
      <w:pPr>
        <w:widowControl w:val="0"/>
        <w:tabs>
          <w:tab w:val="left" w:pos="360"/>
        </w:tabs>
        <w:spacing w:line="360" w:lineRule="auto"/>
        <w:rPr>
          <w:b/>
          <w:sz w:val="22"/>
          <w:szCs w:val="22"/>
        </w:rPr>
      </w:pPr>
      <w:r w:rsidRPr="00EC5875">
        <w:rPr>
          <w:b/>
          <w:sz w:val="22"/>
          <w:szCs w:val="22"/>
        </w:rPr>
        <w:t>Termin realizacji zamówienia:  …………………………………………….</w:t>
      </w:r>
    </w:p>
    <w:p w14:paraId="634C8DB8" w14:textId="77777777" w:rsidR="004075B0" w:rsidRPr="00EC5875" w:rsidRDefault="004075B0" w:rsidP="004075B0">
      <w:pPr>
        <w:jc w:val="both"/>
        <w:textAlignment w:val="center"/>
        <w:outlineLvl w:val="1"/>
        <w:rPr>
          <w:b/>
          <w:sz w:val="22"/>
          <w:szCs w:val="22"/>
        </w:rPr>
      </w:pPr>
      <w:r w:rsidRPr="00EC5875">
        <w:rPr>
          <w:b/>
          <w:sz w:val="22"/>
          <w:szCs w:val="22"/>
        </w:rPr>
        <w:t>Okres udzielonej gwarancji na wykonane usługi wynosi: ………………………………..; na dostarczone  urządzenia zgodnie z gwarancją producenta.</w:t>
      </w:r>
    </w:p>
    <w:p w14:paraId="0AE5C5FB" w14:textId="77777777" w:rsidR="004075B0" w:rsidRPr="00EC5875" w:rsidRDefault="004075B0" w:rsidP="004075B0">
      <w:pPr>
        <w:ind w:right="-47"/>
        <w:jc w:val="both"/>
        <w:rPr>
          <w:b/>
          <w:sz w:val="22"/>
          <w:szCs w:val="22"/>
          <w:lang w:eastAsia="zh-CN"/>
        </w:rPr>
      </w:pPr>
    </w:p>
    <w:p w14:paraId="2BE8E482" w14:textId="77777777" w:rsidR="004075B0" w:rsidRPr="00EC5875" w:rsidRDefault="004075B0" w:rsidP="004075B0">
      <w:pPr>
        <w:ind w:right="-47"/>
        <w:jc w:val="both"/>
        <w:rPr>
          <w:sz w:val="22"/>
          <w:szCs w:val="22"/>
        </w:rPr>
      </w:pPr>
      <w:r w:rsidRPr="00EC5875">
        <w:rPr>
          <w:b/>
          <w:sz w:val="22"/>
          <w:szCs w:val="22"/>
        </w:rPr>
        <w:lastRenderedPageBreak/>
        <w:t xml:space="preserve">Termin płatności: </w:t>
      </w:r>
      <w:r w:rsidRPr="00EC5875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6D23769" w14:textId="77777777" w:rsidR="004075B0" w:rsidRPr="000243A3" w:rsidRDefault="004075B0" w:rsidP="004075B0">
      <w:pPr>
        <w:rPr>
          <w:b/>
          <w:sz w:val="22"/>
          <w:szCs w:val="22"/>
          <w:highlight w:val="yellow"/>
          <w:u w:val="single"/>
          <w:lang w:eastAsia="zh-CN"/>
        </w:rPr>
      </w:pPr>
    </w:p>
    <w:p w14:paraId="09A4939C" w14:textId="77777777" w:rsidR="004075B0" w:rsidRPr="00EC5875" w:rsidRDefault="004075B0" w:rsidP="004075B0">
      <w:r w:rsidRPr="00EC5875">
        <w:rPr>
          <w:b/>
          <w:sz w:val="22"/>
          <w:szCs w:val="22"/>
          <w:u w:val="single"/>
        </w:rPr>
        <w:t>Jednocześnie oświadczamy, że:</w:t>
      </w:r>
    </w:p>
    <w:p w14:paraId="09BF80B2" w14:textId="77777777" w:rsidR="004075B0" w:rsidRPr="00EC5875" w:rsidRDefault="004075B0" w:rsidP="004075B0">
      <w:pPr>
        <w:numPr>
          <w:ilvl w:val="0"/>
          <w:numId w:val="5"/>
        </w:numPr>
        <w:suppressAutoHyphens/>
        <w:ind w:left="357" w:hanging="357"/>
        <w:jc w:val="both"/>
      </w:pPr>
      <w:r w:rsidRPr="00EC5875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EC5875">
        <w:rPr>
          <w:sz w:val="22"/>
          <w:szCs w:val="22"/>
        </w:rPr>
        <w:t xml:space="preserve"> </w:t>
      </w:r>
    </w:p>
    <w:p w14:paraId="12B8E8E9" w14:textId="77777777" w:rsidR="004075B0" w:rsidRPr="00EC5875" w:rsidRDefault="004075B0" w:rsidP="004075B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 w:rsidRPr="00EC5875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EC5875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EC5875">
        <w:rPr>
          <w:sz w:val="22"/>
          <w:szCs w:val="22"/>
          <w:lang w:eastAsia="ar-SA"/>
        </w:rPr>
        <w:t>zamawiającego</w:t>
      </w:r>
      <w:r w:rsidRPr="00EC5875">
        <w:rPr>
          <w:sz w:val="22"/>
          <w:szCs w:val="22"/>
        </w:rPr>
        <w:t xml:space="preserve"> i nie wnosimy do nich żadnych zastrzeżeń.</w:t>
      </w:r>
    </w:p>
    <w:p w14:paraId="5ACBE79E" w14:textId="77777777" w:rsidR="004075B0" w:rsidRPr="00EC5875" w:rsidRDefault="004075B0" w:rsidP="004075B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 w:rsidRPr="00EC5875">
        <w:rPr>
          <w:b/>
          <w:sz w:val="22"/>
          <w:szCs w:val="22"/>
        </w:rPr>
        <w:t xml:space="preserve">Oświadczamy, ze jesteśmy mikro/małym/średnim/dużym przedsiębiorstwem </w:t>
      </w:r>
      <w:r w:rsidRPr="00EC5875">
        <w:rPr>
          <w:rStyle w:val="Odwoanieprzypisudolnego"/>
          <w:b/>
          <w:sz w:val="22"/>
          <w:szCs w:val="22"/>
        </w:rPr>
        <w:footnoteReference w:id="1"/>
      </w:r>
      <w:r w:rsidRPr="00EC5875">
        <w:rPr>
          <w:b/>
          <w:sz w:val="22"/>
          <w:szCs w:val="22"/>
        </w:rPr>
        <w:t>*</w:t>
      </w:r>
    </w:p>
    <w:p w14:paraId="5B818258" w14:textId="77777777" w:rsidR="004075B0" w:rsidRPr="00EC5875" w:rsidRDefault="004075B0" w:rsidP="004075B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EC5875">
        <w:rPr>
          <w:sz w:val="22"/>
          <w:szCs w:val="22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14:paraId="12726408" w14:textId="77777777" w:rsidR="004075B0" w:rsidRPr="00EC5875" w:rsidRDefault="004075B0" w:rsidP="004075B0">
      <w:pPr>
        <w:numPr>
          <w:ilvl w:val="0"/>
          <w:numId w:val="5"/>
        </w:num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 w:rsidRPr="00EC5875">
        <w:rPr>
          <w:b/>
          <w:sz w:val="22"/>
          <w:szCs w:val="22"/>
        </w:rPr>
        <w:t>W pracach naprawczych nie ujętych w kalkulacji cenowej pakiet usług naprawczych świadczonych na rzecz  Zamawiającego stosowane  będą nośniki cenowe nie wyższe niż:</w:t>
      </w:r>
    </w:p>
    <w:p w14:paraId="49743643" w14:textId="77777777" w:rsidR="004075B0" w:rsidRPr="00EC5875" w:rsidRDefault="004075B0" w:rsidP="004075B0">
      <w:pPr>
        <w:numPr>
          <w:ilvl w:val="1"/>
          <w:numId w:val="5"/>
        </w:numPr>
        <w:jc w:val="both"/>
        <w:rPr>
          <w:sz w:val="22"/>
          <w:szCs w:val="22"/>
        </w:rPr>
      </w:pPr>
      <w:r w:rsidRPr="00EC5875">
        <w:rPr>
          <w:b/>
          <w:sz w:val="22"/>
          <w:szCs w:val="22"/>
        </w:rPr>
        <w:t>C</w:t>
      </w:r>
      <w:r w:rsidRPr="00EC5875">
        <w:rPr>
          <w:b/>
          <w:sz w:val="22"/>
          <w:szCs w:val="22"/>
          <w:vertAlign w:val="subscript"/>
        </w:rPr>
        <w:t>RGN</w:t>
      </w:r>
      <w:r w:rsidRPr="00EC5875">
        <w:rPr>
          <w:sz w:val="22"/>
          <w:szCs w:val="22"/>
        </w:rPr>
        <w:t xml:space="preserve"> – cena(stawka) roboczogodziny </w:t>
      </w:r>
      <w:r w:rsidRPr="00EC5875">
        <w:rPr>
          <w:b/>
          <w:bCs/>
          <w:sz w:val="22"/>
          <w:szCs w:val="22"/>
        </w:rPr>
        <w:t xml:space="preserve">netto  = </w:t>
      </w:r>
      <w:r w:rsidRPr="00EC5875">
        <w:rPr>
          <w:sz w:val="22"/>
          <w:szCs w:val="22"/>
        </w:rPr>
        <w:t>.  .  .  .  .  .  .  .  .  .  .  .  zł</w:t>
      </w:r>
    </w:p>
    <w:p w14:paraId="0A527A64" w14:textId="77777777" w:rsidR="004075B0" w:rsidRPr="00EC5875" w:rsidRDefault="004075B0" w:rsidP="004075B0">
      <w:pPr>
        <w:numPr>
          <w:ilvl w:val="1"/>
          <w:numId w:val="5"/>
        </w:numPr>
        <w:jc w:val="both"/>
        <w:rPr>
          <w:sz w:val="22"/>
          <w:szCs w:val="22"/>
        </w:rPr>
      </w:pPr>
      <w:r w:rsidRPr="00EC5875">
        <w:rPr>
          <w:b/>
          <w:sz w:val="22"/>
          <w:szCs w:val="22"/>
        </w:rPr>
        <w:t>KP</w:t>
      </w:r>
      <w:r w:rsidRPr="00EC5875">
        <w:rPr>
          <w:sz w:val="22"/>
          <w:szCs w:val="22"/>
        </w:rPr>
        <w:t xml:space="preserve">   -  koszty pośrednie  = .  .  .  .  .  .  .  .  .  .  .  .  .  . %</w:t>
      </w:r>
    </w:p>
    <w:p w14:paraId="192DFDD6" w14:textId="77777777" w:rsidR="004075B0" w:rsidRPr="00EC5875" w:rsidRDefault="004075B0" w:rsidP="004075B0">
      <w:pPr>
        <w:numPr>
          <w:ilvl w:val="1"/>
          <w:numId w:val="5"/>
        </w:numPr>
        <w:jc w:val="both"/>
        <w:rPr>
          <w:sz w:val="22"/>
          <w:szCs w:val="22"/>
        </w:rPr>
      </w:pPr>
      <w:r w:rsidRPr="00EC5875">
        <w:rPr>
          <w:b/>
          <w:sz w:val="22"/>
          <w:szCs w:val="22"/>
        </w:rPr>
        <w:t>Z</w:t>
      </w:r>
      <w:r w:rsidRPr="00EC5875">
        <w:rPr>
          <w:sz w:val="22"/>
          <w:szCs w:val="22"/>
        </w:rPr>
        <w:t xml:space="preserve">     -   zysk  = .  .  .  .  .  .  .  .  .  .  .  .  .  .  .  .  .   %</w:t>
      </w:r>
    </w:p>
    <w:p w14:paraId="146FB45D" w14:textId="77777777" w:rsidR="004075B0" w:rsidRPr="00EC5875" w:rsidRDefault="004075B0" w:rsidP="004075B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EC5875">
        <w:rPr>
          <w:bCs/>
          <w:iCs/>
          <w:sz w:val="22"/>
          <w:szCs w:val="22"/>
        </w:rPr>
        <w:t>Ośw</w:t>
      </w:r>
      <w:r w:rsidRPr="00EC5875">
        <w:rPr>
          <w:color w:val="000000"/>
          <w:sz w:val="22"/>
          <w:szCs w:val="22"/>
        </w:rPr>
        <w:t>iadczam, że wypełniłem obowiązki informacyjne przewidziane w art. 13 lub art. 14 RODO</w:t>
      </w:r>
      <w:r w:rsidRPr="00EC5875">
        <w:rPr>
          <w:sz w:val="22"/>
          <w:szCs w:val="22"/>
        </w:rPr>
        <w:t>*</w:t>
      </w:r>
      <w:r w:rsidRPr="00EC5875">
        <w:rPr>
          <w:color w:val="000000"/>
          <w:sz w:val="22"/>
          <w:szCs w:val="22"/>
        </w:rPr>
        <w:t xml:space="preserve"> wobec osób fizycznych, </w:t>
      </w:r>
      <w:r w:rsidRPr="00EC5875">
        <w:rPr>
          <w:sz w:val="22"/>
          <w:szCs w:val="22"/>
        </w:rPr>
        <w:t>od których dane osobowe bezpośrednio lub pośrednio pozyskałem</w:t>
      </w:r>
      <w:r w:rsidRPr="00EC5875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EC5875">
        <w:rPr>
          <w:sz w:val="22"/>
          <w:szCs w:val="22"/>
        </w:rPr>
        <w:t xml:space="preserve">.* * </w:t>
      </w:r>
    </w:p>
    <w:p w14:paraId="1C67216A" w14:textId="77777777" w:rsidR="004075B0" w:rsidRPr="00EC5875" w:rsidRDefault="004075B0" w:rsidP="004075B0">
      <w:pPr>
        <w:pStyle w:val="Tekstprzypisudolnego"/>
        <w:jc w:val="both"/>
      </w:pPr>
      <w:r w:rsidRPr="00EC5875"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7999E1" w14:textId="08853BEA" w:rsidR="004075B0" w:rsidRDefault="004075B0" w:rsidP="004075B0">
      <w:pPr>
        <w:pStyle w:val="NormalnyWeb"/>
        <w:ind w:left="142" w:hanging="142"/>
        <w:jc w:val="both"/>
        <w:rPr>
          <w:sz w:val="18"/>
          <w:szCs w:val="18"/>
        </w:rPr>
      </w:pPr>
      <w:r w:rsidRPr="00EC5875">
        <w:rPr>
          <w:sz w:val="18"/>
          <w:szCs w:val="18"/>
        </w:rPr>
        <w:t>**</w:t>
      </w:r>
      <w:r w:rsidRPr="00EC5875">
        <w:rPr>
          <w:color w:val="000000"/>
          <w:sz w:val="18"/>
          <w:szCs w:val="18"/>
        </w:rPr>
        <w:t xml:space="preserve">W przypadku gdy wykonawca </w:t>
      </w:r>
      <w:r w:rsidRPr="00EC5875"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0AB23C" w14:textId="77777777" w:rsidR="005F125C" w:rsidRDefault="005F125C" w:rsidP="005F125C">
      <w:pPr>
        <w:pStyle w:val="NormalnyWeb"/>
        <w:ind w:left="142" w:hanging="142"/>
        <w:jc w:val="both"/>
        <w:rPr>
          <w:rFonts w:eastAsia="Times New Roman"/>
          <w:color w:val="000000"/>
          <w:sz w:val="22"/>
          <w:szCs w:val="22"/>
          <w:lang w:eastAsia="pl-PL"/>
        </w:rPr>
      </w:pPr>
      <w:r>
        <w:rPr>
          <w:sz w:val="18"/>
          <w:szCs w:val="18"/>
        </w:rPr>
        <w:t xml:space="preserve">7. </w:t>
      </w:r>
      <w:r w:rsidRPr="005F125C">
        <w:rPr>
          <w:rFonts w:eastAsia="Times New Roman"/>
          <w:b/>
          <w:bCs/>
          <w:color w:val="000000"/>
          <w:sz w:val="22"/>
          <w:szCs w:val="22"/>
          <w:lang w:eastAsia="pl-PL"/>
        </w:rPr>
        <w:t>ZOBOWIĄZUJEMY SIĘ</w:t>
      </w:r>
      <w:r w:rsidRPr="005F125C">
        <w:rPr>
          <w:rFonts w:eastAsia="Times New Roman"/>
          <w:color w:val="000000"/>
          <w:sz w:val="22"/>
          <w:szCs w:val="22"/>
          <w:lang w:eastAsia="pl-PL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011F0EAE" w14:textId="3DFB64DD" w:rsidR="004075B0" w:rsidRPr="005F125C" w:rsidRDefault="005F125C" w:rsidP="005F125C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rFonts w:eastAsia="Times New Roman"/>
          <w:b/>
          <w:bCs/>
          <w:color w:val="000000"/>
          <w:sz w:val="22"/>
          <w:szCs w:val="22"/>
          <w:lang w:eastAsia="pl-PL"/>
        </w:rPr>
        <w:t xml:space="preserve">8. </w:t>
      </w:r>
      <w:r w:rsidR="004075B0" w:rsidRPr="00EC5875">
        <w:rPr>
          <w:b/>
          <w:sz w:val="22"/>
          <w:szCs w:val="22"/>
        </w:rPr>
        <w:t xml:space="preserve">Oświadczam/y, że warunek określony w pkt. 8.2 </w:t>
      </w:r>
      <w:proofErr w:type="spellStart"/>
      <w:r w:rsidR="004075B0" w:rsidRPr="00EC5875">
        <w:rPr>
          <w:b/>
          <w:sz w:val="22"/>
          <w:szCs w:val="22"/>
        </w:rPr>
        <w:t>ppkt</w:t>
      </w:r>
      <w:proofErr w:type="spellEnd"/>
      <w:r w:rsidR="004075B0" w:rsidRPr="00EC5875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="004075B0" w:rsidRPr="00EC5875">
        <w:rPr>
          <w:rStyle w:val="Odwoanieprzypisudolnego"/>
          <w:b/>
          <w:sz w:val="22"/>
          <w:szCs w:val="22"/>
        </w:rPr>
        <w:footnoteReference w:id="2"/>
      </w:r>
      <w:r w:rsidR="004075B0" w:rsidRPr="00EC5875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1F82CD2E" w14:textId="30358725" w:rsidR="004075B0" w:rsidRPr="00EC5875" w:rsidRDefault="005F125C" w:rsidP="005F125C">
      <w:p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 xml:space="preserve">9. </w:t>
      </w:r>
      <w:r w:rsidR="004075B0" w:rsidRPr="00EC5875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075B0" w:rsidRPr="00EC5875" w14:paraId="39E8B661" w14:textId="77777777" w:rsidTr="00F07A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8061861" w14:textId="77777777" w:rsidR="004075B0" w:rsidRPr="00EC5875" w:rsidRDefault="004075B0" w:rsidP="00F07A1D">
            <w:pPr>
              <w:autoSpaceDE w:val="0"/>
              <w:jc w:val="center"/>
            </w:pPr>
            <w:r w:rsidRPr="00EC5875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E22F33" w14:textId="77777777" w:rsidR="004075B0" w:rsidRPr="00EC5875" w:rsidRDefault="004075B0" w:rsidP="00F07A1D">
            <w:pPr>
              <w:autoSpaceDE w:val="0"/>
              <w:jc w:val="center"/>
            </w:pPr>
            <w:r w:rsidRPr="00EC5875">
              <w:rPr>
                <w:sz w:val="22"/>
                <w:szCs w:val="22"/>
              </w:rPr>
              <w:t xml:space="preserve">Opis części zamówienia, którą wykonawca </w:t>
            </w:r>
          </w:p>
          <w:p w14:paraId="2C396D41" w14:textId="77777777" w:rsidR="004075B0" w:rsidRPr="00EC5875" w:rsidRDefault="004075B0" w:rsidP="00F07A1D">
            <w:pPr>
              <w:autoSpaceDE w:val="0"/>
              <w:jc w:val="center"/>
            </w:pPr>
            <w:r w:rsidRPr="00EC587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11328" w14:textId="77777777" w:rsidR="004075B0" w:rsidRPr="00EC5875" w:rsidRDefault="004075B0" w:rsidP="00F07A1D">
            <w:pPr>
              <w:autoSpaceDE w:val="0"/>
              <w:jc w:val="center"/>
            </w:pPr>
            <w:r w:rsidRPr="00EC5875">
              <w:rPr>
                <w:sz w:val="22"/>
                <w:szCs w:val="22"/>
              </w:rPr>
              <w:t>Nazwa podwykonawcy</w:t>
            </w:r>
          </w:p>
        </w:tc>
      </w:tr>
      <w:tr w:rsidR="004075B0" w:rsidRPr="00EC5875" w14:paraId="7452CFF9" w14:textId="77777777" w:rsidTr="00F07A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A980B4" w14:textId="77777777" w:rsidR="004075B0" w:rsidRPr="00EC5875" w:rsidRDefault="004075B0" w:rsidP="00F07A1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BB4E96" w14:textId="77777777" w:rsidR="004075B0" w:rsidRPr="00EC5875" w:rsidRDefault="004075B0" w:rsidP="00F07A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2981F" w14:textId="77777777" w:rsidR="004075B0" w:rsidRPr="00EC5875" w:rsidRDefault="004075B0" w:rsidP="00F07A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8018742" w14:textId="7CB70873" w:rsidR="004075B0" w:rsidRPr="00EC5875" w:rsidRDefault="005F125C" w:rsidP="005F125C">
      <w:p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10. </w:t>
      </w:r>
      <w:r w:rsidR="004075B0" w:rsidRPr="00EC5875">
        <w:rPr>
          <w:b/>
          <w:sz w:val="22"/>
          <w:szCs w:val="22"/>
        </w:rPr>
        <w:t xml:space="preserve">Oświadczenie, w przypadku </w:t>
      </w:r>
      <w:r w:rsidR="004075B0" w:rsidRPr="00EC5875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="004075B0" w:rsidRPr="00EC5875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075B0" w:rsidRPr="00EC5875" w14:paraId="489E7C96" w14:textId="77777777" w:rsidTr="00F07A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AEB5EF" w14:textId="77777777" w:rsidR="004075B0" w:rsidRPr="00EC5875" w:rsidRDefault="004075B0" w:rsidP="00F07A1D">
            <w:pPr>
              <w:autoSpaceDE w:val="0"/>
              <w:jc w:val="center"/>
            </w:pPr>
            <w:r w:rsidRPr="00EC5875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866C31" w14:textId="77777777" w:rsidR="004075B0" w:rsidRPr="00EC5875" w:rsidRDefault="004075B0" w:rsidP="00F07A1D">
            <w:pPr>
              <w:autoSpaceDE w:val="0"/>
              <w:jc w:val="center"/>
            </w:pPr>
            <w:r w:rsidRPr="00EC5875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14986" w14:textId="77777777" w:rsidR="004075B0" w:rsidRPr="00EC5875" w:rsidRDefault="004075B0" w:rsidP="00F07A1D">
            <w:pPr>
              <w:autoSpaceDE w:val="0"/>
              <w:jc w:val="center"/>
            </w:pPr>
            <w:r w:rsidRPr="00EC5875"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4075B0" w:rsidRPr="00EC5875" w14:paraId="775103EE" w14:textId="77777777" w:rsidTr="00F07A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31E5758" w14:textId="77777777" w:rsidR="004075B0" w:rsidRPr="00EC5875" w:rsidRDefault="004075B0" w:rsidP="00F07A1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C5875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097E12" w14:textId="77777777" w:rsidR="004075B0" w:rsidRPr="00EC5875" w:rsidRDefault="004075B0" w:rsidP="00F07A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64DBD" w14:textId="77777777" w:rsidR="004075B0" w:rsidRPr="00EC5875" w:rsidRDefault="004075B0" w:rsidP="00F07A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4075B0" w:rsidRPr="00EC5875" w14:paraId="62C13A9D" w14:textId="77777777" w:rsidTr="00F07A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A10AB1B" w14:textId="77777777" w:rsidR="004075B0" w:rsidRPr="00EC5875" w:rsidRDefault="004075B0" w:rsidP="00F07A1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EC5875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C812F81" w14:textId="77777777" w:rsidR="004075B0" w:rsidRPr="00EC5875" w:rsidRDefault="004075B0" w:rsidP="00F07A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85C14" w14:textId="77777777" w:rsidR="004075B0" w:rsidRPr="00EC5875" w:rsidRDefault="004075B0" w:rsidP="00F07A1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9F28096" w14:textId="6E49C24F" w:rsidR="004075B0" w:rsidRPr="00EC5875" w:rsidRDefault="005F125C" w:rsidP="005F125C">
      <w:pPr>
        <w:suppressAutoHyphens/>
        <w:jc w:val="both"/>
        <w:rPr>
          <w:lang w:eastAsia="zh-CN"/>
        </w:rPr>
      </w:pPr>
      <w:r>
        <w:rPr>
          <w:sz w:val="22"/>
          <w:szCs w:val="22"/>
        </w:rPr>
        <w:t xml:space="preserve">11. </w:t>
      </w:r>
      <w:r w:rsidR="004075B0" w:rsidRPr="00EC5875">
        <w:rPr>
          <w:sz w:val="22"/>
          <w:szCs w:val="22"/>
        </w:rPr>
        <w:t>Upoważnionymi do reprezentowania naszej firmy są następujące osoby:</w:t>
      </w:r>
    </w:p>
    <w:p w14:paraId="573BD561" w14:textId="77777777" w:rsidR="004075B0" w:rsidRPr="00EC5875" w:rsidRDefault="004075B0" w:rsidP="004075B0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 w:rsidRPr="00EC5875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EC5875">
        <w:rPr>
          <w:rFonts w:ascii="Times New Roman" w:hAnsi="Times New Roman" w:cs="Times New Roman"/>
          <w:sz w:val="22"/>
          <w:szCs w:val="22"/>
        </w:rPr>
        <w:tab/>
      </w:r>
      <w:r w:rsidRPr="00EC5875">
        <w:rPr>
          <w:rFonts w:ascii="Times New Roman" w:hAnsi="Times New Roman" w:cs="Times New Roman"/>
          <w:sz w:val="22"/>
          <w:szCs w:val="22"/>
        </w:rPr>
        <w:tab/>
      </w:r>
      <w:r w:rsidRPr="00EC5875">
        <w:rPr>
          <w:rFonts w:ascii="Times New Roman" w:hAnsi="Times New Roman" w:cs="Times New Roman"/>
          <w:sz w:val="22"/>
          <w:szCs w:val="22"/>
        </w:rPr>
        <w:tab/>
      </w:r>
      <w:r w:rsidRPr="00EC5875">
        <w:rPr>
          <w:rFonts w:ascii="Times New Roman" w:hAnsi="Times New Roman" w:cs="Times New Roman"/>
          <w:sz w:val="22"/>
          <w:szCs w:val="22"/>
        </w:rPr>
        <w:tab/>
      </w:r>
      <w:r w:rsidRPr="00EC5875">
        <w:rPr>
          <w:rFonts w:ascii="Times New Roman" w:hAnsi="Times New Roman" w:cs="Times New Roman"/>
          <w:sz w:val="22"/>
          <w:szCs w:val="22"/>
        </w:rPr>
        <w:tab/>
      </w:r>
      <w:r w:rsidRPr="00EC5875">
        <w:rPr>
          <w:rFonts w:ascii="Times New Roman" w:hAnsi="Times New Roman" w:cs="Times New Roman"/>
          <w:sz w:val="22"/>
          <w:szCs w:val="22"/>
        </w:rPr>
        <w:tab/>
      </w:r>
      <w:r w:rsidRPr="00EC5875">
        <w:rPr>
          <w:rFonts w:ascii="Times New Roman" w:hAnsi="Times New Roman" w:cs="Times New Roman"/>
          <w:sz w:val="22"/>
          <w:szCs w:val="22"/>
        </w:rPr>
        <w:tab/>
      </w:r>
    </w:p>
    <w:p w14:paraId="2D75D0BE" w14:textId="77777777" w:rsidR="004075B0" w:rsidRPr="00EC5875" w:rsidRDefault="004075B0" w:rsidP="004075B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1BD5CF15" w14:textId="77777777" w:rsidR="004075B0" w:rsidRPr="00EC5875" w:rsidRDefault="004075B0" w:rsidP="004075B0">
      <w:pPr>
        <w:tabs>
          <w:tab w:val="left" w:pos="426"/>
        </w:tabs>
        <w:spacing w:line="264" w:lineRule="auto"/>
        <w:ind w:left="426" w:right="1"/>
        <w:jc w:val="both"/>
      </w:pPr>
      <w:r w:rsidRPr="00EC587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C5875">
        <w:rPr>
          <w:sz w:val="18"/>
          <w:szCs w:val="18"/>
        </w:rPr>
        <w:tab/>
      </w:r>
      <w:r w:rsidRPr="00EC5875">
        <w:rPr>
          <w:sz w:val="18"/>
          <w:szCs w:val="18"/>
        </w:rPr>
        <w:tab/>
        <w:t xml:space="preserve"> </w:t>
      </w:r>
    </w:p>
    <w:p w14:paraId="74762C19" w14:textId="77777777" w:rsidR="004075B0" w:rsidRPr="00EC5875" w:rsidRDefault="004075B0" w:rsidP="004075B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486A241" w14:textId="6C803348" w:rsidR="004075B0" w:rsidRPr="00EC5875" w:rsidRDefault="005F125C" w:rsidP="005F125C">
      <w:pPr>
        <w:suppressAutoHyphens/>
        <w:jc w:val="both"/>
      </w:pPr>
      <w:r>
        <w:rPr>
          <w:sz w:val="22"/>
          <w:szCs w:val="22"/>
        </w:rPr>
        <w:t xml:space="preserve">12. </w:t>
      </w:r>
      <w:r w:rsidR="004075B0" w:rsidRPr="00EC5875">
        <w:rPr>
          <w:sz w:val="22"/>
          <w:szCs w:val="22"/>
        </w:rPr>
        <w:t>upoważnienie dla powyżej wskazanych osób wynika z następującego (</w:t>
      </w:r>
      <w:proofErr w:type="spellStart"/>
      <w:r w:rsidR="004075B0" w:rsidRPr="00EC5875">
        <w:rPr>
          <w:sz w:val="22"/>
          <w:szCs w:val="22"/>
        </w:rPr>
        <w:t>ych</w:t>
      </w:r>
      <w:proofErr w:type="spellEnd"/>
      <w:r w:rsidR="004075B0" w:rsidRPr="00EC5875">
        <w:rPr>
          <w:sz w:val="22"/>
          <w:szCs w:val="22"/>
        </w:rPr>
        <w:t>) dokumentu(ów)</w:t>
      </w:r>
    </w:p>
    <w:p w14:paraId="6C0B9C75" w14:textId="77777777" w:rsidR="004075B0" w:rsidRPr="00EC5875" w:rsidRDefault="004075B0" w:rsidP="004075B0">
      <w:pPr>
        <w:jc w:val="both"/>
      </w:pPr>
      <w:r w:rsidRPr="00EC5875"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147E36A8" w14:textId="0E456A45" w:rsidR="004075B0" w:rsidRPr="00EC5875" w:rsidRDefault="005F125C" w:rsidP="005F125C">
      <w:pPr>
        <w:suppressAutoHyphens/>
        <w:jc w:val="both"/>
      </w:pPr>
      <w:r>
        <w:rPr>
          <w:sz w:val="22"/>
          <w:szCs w:val="22"/>
        </w:rPr>
        <w:t xml:space="preserve">13. </w:t>
      </w:r>
      <w:r w:rsidR="004075B0" w:rsidRPr="00EC5875">
        <w:rPr>
          <w:sz w:val="22"/>
          <w:szCs w:val="22"/>
        </w:rPr>
        <w:t>załącznikami do niniejszej oferty są:</w:t>
      </w:r>
    </w:p>
    <w:p w14:paraId="49039223" w14:textId="77777777" w:rsidR="004075B0" w:rsidRPr="00EC5875" w:rsidRDefault="004075B0" w:rsidP="004075B0">
      <w:pPr>
        <w:numPr>
          <w:ilvl w:val="1"/>
          <w:numId w:val="8"/>
        </w:numPr>
        <w:suppressAutoHyphens/>
        <w:spacing w:line="360" w:lineRule="auto"/>
        <w:jc w:val="both"/>
      </w:pPr>
      <w:r w:rsidRPr="00EC5875">
        <w:rPr>
          <w:sz w:val="22"/>
          <w:szCs w:val="22"/>
        </w:rPr>
        <w:t>………………………………………………………………………………………….</w:t>
      </w:r>
    </w:p>
    <w:p w14:paraId="290A3104" w14:textId="77777777" w:rsidR="004075B0" w:rsidRPr="00EC5875" w:rsidRDefault="004075B0" w:rsidP="004075B0">
      <w:pPr>
        <w:numPr>
          <w:ilvl w:val="1"/>
          <w:numId w:val="8"/>
        </w:numPr>
        <w:suppressAutoHyphens/>
        <w:spacing w:line="360" w:lineRule="auto"/>
        <w:jc w:val="both"/>
      </w:pPr>
      <w:r w:rsidRPr="00EC5875">
        <w:rPr>
          <w:sz w:val="22"/>
          <w:szCs w:val="22"/>
        </w:rPr>
        <w:t>……………………………………………..……………………………………………</w:t>
      </w:r>
    </w:p>
    <w:p w14:paraId="07073A4D" w14:textId="77777777" w:rsidR="004075B0" w:rsidRPr="00EC5875" w:rsidRDefault="004075B0" w:rsidP="004075B0">
      <w:pPr>
        <w:numPr>
          <w:ilvl w:val="1"/>
          <w:numId w:val="8"/>
        </w:numPr>
        <w:suppressAutoHyphens/>
        <w:spacing w:line="360" w:lineRule="auto"/>
        <w:jc w:val="both"/>
      </w:pPr>
      <w:r w:rsidRPr="00EC587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B545944" w14:textId="77777777" w:rsidR="004075B0" w:rsidRPr="00EC5875" w:rsidRDefault="004075B0" w:rsidP="004075B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EC5875">
        <w:rPr>
          <w:bCs/>
          <w:i/>
          <w:iCs/>
          <w:color w:val="FF0000"/>
        </w:rPr>
        <w:t>Dokument należy sporządzić w postaci elektronicznej i podpisać kwalifikowanym</w:t>
      </w:r>
    </w:p>
    <w:p w14:paraId="2DF14F82" w14:textId="77777777" w:rsidR="004075B0" w:rsidRPr="00EC5875" w:rsidRDefault="004075B0" w:rsidP="004075B0">
      <w:pPr>
        <w:tabs>
          <w:tab w:val="left" w:pos="0"/>
        </w:tabs>
        <w:spacing w:line="264" w:lineRule="auto"/>
        <w:ind w:left="720" w:right="1"/>
        <w:contextualSpacing/>
        <w:jc w:val="center"/>
      </w:pPr>
      <w:r w:rsidRPr="00EC5875">
        <w:rPr>
          <w:bCs/>
          <w:i/>
          <w:iCs/>
          <w:color w:val="FF0000"/>
        </w:rPr>
        <w:t>podpisem elektronicznym</w:t>
      </w:r>
      <w:r>
        <w:rPr>
          <w:bCs/>
          <w:i/>
          <w:iCs/>
          <w:color w:val="FF0000"/>
        </w:rPr>
        <w:t>.</w:t>
      </w:r>
    </w:p>
    <w:p w14:paraId="1D8404D9" w14:textId="77777777" w:rsidR="004075B0" w:rsidRDefault="004075B0" w:rsidP="004075B0">
      <w:pPr>
        <w:widowControl w:val="0"/>
        <w:spacing w:line="264" w:lineRule="auto"/>
        <w:ind w:right="1"/>
        <w:rPr>
          <w:sz w:val="20"/>
          <w:szCs w:val="20"/>
        </w:rPr>
      </w:pPr>
    </w:p>
    <w:p w14:paraId="525C3211" w14:textId="77777777" w:rsidR="00FE545C" w:rsidRPr="004075B0" w:rsidRDefault="00FE545C" w:rsidP="004075B0"/>
    <w:sectPr w:rsidR="00FE545C" w:rsidRPr="004075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771D2" w14:textId="77777777" w:rsidR="00A772A9" w:rsidRDefault="00A772A9">
      <w:r>
        <w:separator/>
      </w:r>
    </w:p>
  </w:endnote>
  <w:endnote w:type="continuationSeparator" w:id="0">
    <w:p w14:paraId="1922723B" w14:textId="77777777" w:rsidR="00A772A9" w:rsidRDefault="00A77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DEF6D" w14:textId="77777777" w:rsidR="00FE4DDF" w:rsidRDefault="00FE4D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EDC2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661B3" w14:textId="77777777" w:rsidR="00FE4DDF" w:rsidRDefault="00FE4D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A25E6" w14:textId="77777777" w:rsidR="00A772A9" w:rsidRDefault="00A772A9">
      <w:r>
        <w:separator/>
      </w:r>
    </w:p>
  </w:footnote>
  <w:footnote w:type="continuationSeparator" w:id="0">
    <w:p w14:paraId="172943F2" w14:textId="77777777" w:rsidR="00A772A9" w:rsidRDefault="00A772A9">
      <w:r>
        <w:continuationSeparator/>
      </w:r>
    </w:p>
  </w:footnote>
  <w:footnote w:id="1">
    <w:p w14:paraId="7440335C" w14:textId="77777777" w:rsidR="004075B0" w:rsidRDefault="004075B0" w:rsidP="004075B0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DFF4E73" w14:textId="77777777" w:rsidR="004075B0" w:rsidRDefault="004075B0" w:rsidP="004075B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B5F48" w14:textId="77777777" w:rsidR="00FE4DDF" w:rsidRDefault="00FE4D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98DC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65DB6" w14:textId="77777777" w:rsidR="00FE4DDF" w:rsidRDefault="00FE4D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0792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27953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5461535">
    <w:abstractNumId w:val="3"/>
  </w:num>
  <w:num w:numId="4" w16cid:durableId="1533612484">
    <w:abstractNumId w:val="6"/>
  </w:num>
  <w:num w:numId="5" w16cid:durableId="16379492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1356152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509312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863671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72A9"/>
    <w:rsid w:val="00012286"/>
    <w:rsid w:val="0001460F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75B0"/>
    <w:rsid w:val="004B7300"/>
    <w:rsid w:val="004C6753"/>
    <w:rsid w:val="00595C87"/>
    <w:rsid w:val="005D2C65"/>
    <w:rsid w:val="005E6D94"/>
    <w:rsid w:val="005F125C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72A9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4DD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D4E7739"/>
  <w15:chartTrackingRefBased/>
  <w15:docId w15:val="{FB564402-5164-4A1F-A2E6-30CE7AF4D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5B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075B0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741</Words>
  <Characters>5121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2022-05-09T08:25:00Z</dcterms:created>
  <dcterms:modified xsi:type="dcterms:W3CDTF">2022-05-10T09:37:00Z</dcterms:modified>
</cp:coreProperties>
</file>