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2F01EBDD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  <w:r w:rsidR="0076150E" w:rsidRPr="0076150E">
        <w:rPr>
          <w:rFonts w:ascii="Times New Roman" w:hAnsi="Times New Roman"/>
          <w:color w:val="FF0000"/>
        </w:rPr>
        <w:t>A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53674B63" w:rsidR="00A01521" w:rsidRPr="0022732C" w:rsidRDefault="0076150E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6150E">
        <w:rPr>
          <w:b/>
          <w:color w:val="FF0000"/>
          <w:sz w:val="28"/>
          <w:szCs w:val="30"/>
        </w:rPr>
        <w:t xml:space="preserve">NOWY </w:t>
      </w:r>
      <w:r w:rsidR="00A01521"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03658628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9E20C4">
        <w:rPr>
          <w:b/>
          <w:bCs/>
        </w:rPr>
        <w:t xml:space="preserve">dostawa </w:t>
      </w:r>
      <w:r w:rsidR="007963EC" w:rsidRPr="007963EC">
        <w:rPr>
          <w:b/>
        </w:rPr>
        <w:t xml:space="preserve">wraz z uruchomieniem urządzenia dwuwiązkowego FIB-SEM, skaningowego mikroskopu elektronowego SEM z działem jonowym FIB dla </w:t>
      </w:r>
      <w:proofErr w:type="spellStart"/>
      <w:r w:rsidR="007963EC" w:rsidRPr="007963EC">
        <w:rPr>
          <w:b/>
        </w:rPr>
        <w:t>WIMi</w:t>
      </w:r>
      <w:r w:rsidR="001D5391">
        <w:rPr>
          <w:b/>
        </w:rPr>
        <w:t>I</w:t>
      </w:r>
      <w:r w:rsidR="007963EC" w:rsidRPr="007963EC">
        <w:rPr>
          <w:b/>
        </w:rPr>
        <w:t>P</w:t>
      </w:r>
      <w:proofErr w:type="spellEnd"/>
      <w:r w:rsidR="007963EC" w:rsidRPr="007963EC">
        <w:rPr>
          <w:b/>
        </w:rPr>
        <w:t xml:space="preserve"> AGH - KC-</w:t>
      </w:r>
      <w:proofErr w:type="spellStart"/>
      <w:r w:rsidR="007963EC" w:rsidRPr="007963EC">
        <w:rPr>
          <w:b/>
        </w:rPr>
        <w:t>zp</w:t>
      </w:r>
      <w:proofErr w:type="spellEnd"/>
      <w:r w:rsidR="007963EC" w:rsidRPr="007963EC">
        <w:rPr>
          <w:b/>
        </w:rPr>
        <w:t>. 272-230/22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z zasadami określonymi </w:t>
      </w:r>
      <w:r w:rsidR="007963EC">
        <w:br/>
      </w:r>
      <w:r w:rsidRPr="00894B65">
        <w:t>w specyfikacji istotnych warunków zamówienia.</w:t>
      </w:r>
    </w:p>
    <w:p w14:paraId="667AF7CF" w14:textId="77777777" w:rsidR="008B7C5A" w:rsidRDefault="008B7C5A" w:rsidP="008B7C5A">
      <w:pPr>
        <w:widowControl w:val="0"/>
        <w:ind w:right="1"/>
        <w:rPr>
          <w:b/>
          <w:sz w:val="22"/>
          <w:szCs w:val="22"/>
        </w:rPr>
      </w:pPr>
    </w:p>
    <w:p w14:paraId="1D5487D5" w14:textId="69B52C8C" w:rsidR="008B7C5A" w:rsidRPr="00DD31FC" w:rsidRDefault="008B7C5A" w:rsidP="008B7C5A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4EEBB325" w14:textId="77777777" w:rsidR="008B7C5A" w:rsidRPr="00DD31FC" w:rsidRDefault="008B7C5A" w:rsidP="008B7C5A">
      <w:pPr>
        <w:widowControl w:val="0"/>
        <w:ind w:right="1"/>
        <w:rPr>
          <w:b/>
          <w:sz w:val="22"/>
          <w:szCs w:val="22"/>
        </w:rPr>
      </w:pPr>
    </w:p>
    <w:p w14:paraId="43447832" w14:textId="77777777" w:rsidR="008B7C5A" w:rsidRPr="00DD31FC" w:rsidRDefault="008B7C5A" w:rsidP="008B7C5A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34C3E344" w14:textId="77777777" w:rsidR="008B7C5A" w:rsidRPr="00DD31FC" w:rsidRDefault="008B7C5A" w:rsidP="008B7C5A">
      <w:pPr>
        <w:widowControl w:val="0"/>
        <w:ind w:right="1"/>
        <w:jc w:val="both"/>
        <w:rPr>
          <w:b/>
          <w:sz w:val="22"/>
          <w:szCs w:val="22"/>
        </w:rPr>
      </w:pPr>
    </w:p>
    <w:p w14:paraId="59F27E05" w14:textId="77777777" w:rsidR="008B7C5A" w:rsidRPr="00DD31FC" w:rsidRDefault="008B7C5A" w:rsidP="008B7C5A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6D9693F" w14:textId="77777777" w:rsidR="008B7C5A" w:rsidRDefault="008B7C5A" w:rsidP="008B7C5A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1DA77127" w14:textId="77777777" w:rsidR="008B7C5A" w:rsidRDefault="008B7C5A" w:rsidP="008B7C5A">
      <w:pPr>
        <w:pStyle w:val="Tekstpodstawowy"/>
        <w:spacing w:line="240" w:lineRule="auto"/>
        <w:rPr>
          <w:sz w:val="22"/>
          <w:szCs w:val="22"/>
        </w:rPr>
      </w:pPr>
    </w:p>
    <w:p w14:paraId="3BACA1C9" w14:textId="77777777" w:rsidR="008B7C5A" w:rsidRPr="00DD31FC" w:rsidRDefault="008B7C5A" w:rsidP="008B7C5A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BA1551">
        <w:rPr>
          <w:b w:val="0"/>
        </w:rPr>
        <w:t>……………………………………..</w:t>
      </w:r>
    </w:p>
    <w:p w14:paraId="68C773D5" w14:textId="77777777" w:rsidR="008B7C5A" w:rsidRDefault="008B7C5A" w:rsidP="008B7C5A">
      <w:pPr>
        <w:widowControl w:val="0"/>
        <w:ind w:right="1"/>
        <w:jc w:val="both"/>
        <w:rPr>
          <w:b/>
          <w:sz w:val="22"/>
          <w:szCs w:val="22"/>
        </w:rPr>
      </w:pPr>
    </w:p>
    <w:p w14:paraId="46B3AE16" w14:textId="77777777" w:rsidR="008B7C5A" w:rsidRPr="00FD4273" w:rsidRDefault="008B7C5A" w:rsidP="008B7C5A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Pr="00FD4273">
        <w:rPr>
          <w:sz w:val="22"/>
          <w:szCs w:val="22"/>
          <w:highlight w:val="yellow"/>
        </w:rPr>
        <w:t>(kryterium oceny ofert)</w:t>
      </w:r>
    </w:p>
    <w:p w14:paraId="762A578F" w14:textId="77777777" w:rsidR="008B7C5A" w:rsidRDefault="008B7C5A" w:rsidP="008B7C5A">
      <w:pPr>
        <w:widowControl w:val="0"/>
        <w:ind w:right="1"/>
        <w:jc w:val="both"/>
        <w:rPr>
          <w:b/>
          <w:sz w:val="22"/>
          <w:szCs w:val="22"/>
        </w:rPr>
      </w:pPr>
    </w:p>
    <w:p w14:paraId="516DF36C" w14:textId="606AB873" w:rsidR="008B7C5A" w:rsidRPr="00FD4273" w:rsidRDefault="008B7C5A" w:rsidP="008B7C5A">
      <w:pPr>
        <w:widowControl w:val="0"/>
        <w:ind w:right="1"/>
        <w:jc w:val="both"/>
        <w:rPr>
          <w:bCs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Pr="00FD4273">
        <w:rPr>
          <w:bCs/>
          <w:sz w:val="22"/>
          <w:szCs w:val="22"/>
        </w:rPr>
        <w:t>……………</w:t>
      </w:r>
      <w:r>
        <w:rPr>
          <w:bCs/>
          <w:sz w:val="22"/>
          <w:szCs w:val="22"/>
        </w:rPr>
        <w:t>…</w:t>
      </w:r>
      <w:r w:rsidRPr="00FD4273">
        <w:rPr>
          <w:bCs/>
          <w:sz w:val="22"/>
          <w:szCs w:val="22"/>
        </w:rPr>
        <w:t>…</w:t>
      </w:r>
      <w:r w:rsidRPr="00DD31FC">
        <w:rPr>
          <w:b/>
          <w:sz w:val="22"/>
          <w:szCs w:val="22"/>
        </w:rPr>
        <w:t xml:space="preserve"> od daty podpisania umowy</w:t>
      </w:r>
      <w:r>
        <w:rPr>
          <w:b/>
          <w:sz w:val="22"/>
          <w:szCs w:val="22"/>
        </w:rPr>
        <w:t xml:space="preserve"> </w:t>
      </w:r>
    </w:p>
    <w:p w14:paraId="0220546C" w14:textId="77777777" w:rsidR="008B7C5A" w:rsidRPr="00DD31FC" w:rsidRDefault="008B7C5A" w:rsidP="008B7C5A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5835028C" w14:textId="77777777" w:rsidR="008B7C5A" w:rsidRDefault="008B7C5A" w:rsidP="00A01521">
      <w:pPr>
        <w:rPr>
          <w:b/>
          <w:sz w:val="22"/>
          <w:szCs w:val="22"/>
          <w:u w:val="single"/>
        </w:rPr>
      </w:pPr>
    </w:p>
    <w:p w14:paraId="60AE5BEB" w14:textId="77777777" w:rsidR="008B7C5A" w:rsidRDefault="008B7C5A" w:rsidP="00A01521">
      <w:pPr>
        <w:rPr>
          <w:b/>
          <w:sz w:val="22"/>
          <w:szCs w:val="22"/>
          <w:u w:val="single"/>
        </w:rPr>
      </w:pPr>
    </w:p>
    <w:p w14:paraId="27926D5B" w14:textId="77777777" w:rsidR="008B7C5A" w:rsidRDefault="008B7C5A" w:rsidP="00A01521">
      <w:pPr>
        <w:rPr>
          <w:b/>
          <w:sz w:val="22"/>
          <w:szCs w:val="22"/>
          <w:u w:val="single"/>
        </w:rPr>
      </w:pPr>
    </w:p>
    <w:p w14:paraId="78C1383B" w14:textId="1C093066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3D265ED5" w:rsidR="00A01521" w:rsidRPr="00AC49C3" w:rsidRDefault="00A01521" w:rsidP="000E46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8B7C5A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Pr="00D26270" w:rsidRDefault="00A01521" w:rsidP="000E46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0E46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0E46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0E46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0E46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03CF7E9" w14:textId="65A5FAF5" w:rsidR="004036FF" w:rsidRPr="004036FF" w:rsidRDefault="004036FF" w:rsidP="004036FF">
      <w:pPr>
        <w:pStyle w:val="Akapitzlist"/>
        <w:numPr>
          <w:ilvl w:val="0"/>
          <w:numId w:val="1"/>
        </w:numPr>
        <w:jc w:val="both"/>
        <w:rPr>
          <w:color w:val="FF0000"/>
          <w:sz w:val="22"/>
          <w:szCs w:val="22"/>
        </w:rPr>
      </w:pPr>
      <w:r w:rsidRPr="004036FF">
        <w:rPr>
          <w:color w:val="FF0000"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4036FF">
        <w:rPr>
          <w:color w:val="FF0000"/>
          <w:sz w:val="22"/>
          <w:szCs w:val="22"/>
        </w:rPr>
        <w:br/>
      </w:r>
      <w:r w:rsidRPr="004036FF">
        <w:rPr>
          <w:color w:val="FF0000"/>
          <w:sz w:val="22"/>
          <w:szCs w:val="22"/>
        </w:rPr>
        <w:t>w przypadku gdy przypada na nich ponad 10% wartości zamówienia.</w:t>
      </w:r>
    </w:p>
    <w:p w14:paraId="78FFF726" w14:textId="075D456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46F4DCF8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E0476E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98F21" w14:textId="77777777" w:rsidR="00C642D3" w:rsidRDefault="00C642D3">
      <w:r>
        <w:separator/>
      </w:r>
    </w:p>
  </w:endnote>
  <w:endnote w:type="continuationSeparator" w:id="0">
    <w:p w14:paraId="26B5C850" w14:textId="77777777" w:rsidR="00C642D3" w:rsidRDefault="00C64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F59D" w14:textId="77777777" w:rsidR="00C642D3" w:rsidRDefault="00C642D3">
      <w:r>
        <w:separator/>
      </w:r>
    </w:p>
  </w:footnote>
  <w:footnote w:type="continuationSeparator" w:id="0">
    <w:p w14:paraId="31D16F5D" w14:textId="77777777" w:rsidR="00C642D3" w:rsidRDefault="00C64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CBA05" w14:textId="6290676F" w:rsidR="00E0476E" w:rsidRDefault="00E0476E" w:rsidP="00E0476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51125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35254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7673950">
    <w:abstractNumId w:val="3"/>
  </w:num>
  <w:num w:numId="4" w16cid:durableId="2040734937">
    <w:abstractNumId w:val="2"/>
  </w:num>
  <w:num w:numId="5" w16cid:durableId="716128464">
    <w:abstractNumId w:val="5"/>
  </w:num>
  <w:num w:numId="6" w16cid:durableId="16430712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7171677">
    <w:abstractNumId w:val="1"/>
  </w:num>
  <w:num w:numId="8" w16cid:durableId="61566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0E4621"/>
    <w:rsid w:val="00113021"/>
    <w:rsid w:val="00113376"/>
    <w:rsid w:val="00124DD0"/>
    <w:rsid w:val="00130681"/>
    <w:rsid w:val="001312E3"/>
    <w:rsid w:val="00146D48"/>
    <w:rsid w:val="001473D3"/>
    <w:rsid w:val="0015432A"/>
    <w:rsid w:val="00163822"/>
    <w:rsid w:val="001915F7"/>
    <w:rsid w:val="001A6D65"/>
    <w:rsid w:val="001D5391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93657"/>
    <w:rsid w:val="002B4C17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36FF"/>
    <w:rsid w:val="00406A50"/>
    <w:rsid w:val="00411B25"/>
    <w:rsid w:val="004124D2"/>
    <w:rsid w:val="00420B6C"/>
    <w:rsid w:val="004419B1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6150E"/>
    <w:rsid w:val="007713B6"/>
    <w:rsid w:val="007815AB"/>
    <w:rsid w:val="007963EC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B7C5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E20C4"/>
    <w:rsid w:val="00A01521"/>
    <w:rsid w:val="00A70805"/>
    <w:rsid w:val="00AC49C3"/>
    <w:rsid w:val="00AE20E8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642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553F5"/>
    <w:rsid w:val="00D91D60"/>
    <w:rsid w:val="00DA0B02"/>
    <w:rsid w:val="00DD32CA"/>
    <w:rsid w:val="00DD7027"/>
    <w:rsid w:val="00DE0AEA"/>
    <w:rsid w:val="00DE7746"/>
    <w:rsid w:val="00DF00B2"/>
    <w:rsid w:val="00DF0E3E"/>
    <w:rsid w:val="00E01CA0"/>
    <w:rsid w:val="00E0476E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2022-04-25T11:25:00Z</cp:lastPrinted>
  <dcterms:created xsi:type="dcterms:W3CDTF">2022-05-11T10:39:00Z</dcterms:created>
  <dcterms:modified xsi:type="dcterms:W3CDTF">2022-05-11T10:39:00Z</dcterms:modified>
</cp:coreProperties>
</file>